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3A9D28D5" w:rsidR="00987E4B" w:rsidRPr="001D0F1F" w:rsidRDefault="00987E4B" w:rsidP="00987E4B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0A47CF" w:rsidRPr="000A47CF">
        <w:rPr>
          <w:b/>
        </w:rPr>
        <w:t>przeprowadzenie szkolenia z obsługi programowania NVIDIA GPU Programming - Extended - KC-zp.272-554/21</w:t>
      </w:r>
      <w:r w:rsidR="000A47CF">
        <w:rPr>
          <w:b/>
        </w:rPr>
        <w:t>.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2AAC1ECA" w14:textId="77777777" w:rsidR="000A47CF" w:rsidRDefault="000A47CF" w:rsidP="00BB4F33">
            <w:pPr>
              <w:tabs>
                <w:tab w:val="left" w:pos="0"/>
              </w:tabs>
              <w:jc w:val="both"/>
              <w:rPr>
                <w:lang w:eastAsia="zh-CN"/>
              </w:rPr>
            </w:pPr>
          </w:p>
          <w:p w14:paraId="4D7FAAD6" w14:textId="5A2636F6" w:rsidR="00BC58AD" w:rsidRDefault="000A47CF" w:rsidP="00BB4F33">
            <w:pPr>
              <w:tabs>
                <w:tab w:val="left" w:pos="0"/>
              </w:tabs>
              <w:jc w:val="both"/>
            </w:pPr>
            <w:r>
              <w:rPr>
                <w:lang w:eastAsia="zh-CN"/>
              </w:rPr>
              <w:t>P</w:t>
            </w:r>
            <w:r w:rsidR="003B7C8B">
              <w:rPr>
                <w:lang w:eastAsia="zh-CN"/>
              </w:rPr>
              <w:t>rzeprowadził</w:t>
            </w:r>
            <w:r>
              <w:rPr>
                <w:lang w:eastAsia="zh-CN"/>
              </w:rPr>
              <w:t>/</w:t>
            </w:r>
            <w:r w:rsidR="003B7C8B">
              <w:rPr>
                <w:lang w:eastAsia="zh-CN"/>
              </w:rPr>
              <w:t>a</w:t>
            </w:r>
            <w:r w:rsidR="00BB4F33">
              <w:rPr>
                <w:lang w:eastAsia="zh-CN"/>
              </w:rPr>
              <w:t xml:space="preserve"> </w:t>
            </w:r>
            <w:r w:rsidRPr="000A47CF">
              <w:rPr>
                <w:lang w:eastAsia="zh-CN"/>
              </w:rPr>
              <w:t>co najmniej 3 szkolenia z wykorzystaniem oprogramowania CUDA.</w:t>
            </w:r>
            <w:r w:rsidR="00BC58AD" w:rsidRPr="00D71876">
              <w:t xml:space="preserve">- </w:t>
            </w:r>
            <w:r w:rsidR="00BC58AD" w:rsidRPr="00431178">
              <w:rPr>
                <w:highlight w:val="yellow"/>
              </w:rPr>
              <w:t>TAK/NIE*</w:t>
            </w:r>
          </w:p>
          <w:p w14:paraId="189B9632" w14:textId="77777777" w:rsidR="00BC58AD" w:rsidRDefault="00BC58AD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28562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270CAE55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</w:t>
      </w:r>
      <w:bookmarkStart w:id="0" w:name="_GoBack"/>
      <w:bookmarkEnd w:id="0"/>
      <w:r w:rsidRPr="00431178">
        <w:rPr>
          <w:b/>
        </w:rPr>
        <w:t xml:space="preserve">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6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1610C4" w14:textId="77777777" w:rsidR="006730DE" w:rsidRDefault="006730DE">
      <w:r>
        <w:separator/>
      </w:r>
    </w:p>
  </w:endnote>
  <w:endnote w:type="continuationSeparator" w:id="0">
    <w:p w14:paraId="4B55295C" w14:textId="77777777" w:rsidR="006730DE" w:rsidRDefault="00673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A2FAFF" w14:textId="77777777" w:rsidR="006730DE" w:rsidRDefault="006730DE">
      <w:r>
        <w:separator/>
      </w:r>
    </w:p>
  </w:footnote>
  <w:footnote w:type="continuationSeparator" w:id="0">
    <w:p w14:paraId="780D9C9A" w14:textId="77777777" w:rsidR="006730DE" w:rsidRDefault="006730D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30A34"/>
    <w:rsid w:val="00045736"/>
    <w:rsid w:val="000A47CF"/>
    <w:rsid w:val="001D0F1F"/>
    <w:rsid w:val="002270EE"/>
    <w:rsid w:val="002328A0"/>
    <w:rsid w:val="00263CEB"/>
    <w:rsid w:val="002A7F51"/>
    <w:rsid w:val="002C32D2"/>
    <w:rsid w:val="002F6C4A"/>
    <w:rsid w:val="003B7C8B"/>
    <w:rsid w:val="00517D50"/>
    <w:rsid w:val="00527F15"/>
    <w:rsid w:val="0056690C"/>
    <w:rsid w:val="005A6D4F"/>
    <w:rsid w:val="005D357A"/>
    <w:rsid w:val="005F6749"/>
    <w:rsid w:val="006730DE"/>
    <w:rsid w:val="006828A2"/>
    <w:rsid w:val="00786C56"/>
    <w:rsid w:val="007F6736"/>
    <w:rsid w:val="0080334E"/>
    <w:rsid w:val="008539D0"/>
    <w:rsid w:val="008E4A55"/>
    <w:rsid w:val="008E66F9"/>
    <w:rsid w:val="009616AA"/>
    <w:rsid w:val="00987E4B"/>
    <w:rsid w:val="009E4F5D"/>
    <w:rsid w:val="009F61B4"/>
    <w:rsid w:val="00A844AF"/>
    <w:rsid w:val="00B33027"/>
    <w:rsid w:val="00B72E23"/>
    <w:rsid w:val="00BB4F33"/>
    <w:rsid w:val="00BC58AD"/>
    <w:rsid w:val="00C303B2"/>
    <w:rsid w:val="00CF6409"/>
    <w:rsid w:val="00D71876"/>
    <w:rsid w:val="00D9391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3</cp:revision>
  <cp:lastPrinted>2021-07-21T11:10:00Z</cp:lastPrinted>
  <dcterms:created xsi:type="dcterms:W3CDTF">2021-10-12T11:02:00Z</dcterms:created>
  <dcterms:modified xsi:type="dcterms:W3CDTF">2021-10-13T06:29:00Z</dcterms:modified>
</cp:coreProperties>
</file>