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15C493C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85C33" w:rsidRPr="00485C33">
        <w:rPr>
          <w:rFonts w:ascii="Arial" w:eastAsia="Times New Roman" w:hAnsi="Arial" w:cs="Arial"/>
          <w:b/>
          <w:sz w:val="20"/>
          <w:szCs w:val="20"/>
          <w:lang w:eastAsia="pl-PL"/>
        </w:rPr>
        <w:t>przeprowadzenie szkolenia z obsługi programowania NVIDIA GPU Programming - Extended - KC-zp.272-554/21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708C3" w14:textId="77777777" w:rsidR="00117399" w:rsidRDefault="00117399" w:rsidP="0038231F">
      <w:pPr>
        <w:spacing w:after="0" w:line="240" w:lineRule="auto"/>
      </w:pPr>
      <w:r>
        <w:separator/>
      </w:r>
    </w:p>
  </w:endnote>
  <w:endnote w:type="continuationSeparator" w:id="0">
    <w:p w14:paraId="15C2D1C9" w14:textId="77777777" w:rsidR="00117399" w:rsidRDefault="001173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906EB" w14:textId="77777777" w:rsidR="00117399" w:rsidRDefault="00117399" w:rsidP="0038231F">
      <w:pPr>
        <w:spacing w:after="0" w:line="240" w:lineRule="auto"/>
      </w:pPr>
      <w:r>
        <w:separator/>
      </w:r>
    </w:p>
  </w:footnote>
  <w:footnote w:type="continuationSeparator" w:id="0">
    <w:p w14:paraId="061388D1" w14:textId="77777777" w:rsidR="00117399" w:rsidRDefault="0011739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17399"/>
    <w:rsid w:val="001777E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36BC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5C33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CF6A76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A36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E1697-29D1-422B-94D0-7DE1F435D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2021-10-12T12:45:00Z</cp:lastPrinted>
  <dcterms:created xsi:type="dcterms:W3CDTF">2021-10-12T11:04:00Z</dcterms:created>
  <dcterms:modified xsi:type="dcterms:W3CDTF">2021-10-12T12:45:00Z</dcterms:modified>
</cp:coreProperties>
</file>