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FC03E2">
        <w:rPr>
          <w:rFonts w:ascii="Times New Roman" w:hAnsi="Times New Roman"/>
          <w:sz w:val="24"/>
        </w:rPr>
        <w:t>10</w:t>
      </w:r>
    </w:p>
    <w:p w:rsidR="0040509B" w:rsidRDefault="00B6255D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20320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0509B" w:rsidRDefault="0040509B"/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0509B" w:rsidRDefault="0040509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" filled="f" strokeweight=".25pt">
                <v:textbox inset="1pt,1pt,1pt,1pt">
                  <w:txbxContent>
                    <w:p w:rsidR="0040509B" w:rsidRDefault="0040509B"/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0509B" w:rsidRDefault="0040509B"/>
                  </w:txbxContent>
                </v:textbox>
              </v:roundrect>
            </w:pict>
          </mc:Fallback>
        </mc:AlternateContent>
      </w: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pStyle w:val="Nagwek4"/>
        <w:rPr>
          <w:rFonts w:ascii="Times New Roman" w:hAnsi="Times New Roman"/>
          <w:sz w:val="28"/>
        </w:rPr>
      </w:pPr>
    </w:p>
    <w:p w:rsidR="00F23A36" w:rsidRDefault="00C60A63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WYKAZ </w:t>
      </w:r>
      <w:r w:rsidR="00F23A36">
        <w:rPr>
          <w:rFonts w:ascii="Times New Roman" w:hAnsi="Times New Roman"/>
          <w:sz w:val="28"/>
        </w:rPr>
        <w:t xml:space="preserve">NARZEDZI , WYPOSAŻENIA ZAKŁADU </w:t>
      </w:r>
    </w:p>
    <w:p w:rsidR="0040509B" w:rsidRDefault="00F23A3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LUB URZADZEŃ TECHNICZNYCH</w:t>
      </w:r>
    </w:p>
    <w:p w:rsidR="00BB0E1B" w:rsidRDefault="00BB0E1B" w:rsidP="00BB0E1B">
      <w:pPr>
        <w:rPr>
          <w:sz w:val="22"/>
        </w:rPr>
      </w:pPr>
    </w:p>
    <w:p w:rsidR="00BB0E1B" w:rsidRDefault="00BB0E1B" w:rsidP="00BB0E1B">
      <w:pPr>
        <w:spacing w:after="240"/>
        <w:ind w:left="-425"/>
        <w:jc w:val="both"/>
        <w:rPr>
          <w:sz w:val="24"/>
        </w:rPr>
      </w:pPr>
      <w:r>
        <w:rPr>
          <w:sz w:val="24"/>
        </w:rPr>
        <w:t>Składając ofertę w postępowaniu</w:t>
      </w:r>
      <w:r>
        <w:t xml:space="preserve"> </w:t>
      </w:r>
      <w:r>
        <w:rPr>
          <w:sz w:val="24"/>
        </w:rPr>
        <w:t xml:space="preserve">o udzielenie zamówienia publicznego, prowadzonym w trybie </w:t>
      </w:r>
      <w:r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FC03E2" w:rsidRDefault="00FC03E2" w:rsidP="00FC03E2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Świadczenie usług utrzymania czystości w zakresie strefy białej, strefy szarej, terenów zewnętrznych oraz terenów zielonych Szpitala Specjalistycznego im. St. Żeromskiego SP ZOZ w Krakowie, os. Na Skarpie 66, 31-913 Kraków. </w:t>
      </w:r>
    </w:p>
    <w:p w:rsidR="00BB0E1B" w:rsidRDefault="00BB0E1B" w:rsidP="00BB0E1B">
      <w:pPr>
        <w:ind w:left="-426"/>
        <w:jc w:val="both"/>
        <w:rPr>
          <w:sz w:val="24"/>
        </w:rPr>
      </w:pPr>
    </w:p>
    <w:p w:rsidR="00FC03E2" w:rsidRPr="00FC03E2" w:rsidRDefault="00BB0E1B" w:rsidP="00FC03E2">
      <w:pPr>
        <w:ind w:left="-426"/>
        <w:jc w:val="both"/>
        <w:rPr>
          <w:sz w:val="22"/>
        </w:rPr>
      </w:pPr>
      <w:r w:rsidRPr="00F23A36">
        <w:rPr>
          <w:sz w:val="24"/>
        </w:rPr>
        <w:t xml:space="preserve">OŚWIADCZAM(Y), że dysponujemy </w:t>
      </w:r>
      <w:r w:rsidR="00C60A63" w:rsidRPr="00F23A36">
        <w:rPr>
          <w:sz w:val="22"/>
        </w:rPr>
        <w:t xml:space="preserve">co najmniej następującym wyposażeniem, </w:t>
      </w:r>
      <w:r w:rsidR="00FC03E2">
        <w:rPr>
          <w:sz w:val="22"/>
        </w:rPr>
        <w:t xml:space="preserve">oraz </w:t>
      </w:r>
      <w:r w:rsidR="00FC03E2">
        <w:rPr>
          <w:color w:val="000000"/>
          <w:sz w:val="24"/>
          <w:szCs w:val="24"/>
        </w:rPr>
        <w:t>dostateczną ilością i odpowiednim rodzajem specjalistycznego sprzętu niezbędnego do wykonywania przedmiotu zamówienia, dostosowanego do specyfiki każdego oddziału – rodzaju i liczby pomieszczeń, o minimalnym zakresie:</w:t>
      </w:r>
    </w:p>
    <w:p w:rsidR="00FC03E2" w:rsidRPr="00FC03E2" w:rsidRDefault="00FC03E2" w:rsidP="00FC03E2">
      <w:pPr>
        <w:spacing w:before="100" w:beforeAutospacing="1" w:after="100" w:afterAutospacing="1"/>
        <w:rPr>
          <w:b/>
          <w:bCs/>
          <w:color w:val="000000"/>
          <w:sz w:val="24"/>
          <w:szCs w:val="24"/>
        </w:rPr>
      </w:pPr>
      <w:r w:rsidRPr="00FC03E2">
        <w:rPr>
          <w:b/>
          <w:bCs/>
          <w:color w:val="000000"/>
          <w:sz w:val="24"/>
          <w:szCs w:val="24"/>
        </w:rPr>
        <w:t>a) Dotyczy utrzymania czystości w Szpitalu (strefa „biała” i „szara”):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1/ Wózki do mycia i dezynfekcji (specjalistyczne dla strefy III w systemie zamkniętym) – min.70 szt.,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Personel firmy sprzątającej powinien posługiwać się nowym profesjonalnym sprzętem (wielofunkcyjne wózki serwisowe, preparowane </w:t>
      </w:r>
      <w:proofErr w:type="spellStart"/>
      <w:r>
        <w:rPr>
          <w:color w:val="000000"/>
          <w:sz w:val="24"/>
          <w:szCs w:val="24"/>
        </w:rPr>
        <w:t>mopy</w:t>
      </w:r>
      <w:proofErr w:type="spellEnd"/>
      <w:r>
        <w:rPr>
          <w:color w:val="000000"/>
          <w:sz w:val="24"/>
          <w:szCs w:val="24"/>
        </w:rPr>
        <w:t xml:space="preserve"> jednego kontaktu). 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2/ Wózki do transportu odpadów komunalnych i medycznych (zamykane) – min. 6 szt. (dużych 1,1 m3) zamykanych 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3/ Maszyny do dezynfekcji parą – min. 3 szt.,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4/ Maszyny do szorowania dużych i małych powierzchni – min. 3 szt.,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5/ Mobilne urządzenie do dezynfekcji pomieszczeń przy użyciu nadtlenku wodoru (spektrum B, </w:t>
      </w:r>
      <w:proofErr w:type="spellStart"/>
      <w:r>
        <w:rPr>
          <w:color w:val="000000"/>
          <w:sz w:val="24"/>
          <w:szCs w:val="24"/>
        </w:rPr>
        <w:t>Tbc</w:t>
      </w:r>
      <w:proofErr w:type="spellEnd"/>
      <w:r>
        <w:rPr>
          <w:color w:val="000000"/>
          <w:sz w:val="24"/>
          <w:szCs w:val="24"/>
        </w:rPr>
        <w:t xml:space="preserve">, V, S (Clostridium). Technologia ma być bezpieczna dla wyposażenia pomieszczenia - aparatury specjalistycznej i sprzętu elektronicznego. 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6/ Polerki,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7/ Odkurzacze do zbierania na mokro i sucho min 2 szt. na obiekcie.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8/ Systemy do „</w:t>
      </w:r>
      <w:proofErr w:type="spellStart"/>
      <w:r>
        <w:rPr>
          <w:color w:val="000000"/>
          <w:sz w:val="24"/>
          <w:szCs w:val="24"/>
        </w:rPr>
        <w:t>mopowania</w:t>
      </w:r>
      <w:proofErr w:type="spellEnd"/>
      <w:r>
        <w:rPr>
          <w:color w:val="000000"/>
          <w:sz w:val="24"/>
          <w:szCs w:val="24"/>
        </w:rPr>
        <w:t>”,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9/ Inne.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W/w sprzęt winien być nowy i nie nosić znamion użytkowania</w:t>
      </w:r>
    </w:p>
    <w:p w:rsidR="00FC03E2" w:rsidRPr="00FC03E2" w:rsidRDefault="00FC03E2" w:rsidP="00FC03E2">
      <w:pPr>
        <w:spacing w:before="100" w:beforeAutospacing="1" w:after="100" w:afterAutospacing="1"/>
        <w:rPr>
          <w:b/>
          <w:bCs/>
          <w:color w:val="000000"/>
          <w:sz w:val="24"/>
          <w:szCs w:val="24"/>
        </w:rPr>
      </w:pPr>
      <w:bookmarkStart w:id="1" w:name="_GoBack"/>
      <w:r w:rsidRPr="00FC03E2">
        <w:rPr>
          <w:b/>
          <w:bCs/>
          <w:color w:val="000000"/>
          <w:sz w:val="24"/>
          <w:szCs w:val="24"/>
        </w:rPr>
        <w:t>b) Dotyczy utrzymania czystości na zewnątrz Szpitala:</w:t>
      </w:r>
    </w:p>
    <w:bookmarkEnd w:id="1"/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1/ Ciągnik z osprzętem (pług) – min. 1 szt.,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2/ Dmuchawa do liści – min. 2szt.,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3/ Koliby dwukołowe – min. 4 szt.,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4/ Taczki – min. 3 szt.,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5/ Nożyce spalinowe do żywopłotu – min. 1 szt.,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6/ Drobny sprzęt podręczny (miotły, grabie, szufle, łopaty, widły, nożyce ręczne i inne).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7/Kosiarki spalinowe/kosy spalinowe do koszenia traw minimum 2 sztuki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8/Wózek platformowy do przewożenia materiałów wielkogabarytowych.</w:t>
      </w: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</w:p>
    <w:p w:rsidR="00FC03E2" w:rsidRDefault="00FC03E2" w:rsidP="00FC03E2">
      <w:pPr>
        <w:spacing w:before="100" w:beforeAutospacing="1" w:after="100" w:afterAutospacing="1"/>
        <w:rPr>
          <w:color w:val="000000"/>
          <w:sz w:val="24"/>
          <w:szCs w:val="24"/>
        </w:rPr>
      </w:pPr>
    </w:p>
    <w:p w:rsidR="00FC03E2" w:rsidRDefault="00FC03E2" w:rsidP="00FC03E2">
      <w:pPr>
        <w:tabs>
          <w:tab w:val="left" w:pos="0"/>
        </w:tabs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:rsidR="00FC03E2" w:rsidRDefault="00FC03E2" w:rsidP="00FC03E2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:rsidR="00FC03E2" w:rsidRDefault="00FC03E2" w:rsidP="00FC03E2">
      <w:pPr>
        <w:pStyle w:val="Tekstpodstawowywcity"/>
        <w:spacing w:line="360" w:lineRule="auto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p w:rsidR="0040509B" w:rsidRDefault="0040509B" w:rsidP="00FC03E2">
      <w:pPr>
        <w:ind w:left="-426"/>
        <w:jc w:val="both"/>
      </w:pPr>
    </w:p>
    <w:sectPr w:rsidR="00405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6BE" w:rsidRDefault="006E76BE">
      <w:r>
        <w:separator/>
      </w:r>
    </w:p>
  </w:endnote>
  <w:endnote w:type="continuationSeparator" w:id="0">
    <w:p w:rsidR="006E76BE" w:rsidRDefault="006E7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B625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4E02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6BE" w:rsidRDefault="006E76BE">
      <w:r>
        <w:separator/>
      </w:r>
    </w:p>
  </w:footnote>
  <w:footnote w:type="continuationSeparator" w:id="0">
    <w:p w:rsidR="006E76BE" w:rsidRDefault="006E7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D38" w:rsidRDefault="00FF7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D38" w:rsidRDefault="00FF7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C14"/>
    <w:rsid w:val="00016F4E"/>
    <w:rsid w:val="000C5B68"/>
    <w:rsid w:val="00101297"/>
    <w:rsid w:val="003D7607"/>
    <w:rsid w:val="0040509B"/>
    <w:rsid w:val="00511954"/>
    <w:rsid w:val="006E76BE"/>
    <w:rsid w:val="008C4C14"/>
    <w:rsid w:val="009C4B96"/>
    <w:rsid w:val="00B6255D"/>
    <w:rsid w:val="00BB0E1B"/>
    <w:rsid w:val="00C60A63"/>
    <w:rsid w:val="00F23A36"/>
    <w:rsid w:val="00F5471E"/>
    <w:rsid w:val="00F64A20"/>
    <w:rsid w:val="00FC03E2"/>
    <w:rsid w:val="00FF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C3A1DE"/>
  <w15:chartTrackingRefBased/>
  <w15:docId w15:val="{9DA208F0-88FA-4619-94A8-2B0EC445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FC03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C0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2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3</cp:revision>
  <cp:lastPrinted>2000-12-12T17:01:00Z</cp:lastPrinted>
  <dcterms:created xsi:type="dcterms:W3CDTF">2021-10-29T11:42:00Z</dcterms:created>
  <dcterms:modified xsi:type="dcterms:W3CDTF">2021-10-29T11:44:00Z</dcterms:modified>
</cp:coreProperties>
</file>