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46079DE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D2CBB">
        <w:rPr>
          <w:bCs/>
          <w:i w:val="0"/>
          <w:sz w:val="22"/>
          <w:szCs w:val="22"/>
        </w:rPr>
        <w:t>5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54D696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D2CBB">
        <w:rPr>
          <w:b/>
          <w:sz w:val="22"/>
          <w:szCs w:val="22"/>
        </w:rPr>
        <w:t>31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9FB4E1" w14:textId="1021D702" w:rsidR="00563952" w:rsidRDefault="00563952" w:rsidP="0056395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</w:t>
      </w:r>
      <w:r w:rsidR="007D2CBB">
        <w:rPr>
          <w:b/>
          <w:sz w:val="22"/>
          <w:szCs w:val="22"/>
        </w:rPr>
        <w:t>żywienia pacjentów Szpitala</w:t>
      </w:r>
      <w:r>
        <w:rPr>
          <w:b/>
          <w:sz w:val="22"/>
          <w:szCs w:val="22"/>
        </w:rPr>
        <w:t xml:space="preserve">. 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6CCCA38B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7D2CBB">
        <w:rPr>
          <w:spacing w:val="-4"/>
          <w:sz w:val="22"/>
          <w:szCs w:val="22"/>
        </w:rPr>
        <w:t>1</w:t>
      </w:r>
      <w:bookmarkStart w:id="0" w:name="_GoBack"/>
      <w:bookmarkEnd w:id="0"/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29E44B" w14:textId="77777777" w:rsidR="003873A1" w:rsidRDefault="003873A1">
      <w:r>
        <w:separator/>
      </w:r>
    </w:p>
  </w:endnote>
  <w:endnote w:type="continuationSeparator" w:id="0">
    <w:p w14:paraId="04F0F6FA" w14:textId="77777777" w:rsidR="003873A1" w:rsidRDefault="0038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2B5E8" w14:textId="77777777" w:rsidR="003873A1" w:rsidRDefault="003873A1">
      <w:r>
        <w:separator/>
      </w:r>
    </w:p>
  </w:footnote>
  <w:footnote w:type="continuationSeparator" w:id="0">
    <w:p w14:paraId="462DEC7C" w14:textId="77777777" w:rsidR="003873A1" w:rsidRDefault="00387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87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52740"/>
    <w:rsid w:val="001614BA"/>
    <w:rsid w:val="001A1C3F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873A1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63952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21FA8"/>
    <w:rsid w:val="00736B31"/>
    <w:rsid w:val="00747C6F"/>
    <w:rsid w:val="00753DC1"/>
    <w:rsid w:val="00775E2B"/>
    <w:rsid w:val="007823E9"/>
    <w:rsid w:val="007951AD"/>
    <w:rsid w:val="007D2CBB"/>
    <w:rsid w:val="007D36CE"/>
    <w:rsid w:val="007E5FA3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1027F-6E95-40C6-A7E1-FCD01AFB1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2010-01-07T09:39:00Z</cp:lastPrinted>
  <dcterms:created xsi:type="dcterms:W3CDTF">2021-07-30T13:46:00Z</dcterms:created>
  <dcterms:modified xsi:type="dcterms:W3CDTF">2021-11-02T11:20:00Z</dcterms:modified>
</cp:coreProperties>
</file>