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E930A4" w:rsidRPr="00E930A4">
        <w:rPr>
          <w:rFonts w:ascii="Times New Roman" w:hAnsi="Times New Roman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E930A4" w:rsidRPr="00E930A4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7324FC" w:rsidRPr="00E930A4" w:rsidRDefault="00AA39D6" w:rsidP="007324FC">
      <w:pPr>
        <w:spacing w:after="240" w:line="276" w:lineRule="auto"/>
        <w:jc w:val="center"/>
        <w:rPr>
          <w:b/>
          <w:sz w:val="22"/>
          <w:szCs w:val="22"/>
        </w:rPr>
      </w:pPr>
      <w:bookmarkStart w:id="0" w:name="_GoBack"/>
      <w:r w:rsidRPr="00525EFF">
        <w:rPr>
          <w:sz w:val="22"/>
          <w:szCs w:val="22"/>
        </w:rPr>
        <w:t>”</w:t>
      </w:r>
      <w:r w:rsidR="00E930A4" w:rsidRPr="00E930A4">
        <w:rPr>
          <w:b/>
          <w:sz w:val="22"/>
          <w:szCs w:val="22"/>
        </w:rPr>
        <w:t>Świadczenie usług utrzymania czystości w zakresie strefy białej, strefy szarej, terenów zewnętrznych oraz terenów zielonych Szpitala Specjalistycznego im. St. Żeromskiego SP ZOZ w Krakowie, os. Na Skarpie 66, 31-913 Kraków</w:t>
      </w:r>
      <w:r w:rsidR="00EE1F61">
        <w:rPr>
          <w:b/>
          <w:sz w:val="22"/>
          <w:szCs w:val="22"/>
        </w:rPr>
        <w:t>”</w:t>
      </w:r>
      <w:r w:rsidR="00E930A4" w:rsidRPr="00E930A4">
        <w:rPr>
          <w:b/>
          <w:sz w:val="22"/>
          <w:szCs w:val="22"/>
        </w:rPr>
        <w:t xml:space="preserve">. </w:t>
      </w:r>
    </w:p>
    <w:bookmarkEnd w:id="0"/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9"/>
        <w:gridCol w:w="6195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7324FC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7324FC" w:rsidRPr="00EB30B7" w:rsidRDefault="007324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B30B7">
              <w:rPr>
                <w:rFonts w:eastAsia="Calibri"/>
                <w:sz w:val="22"/>
                <w:szCs w:val="22"/>
              </w:rPr>
              <w:t>KRS</w:t>
            </w:r>
            <w:r w:rsidR="00EB30B7" w:rsidRPr="00EB30B7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237" w:type="dxa"/>
            <w:shd w:val="clear" w:color="auto" w:fill="auto"/>
          </w:tcPr>
          <w:p w:rsidR="007324FC" w:rsidRPr="007677F8" w:rsidRDefault="007324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</w:t>
            </w:r>
          </w:p>
          <w:p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>Małe przedsiębiorstwo</w:t>
            </w:r>
          </w:p>
          <w:p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Średnie przedsiębiorstwo </w:t>
            </w:r>
          </w:p>
          <w:p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Jednoosobowa działalność gospodarcza </w:t>
            </w:r>
          </w:p>
          <w:p w:rsidR="007324FC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Osoba fizyczna nieprowadząca działalności gospodarczej </w:t>
            </w:r>
          </w:p>
          <w:p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Inny rodzaj </w:t>
            </w:r>
            <w:r w:rsidR="00AE2ACB" w:rsidRPr="007677F8">
              <w:t>*</w:t>
            </w:r>
            <w:r w:rsidR="007324FC">
              <w:t>(należy podać)</w:t>
            </w:r>
          </w:p>
        </w:tc>
      </w:tr>
      <w:tr w:rsidR="007324FC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7324FC" w:rsidRDefault="007324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Osoba odpowiedzialna za realizację zamówienia </w:t>
            </w:r>
          </w:p>
        </w:tc>
        <w:tc>
          <w:tcPr>
            <w:tcW w:w="6237" w:type="dxa"/>
            <w:shd w:val="clear" w:color="auto" w:fill="auto"/>
          </w:tcPr>
          <w:p w:rsidR="000A319E" w:rsidRDefault="000A319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………………………………………………………….</w:t>
            </w:r>
          </w:p>
          <w:p w:rsidR="007324FC" w:rsidRPr="004D0FFC" w:rsidRDefault="007324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Należy podać nazwisko i imię </w:t>
            </w:r>
            <w:r w:rsidR="000A319E">
              <w:t>,</w:t>
            </w:r>
            <w:r>
              <w:t xml:space="preserve"> tel.</w:t>
            </w:r>
            <w:r w:rsidR="000A319E">
              <w:t xml:space="preserve"> oraz</w:t>
            </w:r>
            <w:r>
              <w:t xml:space="preserve"> e-mail…………….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1550C4" w:rsidRDefault="001550C4" w:rsidP="001550C4">
      <w:pPr>
        <w:spacing w:line="100" w:lineRule="atLeast"/>
        <w:ind w:left="720"/>
        <w:jc w:val="both"/>
      </w:pPr>
    </w:p>
    <w:tbl>
      <w:tblPr>
        <w:tblW w:w="91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0"/>
        <w:gridCol w:w="1545"/>
        <w:gridCol w:w="1035"/>
        <w:gridCol w:w="598"/>
        <w:gridCol w:w="567"/>
        <w:gridCol w:w="850"/>
        <w:gridCol w:w="993"/>
        <w:gridCol w:w="992"/>
        <w:gridCol w:w="992"/>
        <w:gridCol w:w="1134"/>
      </w:tblGrid>
      <w:tr w:rsidR="001550C4" w:rsidTr="000A319E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</w:p>
          <w:p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</w:p>
          <w:p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Powierzchnia</w:t>
            </w:r>
          </w:p>
        </w:tc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netto za 1m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/1ha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Stawka VAT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brutto za 1m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/1ha</w:t>
            </w:r>
          </w:p>
          <w:p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(kol.4 + kol.5)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netto za 1 miesiąc świadczenia usługi</w:t>
            </w:r>
          </w:p>
          <w:p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(kol.3 x kol.4 x 30 dni)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brutto za 1 miesiąc świadczenia usługi</w:t>
            </w:r>
          </w:p>
          <w:p w:rsidR="001550C4" w:rsidRDefault="001550C4" w:rsidP="0037778E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(kol.3 x kol.6 x 30 dni)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snapToGrid w:val="0"/>
              <w:spacing w:line="10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netto </w:t>
            </w:r>
            <w:r>
              <w:rPr>
                <w:b/>
                <w:bCs/>
                <w:sz w:val="16"/>
                <w:szCs w:val="16"/>
              </w:rPr>
              <w:br/>
              <w:t xml:space="preserve">za 48 miesięcy </w:t>
            </w:r>
            <w:r>
              <w:rPr>
                <w:b/>
                <w:bCs/>
                <w:sz w:val="16"/>
                <w:szCs w:val="16"/>
              </w:rPr>
              <w:br/>
            </w:r>
            <w:r>
              <w:rPr>
                <w:i/>
                <w:iCs/>
                <w:sz w:val="16"/>
                <w:szCs w:val="16"/>
              </w:rPr>
              <w:t>(kol.7 x 36 miesięcy)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50C4" w:rsidRDefault="001550C4" w:rsidP="0037778E">
            <w:pPr>
              <w:snapToGrid w:val="0"/>
              <w:spacing w:line="100" w:lineRule="atLeast"/>
              <w:jc w:val="center"/>
              <w:textAlignment w:val="center"/>
              <w:rPr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  <w:r>
              <w:rPr>
                <w:b/>
                <w:bCs/>
                <w:sz w:val="16"/>
                <w:szCs w:val="16"/>
              </w:rPr>
              <w:br/>
              <w:t xml:space="preserve">za 48 miesięcy </w:t>
            </w:r>
            <w:r>
              <w:rPr>
                <w:b/>
                <w:bCs/>
                <w:sz w:val="16"/>
                <w:szCs w:val="16"/>
              </w:rPr>
              <w:br/>
            </w:r>
            <w:r>
              <w:rPr>
                <w:i/>
                <w:iCs/>
                <w:sz w:val="16"/>
                <w:szCs w:val="16"/>
              </w:rPr>
              <w:t>(kol.8 x 36 miesięcy)</w:t>
            </w:r>
          </w:p>
        </w:tc>
      </w:tr>
      <w:tr w:rsidR="001550C4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550C4" w:rsidRDefault="001550C4" w:rsidP="0037778E">
            <w:pPr>
              <w:pStyle w:val="Zawartotabeli"/>
              <w:jc w:val="center"/>
            </w:pPr>
            <w:r>
              <w:rPr>
                <w:sz w:val="14"/>
                <w:szCs w:val="14"/>
              </w:rPr>
              <w:t>10</w:t>
            </w:r>
          </w:p>
        </w:tc>
      </w:tr>
      <w:tr w:rsidR="001550C4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  <w:r>
              <w:t>1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</w:pPr>
            <w:r>
              <w:t xml:space="preserve">Utrzymanie czystości w zakresie strefy </w:t>
            </w:r>
            <w:r w:rsidR="000A319E">
              <w:t xml:space="preserve">szpitalnej </w:t>
            </w:r>
            <w:r>
              <w:lastRenderedPageBreak/>
              <w:t xml:space="preserve">„białej” łącznie </w:t>
            </w:r>
            <w:r>
              <w:br/>
              <w:t>z kosztami materiałowymi</w:t>
            </w:r>
          </w:p>
          <w:p w:rsidR="001550C4" w:rsidRDefault="001550C4" w:rsidP="0037778E">
            <w:pPr>
              <w:pStyle w:val="Zawartotabeli"/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  <w:r>
              <w:t>13920 m</w:t>
            </w:r>
            <w:r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</w:tr>
      <w:tr w:rsidR="001550C4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  <w:r>
              <w:t>2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</w:pPr>
            <w:r>
              <w:t xml:space="preserve">Utrzymanie czystości w zakresie strefy „szarej' </w:t>
            </w:r>
            <w:r w:rsidR="000A319E">
              <w:t xml:space="preserve">(sprzątanie zwykłe) </w:t>
            </w:r>
            <w:r>
              <w:t xml:space="preserve">łącznie </w:t>
            </w:r>
            <w:r>
              <w:br/>
              <w:t>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  <w:r>
              <w:t>7 </w:t>
            </w:r>
            <w:r>
              <w:rPr>
                <w:rFonts w:eastAsia="Calibri"/>
              </w:rPr>
              <w:t xml:space="preserve">500 </w:t>
            </w:r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</w:tr>
      <w:tr w:rsidR="001550C4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  <w:r>
              <w:t>3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</w:pPr>
            <w:r>
              <w:t xml:space="preserve">Utrzymanie czystości terenów zewnętrznych </w:t>
            </w:r>
            <w:r w:rsidR="000A319E">
              <w:t xml:space="preserve">(dróg, chodników, parkingów) </w:t>
            </w:r>
            <w:r>
              <w:t>łącznie 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  <w:r>
              <w:t>2 ha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</w:tr>
      <w:tr w:rsidR="001550C4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</w:pPr>
            <w:r>
              <w:t>4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</w:pPr>
            <w:r>
              <w:t>Utrzymanie czystości terenów zielonych łącznie 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  <w:jc w:val="center"/>
            </w:pPr>
          </w:p>
          <w:p w:rsidR="001550C4" w:rsidRDefault="001550C4" w:rsidP="0037778E">
            <w:pPr>
              <w:pStyle w:val="Zawartotabeli"/>
              <w:jc w:val="center"/>
            </w:pPr>
            <w:r>
              <w:t>2 ha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</w:tr>
      <w:tr w:rsidR="001550C4" w:rsidTr="000A319E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  <w:rPr>
                <w:b/>
                <w:bCs/>
              </w:rPr>
            </w:pPr>
            <w:r>
              <w:t>5</w:t>
            </w:r>
          </w:p>
        </w:tc>
        <w:tc>
          <w:tcPr>
            <w:tcW w:w="6580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550C4" w:rsidRDefault="001550C4" w:rsidP="0037778E">
            <w:pPr>
              <w:pStyle w:val="Zawartotabeli"/>
              <w:jc w:val="center"/>
            </w:pPr>
            <w:r>
              <w:rPr>
                <w:b/>
                <w:bCs/>
              </w:rPr>
              <w:t>RAZEM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550C4" w:rsidRDefault="001550C4" w:rsidP="0037778E">
            <w:pPr>
              <w:pStyle w:val="Zawartotabeli"/>
              <w:snapToGrid w:val="0"/>
            </w:pPr>
          </w:p>
        </w:tc>
      </w:tr>
    </w:tbl>
    <w:p w:rsidR="007324FC" w:rsidRDefault="007324FC" w:rsidP="007324FC">
      <w:pPr>
        <w:tabs>
          <w:tab w:val="left" w:pos="300"/>
        </w:tabs>
        <w:suppressAutoHyphens/>
        <w:spacing w:line="200" w:lineRule="atLeast"/>
        <w:jc w:val="both"/>
        <w:rPr>
          <w:rFonts w:eastAsia="TimesNewRomanPSMT"/>
          <w:sz w:val="20"/>
          <w:szCs w:val="20"/>
        </w:rPr>
      </w:pPr>
    </w:p>
    <w:p w:rsidR="007324FC" w:rsidRPr="0097776D" w:rsidRDefault="007324FC" w:rsidP="007324FC">
      <w:pPr>
        <w:pStyle w:val="Akapitzlist"/>
        <w:spacing w:after="120" w:line="276" w:lineRule="auto"/>
        <w:ind w:left="0"/>
        <w:jc w:val="both"/>
        <w:rPr>
          <w:sz w:val="22"/>
        </w:rPr>
      </w:pP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7324FC" w:rsidRPr="0097776D" w:rsidRDefault="006D09E0" w:rsidP="007324FC">
      <w:pPr>
        <w:pStyle w:val="Akapitzlist"/>
        <w:spacing w:before="120" w:after="120" w:line="360" w:lineRule="auto"/>
        <w:ind w:left="284"/>
        <w:rPr>
          <w:sz w:val="22"/>
        </w:rPr>
      </w:pPr>
      <w:r w:rsidRPr="0097776D">
        <w:rPr>
          <w:sz w:val="22"/>
        </w:rPr>
        <w:t xml:space="preserve">Cena oferty </w:t>
      </w:r>
      <w:r w:rsidR="007324FC">
        <w:rPr>
          <w:sz w:val="22"/>
        </w:rPr>
        <w:t xml:space="preserve">(razem pkt 1-4) </w:t>
      </w:r>
      <w:r w:rsidR="001550C4">
        <w:rPr>
          <w:rFonts w:eastAsia="TimesNewRomanPSMT"/>
          <w:sz w:val="20"/>
          <w:szCs w:val="20"/>
        </w:rPr>
        <w:t>za cały okres obowiązywania umowy</w:t>
      </w:r>
      <w:r w:rsidR="001550C4" w:rsidRPr="0097776D">
        <w:rPr>
          <w:sz w:val="22"/>
        </w:rPr>
        <w:t xml:space="preserve"> </w:t>
      </w:r>
      <w:r w:rsidRPr="0097776D">
        <w:rPr>
          <w:sz w:val="22"/>
        </w:rPr>
        <w:t xml:space="preserve">wynosi: </w:t>
      </w:r>
      <w:r w:rsidR="007324FC">
        <w:rPr>
          <w:sz w:val="22"/>
        </w:rPr>
        <w:t>________________________________________________________________________</w:t>
      </w:r>
      <w:r w:rsidR="007324FC" w:rsidRPr="0097776D">
        <w:rPr>
          <w:sz w:val="22"/>
        </w:rPr>
        <w:t xml:space="preserve"> </w:t>
      </w:r>
      <w:r w:rsidR="007324FC">
        <w:rPr>
          <w:sz w:val="22"/>
        </w:rPr>
        <w:t xml:space="preserve"> </w:t>
      </w:r>
      <w:r w:rsidR="007324FC" w:rsidRPr="0097776D">
        <w:rPr>
          <w:sz w:val="22"/>
        </w:rPr>
        <w:t xml:space="preserve">zł </w:t>
      </w:r>
      <w:r w:rsidR="007324FC">
        <w:rPr>
          <w:sz w:val="22"/>
        </w:rPr>
        <w:t>netto</w:t>
      </w:r>
    </w:p>
    <w:p w:rsidR="006B63D6" w:rsidRPr="0097776D" w:rsidRDefault="006B63D6" w:rsidP="007324FC">
      <w:pPr>
        <w:pStyle w:val="Akapitzlist"/>
        <w:spacing w:before="120" w:after="120" w:line="360" w:lineRule="auto"/>
        <w:ind w:left="284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7324FC" w:rsidRDefault="007324FC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1550C4" w:rsidRDefault="001550C4" w:rsidP="001550C4">
      <w:pPr>
        <w:pStyle w:val="Akapitzlist"/>
        <w:spacing w:before="120" w:line="276" w:lineRule="auto"/>
        <w:ind w:left="0"/>
        <w:jc w:val="both"/>
        <w:rPr>
          <w:sz w:val="20"/>
          <w:szCs w:val="20"/>
        </w:rPr>
      </w:pPr>
    </w:p>
    <w:p w:rsidR="007324FC" w:rsidRPr="006351F1" w:rsidRDefault="007324FC" w:rsidP="006351F1">
      <w:pPr>
        <w:spacing w:before="120" w:line="276" w:lineRule="auto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Default="002B773F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Deklarujemy odpis na </w:t>
      </w:r>
      <w:r w:rsidR="007324FC">
        <w:rPr>
          <w:sz w:val="22"/>
        </w:rPr>
        <w:t xml:space="preserve"> PFRON</w:t>
      </w:r>
      <w:r>
        <w:rPr>
          <w:sz w:val="22"/>
        </w:rPr>
        <w:t xml:space="preserve"> w wysokości</w:t>
      </w:r>
      <w:r w:rsidR="007324FC">
        <w:rPr>
          <w:sz w:val="22"/>
        </w:rPr>
        <w:t xml:space="preserve"> ……………………….</w:t>
      </w:r>
      <w:r>
        <w:rPr>
          <w:sz w:val="22"/>
        </w:rPr>
        <w:t>(vide kryteria oceny ofert)</w:t>
      </w:r>
      <w:r>
        <w:rPr>
          <w:sz w:val="22"/>
        </w:rPr>
        <w:t xml:space="preserve"> </w:t>
      </w:r>
    </w:p>
    <w:p w:rsidR="007324FC" w:rsidRPr="002B773F" w:rsidRDefault="002B773F" w:rsidP="002B773F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 xml:space="preserve">Oświadczamy, że zatrudnimy </w:t>
      </w:r>
      <w:r w:rsidRPr="002B773F">
        <w:rPr>
          <w:sz w:val="22"/>
        </w:rPr>
        <w:t xml:space="preserve">personel na dyżurze nocnym </w:t>
      </w:r>
      <w:r>
        <w:rPr>
          <w:sz w:val="22"/>
        </w:rPr>
        <w:t xml:space="preserve">w liczbie </w:t>
      </w:r>
      <w:r w:rsidRPr="002B773F">
        <w:rPr>
          <w:sz w:val="22"/>
        </w:rPr>
        <w:t xml:space="preserve"> </w:t>
      </w:r>
      <w:r>
        <w:rPr>
          <w:sz w:val="22"/>
        </w:rPr>
        <w:t xml:space="preserve">……………………… (należy podać)  </w:t>
      </w:r>
      <w:r w:rsidRPr="002B773F">
        <w:rPr>
          <w:sz w:val="22"/>
        </w:rPr>
        <w:t xml:space="preserve">min. 1 osoby </w:t>
      </w:r>
      <w:r>
        <w:rPr>
          <w:sz w:val="22"/>
        </w:rPr>
        <w:t xml:space="preserve">/ 2 osoby (vide kryteria oceny ofert) 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E930A4" w:rsidRPr="00AF4AC3" w:rsidRDefault="00E930A4" w:rsidP="00E930A4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7D475B" w:rsidRPr="007D475B" w:rsidRDefault="00E930A4" w:rsidP="00E930A4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lastRenderedPageBreak/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8E5" w:rsidRDefault="009348E5" w:rsidP="00FF57EE">
      <w:r>
        <w:separator/>
      </w:r>
    </w:p>
  </w:endnote>
  <w:endnote w:type="continuationSeparator" w:id="0">
    <w:p w:rsidR="009348E5" w:rsidRDefault="009348E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 'Times New R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0A4" w:rsidRDefault="00E930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0A4" w:rsidRDefault="00E930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0A4" w:rsidRDefault="00E930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8E5" w:rsidRDefault="009348E5" w:rsidP="00FF57EE">
      <w:r>
        <w:separator/>
      </w:r>
    </w:p>
  </w:footnote>
  <w:footnote w:type="continuationSeparator" w:id="0">
    <w:p w:rsidR="009348E5" w:rsidRDefault="009348E5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E930A4" w:rsidRDefault="00E930A4" w:rsidP="00E930A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0A4" w:rsidRDefault="00E930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E930A4">
      <w:rPr>
        <w:sz w:val="20"/>
        <w:szCs w:val="20"/>
      </w:rPr>
      <w:t>ZP/23/2021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0A4" w:rsidRDefault="00E930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157477"/>
    <w:multiLevelType w:val="hybridMultilevel"/>
    <w:tmpl w:val="8F0072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366B4"/>
    <w:multiLevelType w:val="hybridMultilevel"/>
    <w:tmpl w:val="5DD674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196"/>
    <w:rsid w:val="000A319E"/>
    <w:rsid w:val="001063D3"/>
    <w:rsid w:val="001550C4"/>
    <w:rsid w:val="001C7D84"/>
    <w:rsid w:val="002214DB"/>
    <w:rsid w:val="00267D1F"/>
    <w:rsid w:val="002B773F"/>
    <w:rsid w:val="002E612D"/>
    <w:rsid w:val="003B769C"/>
    <w:rsid w:val="004D0FFC"/>
    <w:rsid w:val="004D5A42"/>
    <w:rsid w:val="00525EFF"/>
    <w:rsid w:val="005844F6"/>
    <w:rsid w:val="005F6F5F"/>
    <w:rsid w:val="006351F1"/>
    <w:rsid w:val="0064173A"/>
    <w:rsid w:val="006B63D6"/>
    <w:rsid w:val="006C641D"/>
    <w:rsid w:val="006D09E0"/>
    <w:rsid w:val="007324FC"/>
    <w:rsid w:val="007D475B"/>
    <w:rsid w:val="007E331F"/>
    <w:rsid w:val="007E54BB"/>
    <w:rsid w:val="00804196"/>
    <w:rsid w:val="008C314D"/>
    <w:rsid w:val="009312B4"/>
    <w:rsid w:val="009348E5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C336F"/>
    <w:rsid w:val="00E930A4"/>
    <w:rsid w:val="00EB30B7"/>
    <w:rsid w:val="00EE1F61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498EAF"/>
  <w15:chartTrackingRefBased/>
  <w15:docId w15:val="{889C7C76-A747-4491-B572-3C27739F4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1550C4"/>
    <w:pPr>
      <w:suppressAutoHyphens/>
      <w:ind w:left="426"/>
    </w:pPr>
    <w:rPr>
      <w:rFonts w:ascii="Garamond" w:hAnsi="Garamond" w:cs="Garamond"/>
      <w:kern w:val="2"/>
      <w:szCs w:val="20"/>
      <w:lang w:eastAsia="ar-SA"/>
    </w:rPr>
  </w:style>
  <w:style w:type="paragraph" w:customStyle="1" w:styleId="Zawartotabeli">
    <w:name w:val="Zawartość tabeli"/>
    <w:basedOn w:val="Normalny"/>
    <w:rsid w:val="001550C4"/>
    <w:pPr>
      <w:suppressLineNumbers/>
      <w:suppressAutoHyphens/>
    </w:pPr>
    <w:rPr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669FD-D373-4CB4-A839-C6DBD8D0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4</Pages>
  <Words>761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8</cp:revision>
  <dcterms:created xsi:type="dcterms:W3CDTF">2021-10-29T09:59:00Z</dcterms:created>
  <dcterms:modified xsi:type="dcterms:W3CDTF">2021-10-29T10:48:00Z</dcterms:modified>
</cp:coreProperties>
</file>