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CE9F1" w14:textId="77777777" w:rsidR="00D665F5" w:rsidRDefault="00F95206" w:rsidP="00D665F5">
      <w:pPr>
        <w:spacing w:after="240"/>
        <w:jc w:val="right"/>
        <w:rPr>
          <w:sz w:val="22"/>
          <w:szCs w:val="22"/>
        </w:rPr>
      </w:pPr>
      <w:r w:rsidRPr="00F9520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95206">
        <w:rPr>
          <w:sz w:val="22"/>
          <w:szCs w:val="22"/>
        </w:rPr>
        <w:t>2021-10-29</w:t>
      </w:r>
    </w:p>
    <w:p w14:paraId="6436F39E" w14:textId="77777777" w:rsidR="009710C7" w:rsidRDefault="00F95206" w:rsidP="00577BC6">
      <w:pPr>
        <w:spacing w:after="40"/>
        <w:rPr>
          <w:b/>
          <w:bCs/>
          <w:sz w:val="22"/>
          <w:szCs w:val="22"/>
        </w:rPr>
      </w:pPr>
      <w:r w:rsidRPr="00F95206">
        <w:rPr>
          <w:b/>
          <w:bCs/>
          <w:sz w:val="22"/>
          <w:szCs w:val="22"/>
        </w:rPr>
        <w:t xml:space="preserve">Szpital Specjalistyczny im. Stefana Żeromskiego </w:t>
      </w:r>
    </w:p>
    <w:p w14:paraId="72BF9702" w14:textId="77777777" w:rsidR="009710C7" w:rsidRDefault="00F95206" w:rsidP="00577BC6">
      <w:pPr>
        <w:spacing w:after="40"/>
        <w:rPr>
          <w:b/>
          <w:bCs/>
          <w:sz w:val="22"/>
          <w:szCs w:val="22"/>
        </w:rPr>
      </w:pPr>
      <w:r w:rsidRPr="00F95206">
        <w:rPr>
          <w:b/>
          <w:bCs/>
          <w:sz w:val="22"/>
          <w:szCs w:val="22"/>
        </w:rPr>
        <w:t xml:space="preserve">SP ZOZ w Krakowie </w:t>
      </w:r>
    </w:p>
    <w:p w14:paraId="649ABB4B" w14:textId="2B2CDA4D" w:rsidR="00D665F5" w:rsidRPr="00D91931" w:rsidRDefault="00F95206" w:rsidP="00577BC6">
      <w:pPr>
        <w:spacing w:after="40"/>
        <w:rPr>
          <w:b/>
          <w:bCs/>
          <w:sz w:val="22"/>
          <w:szCs w:val="22"/>
        </w:rPr>
      </w:pPr>
      <w:r w:rsidRPr="00F95206">
        <w:rPr>
          <w:b/>
          <w:bCs/>
          <w:sz w:val="22"/>
          <w:szCs w:val="22"/>
        </w:rPr>
        <w:t>Sekcja Zamówień Publicznych</w:t>
      </w:r>
    </w:p>
    <w:p w14:paraId="1F10087C" w14:textId="77777777" w:rsidR="00D665F5" w:rsidRPr="00BD5546" w:rsidRDefault="00F95206" w:rsidP="00D665F5">
      <w:pPr>
        <w:rPr>
          <w:sz w:val="22"/>
          <w:szCs w:val="22"/>
        </w:rPr>
      </w:pPr>
      <w:r w:rsidRPr="00F95206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F95206">
        <w:rPr>
          <w:sz w:val="22"/>
          <w:szCs w:val="22"/>
        </w:rPr>
        <w:t>66</w:t>
      </w:r>
    </w:p>
    <w:p w14:paraId="452252FD" w14:textId="77777777" w:rsidR="00D665F5" w:rsidRPr="00BD5546" w:rsidRDefault="00F95206" w:rsidP="00D665F5">
      <w:pPr>
        <w:rPr>
          <w:sz w:val="22"/>
          <w:szCs w:val="22"/>
        </w:rPr>
      </w:pPr>
      <w:r w:rsidRPr="00F95206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F95206">
        <w:rPr>
          <w:sz w:val="22"/>
          <w:szCs w:val="22"/>
        </w:rPr>
        <w:t>Kraków</w:t>
      </w:r>
    </w:p>
    <w:p w14:paraId="12798206" w14:textId="7DD835A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10C7">
        <w:rPr>
          <w:b/>
          <w:sz w:val="22"/>
          <w:szCs w:val="22"/>
        </w:rPr>
        <w:t>S</w:t>
      </w:r>
      <w:r w:rsidR="00F95206" w:rsidRPr="00F95206">
        <w:rPr>
          <w:b/>
          <w:sz w:val="22"/>
          <w:szCs w:val="22"/>
        </w:rPr>
        <w:t>ZP</w:t>
      </w:r>
      <w:r w:rsidR="009710C7">
        <w:rPr>
          <w:b/>
          <w:sz w:val="22"/>
          <w:szCs w:val="22"/>
        </w:rPr>
        <w:t>.271.742</w:t>
      </w:r>
      <w:r w:rsidR="00F95206" w:rsidRPr="00F95206">
        <w:rPr>
          <w:b/>
          <w:sz w:val="22"/>
          <w:szCs w:val="22"/>
        </w:rPr>
        <w:t>/29/2021</w:t>
      </w:r>
      <w:r w:rsidR="00A80738">
        <w:rPr>
          <w:sz w:val="24"/>
        </w:rPr>
        <w:tab/>
        <w:t xml:space="preserve"> </w:t>
      </w:r>
    </w:p>
    <w:p w14:paraId="5A7DEC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FF43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D500C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58C52A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4A86B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95206" w:rsidRPr="00F95206">
        <w:rPr>
          <w:sz w:val="22"/>
          <w:szCs w:val="22"/>
        </w:rPr>
        <w:t xml:space="preserve">Tryb podstawowy bez negocjacji - art. 275 pkt. 1 ustawy </w:t>
      </w:r>
      <w:proofErr w:type="spellStart"/>
      <w:r w:rsidR="00F95206" w:rsidRPr="00F9520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D1FC67E" w14:textId="6505213E" w:rsidR="00A80738" w:rsidRPr="00577BC6" w:rsidRDefault="009710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Dostawę</w:t>
      </w:r>
      <w:r w:rsidR="00F95206" w:rsidRPr="00F95206">
        <w:rPr>
          <w:b/>
          <w:sz w:val="22"/>
          <w:szCs w:val="22"/>
        </w:rPr>
        <w:t xml:space="preserve"> i montaż nowego dźwigu osobowo-towarowego w istniejącym szybie, wszystkich urządzeń maszynowni (napędów, wciągarek, </w:t>
      </w:r>
      <w:proofErr w:type="spellStart"/>
      <w:r w:rsidR="00F95206" w:rsidRPr="00F95206">
        <w:rPr>
          <w:b/>
          <w:sz w:val="22"/>
          <w:szCs w:val="22"/>
        </w:rPr>
        <w:t>zawieszeń</w:t>
      </w:r>
      <w:proofErr w:type="spellEnd"/>
      <w:r w:rsidR="00F95206" w:rsidRPr="00F95206">
        <w:rPr>
          <w:b/>
          <w:sz w:val="22"/>
          <w:szCs w:val="22"/>
        </w:rPr>
        <w:t xml:space="preserve"> linowych, przeciwwag, prowadnic i wszystkich pozostałych urządzeń niezbędnych do prawidłowej eksploatacji windy), zasilania elektrycznego oraz uruchomienie dźwigu w budynku wraz z demontażem i utylizacją istniejącego dźwigu osobowo - towarowego w Szpitalu Specjalistycznym im. Stefana Żeromskiego, os. Na Skarpie 66 Kraków</w:t>
      </w:r>
    </w:p>
    <w:p w14:paraId="070EB4B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95206" w:rsidRPr="00F95206">
        <w:rPr>
          <w:sz w:val="22"/>
          <w:szCs w:val="22"/>
        </w:rPr>
        <w:t>(</w:t>
      </w:r>
      <w:proofErr w:type="spellStart"/>
      <w:r w:rsidR="00F95206" w:rsidRPr="00F95206">
        <w:rPr>
          <w:sz w:val="22"/>
          <w:szCs w:val="22"/>
        </w:rPr>
        <w:t>t.j</w:t>
      </w:r>
      <w:proofErr w:type="spellEnd"/>
      <w:r w:rsidR="00F95206" w:rsidRPr="00F9520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A372A9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95206" w:rsidRPr="00F95206">
        <w:rPr>
          <w:sz w:val="22"/>
          <w:szCs w:val="22"/>
        </w:rPr>
        <w:t>29/10/2021</w:t>
      </w:r>
      <w:r w:rsidR="00FF4AB1" w:rsidRPr="00577BC6">
        <w:rPr>
          <w:sz w:val="22"/>
          <w:szCs w:val="22"/>
        </w:rPr>
        <w:t xml:space="preserve"> o godz. </w:t>
      </w:r>
      <w:r w:rsidR="00F95206" w:rsidRPr="00F95206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378"/>
        <w:gridCol w:w="1701"/>
      </w:tblGrid>
      <w:tr w:rsidR="00D665F5" w:rsidRPr="00493F8C" w14:paraId="2B52F595" w14:textId="77777777" w:rsidTr="009710C7">
        <w:tc>
          <w:tcPr>
            <w:tcW w:w="993" w:type="dxa"/>
            <w:shd w:val="clear" w:color="auto" w:fill="auto"/>
            <w:vAlign w:val="center"/>
          </w:tcPr>
          <w:p w14:paraId="1168D9F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6378" w:type="dxa"/>
            <w:shd w:val="clear" w:color="auto" w:fill="auto"/>
            <w:vAlign w:val="center"/>
          </w:tcPr>
          <w:p w14:paraId="7E7E91A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A775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95206" w:rsidRPr="00493F8C" w14:paraId="58ECF127" w14:textId="77777777" w:rsidTr="009710C7">
        <w:tc>
          <w:tcPr>
            <w:tcW w:w="993" w:type="dxa"/>
            <w:shd w:val="clear" w:color="auto" w:fill="auto"/>
            <w:vAlign w:val="center"/>
          </w:tcPr>
          <w:p w14:paraId="28A41F4F" w14:textId="77777777" w:rsidR="00F95206" w:rsidRPr="00490DC0" w:rsidRDefault="00F95206" w:rsidP="00FC1A3E">
            <w:pPr>
              <w:spacing w:before="120" w:after="120"/>
              <w:jc w:val="center"/>
            </w:pPr>
            <w:r w:rsidRPr="00F95206">
              <w:t>1</w:t>
            </w:r>
          </w:p>
        </w:tc>
        <w:tc>
          <w:tcPr>
            <w:tcW w:w="6378" w:type="dxa"/>
            <w:shd w:val="clear" w:color="auto" w:fill="auto"/>
          </w:tcPr>
          <w:p w14:paraId="3B51ECCC" w14:textId="77777777" w:rsidR="00F95206" w:rsidRPr="00490DC0" w:rsidRDefault="00F95206" w:rsidP="00FC1A3E">
            <w:pPr>
              <w:spacing w:before="40"/>
            </w:pPr>
            <w:r w:rsidRPr="00F95206">
              <w:t>Winda - Warszawa Sp. z o.o.</w:t>
            </w:r>
          </w:p>
          <w:p w14:paraId="50F61271" w14:textId="77777777" w:rsidR="00F95206" w:rsidRPr="00490DC0" w:rsidRDefault="00F95206" w:rsidP="00FC1A3E">
            <w:r w:rsidRPr="00F95206">
              <w:t>Surowieckiego</w:t>
            </w:r>
            <w:r w:rsidRPr="00490DC0">
              <w:t xml:space="preserve"> </w:t>
            </w:r>
            <w:r w:rsidRPr="00F95206">
              <w:t>12</w:t>
            </w:r>
            <w:r w:rsidRPr="00490DC0">
              <w:t xml:space="preserve"> </w:t>
            </w:r>
          </w:p>
          <w:p w14:paraId="0B2E6C12" w14:textId="77777777" w:rsidR="00F95206" w:rsidRPr="00490DC0" w:rsidRDefault="00F95206" w:rsidP="00FC1A3E">
            <w:pPr>
              <w:spacing w:after="40"/>
              <w:jc w:val="both"/>
            </w:pPr>
            <w:r w:rsidRPr="00F95206">
              <w:t>02-784</w:t>
            </w:r>
            <w:r w:rsidRPr="00490DC0">
              <w:t xml:space="preserve"> </w:t>
            </w:r>
            <w:r w:rsidRPr="00F95206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F49B0D" w14:textId="77777777" w:rsidR="00F95206" w:rsidRPr="00490DC0" w:rsidRDefault="00F95206" w:rsidP="00FC1A3E">
            <w:pPr>
              <w:spacing w:before="120" w:after="120"/>
              <w:jc w:val="both"/>
            </w:pPr>
            <w:r w:rsidRPr="00F95206">
              <w:t>281 670.00 zł</w:t>
            </w:r>
          </w:p>
        </w:tc>
      </w:tr>
      <w:tr w:rsidR="00F95206" w:rsidRPr="00493F8C" w14:paraId="7351C1C1" w14:textId="77777777" w:rsidTr="009710C7">
        <w:tc>
          <w:tcPr>
            <w:tcW w:w="993" w:type="dxa"/>
            <w:shd w:val="clear" w:color="auto" w:fill="auto"/>
            <w:vAlign w:val="center"/>
          </w:tcPr>
          <w:p w14:paraId="14EC3E30" w14:textId="77777777" w:rsidR="00F95206" w:rsidRPr="00490DC0" w:rsidRDefault="00F95206" w:rsidP="00FC1A3E">
            <w:pPr>
              <w:spacing w:before="120" w:after="120"/>
              <w:jc w:val="center"/>
            </w:pPr>
            <w:r w:rsidRPr="00F95206">
              <w:t>2</w:t>
            </w:r>
          </w:p>
        </w:tc>
        <w:tc>
          <w:tcPr>
            <w:tcW w:w="6378" w:type="dxa"/>
            <w:shd w:val="clear" w:color="auto" w:fill="auto"/>
          </w:tcPr>
          <w:p w14:paraId="461A62D2" w14:textId="77777777" w:rsidR="00F95206" w:rsidRPr="00490DC0" w:rsidRDefault="00F95206" w:rsidP="00FC1A3E">
            <w:pPr>
              <w:spacing w:before="40"/>
            </w:pPr>
            <w:r w:rsidRPr="00F95206">
              <w:t>Chmielewski Dźwigi sp. z o.o. sp.k.</w:t>
            </w:r>
          </w:p>
          <w:p w14:paraId="7D4DF2A5" w14:textId="77777777" w:rsidR="00F95206" w:rsidRPr="00490DC0" w:rsidRDefault="00F95206" w:rsidP="00FC1A3E">
            <w:r w:rsidRPr="00F95206">
              <w:t>Lipowa</w:t>
            </w:r>
            <w:r w:rsidRPr="00490DC0">
              <w:t xml:space="preserve"> </w:t>
            </w:r>
            <w:r w:rsidRPr="00F95206">
              <w:t>27</w:t>
            </w:r>
            <w:r w:rsidRPr="00490DC0">
              <w:t xml:space="preserve"> </w:t>
            </w:r>
          </w:p>
          <w:p w14:paraId="32629469" w14:textId="77777777" w:rsidR="00F95206" w:rsidRPr="00490DC0" w:rsidRDefault="00F95206" w:rsidP="00FC1A3E">
            <w:pPr>
              <w:spacing w:after="40"/>
              <w:jc w:val="both"/>
            </w:pPr>
            <w:r w:rsidRPr="00F95206">
              <w:t>05-532</w:t>
            </w:r>
            <w:r w:rsidRPr="00490DC0">
              <w:t xml:space="preserve"> </w:t>
            </w:r>
            <w:r w:rsidRPr="00F95206">
              <w:t>Baniocha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E44C5A" w14:textId="77777777" w:rsidR="00F95206" w:rsidRPr="00490DC0" w:rsidRDefault="00F95206" w:rsidP="00FC1A3E">
            <w:pPr>
              <w:spacing w:before="120" w:after="120"/>
              <w:jc w:val="both"/>
            </w:pPr>
            <w:r w:rsidRPr="00F95206">
              <w:t>199 014.00 zł</w:t>
            </w:r>
          </w:p>
        </w:tc>
      </w:tr>
      <w:tr w:rsidR="00F95206" w:rsidRPr="00493F8C" w14:paraId="39EC3A71" w14:textId="77777777" w:rsidTr="009710C7">
        <w:tc>
          <w:tcPr>
            <w:tcW w:w="993" w:type="dxa"/>
            <w:shd w:val="clear" w:color="auto" w:fill="auto"/>
            <w:vAlign w:val="center"/>
          </w:tcPr>
          <w:p w14:paraId="2282F7A2" w14:textId="77777777" w:rsidR="00F95206" w:rsidRPr="00490DC0" w:rsidRDefault="00F95206" w:rsidP="00FC1A3E">
            <w:pPr>
              <w:spacing w:before="120" w:after="120"/>
              <w:jc w:val="center"/>
            </w:pPr>
            <w:r w:rsidRPr="00F95206">
              <w:t>3</w:t>
            </w:r>
          </w:p>
        </w:tc>
        <w:tc>
          <w:tcPr>
            <w:tcW w:w="6378" w:type="dxa"/>
            <w:shd w:val="clear" w:color="auto" w:fill="auto"/>
          </w:tcPr>
          <w:p w14:paraId="1562D8B2" w14:textId="77777777" w:rsidR="00F95206" w:rsidRPr="00490DC0" w:rsidRDefault="00F95206" w:rsidP="00FC1A3E">
            <w:pPr>
              <w:spacing w:before="40"/>
            </w:pPr>
            <w:r w:rsidRPr="00F95206">
              <w:t>Firma Be-Jot Naprawa Konserwacja Montaż Dźwigów Sp. z o.o.</w:t>
            </w:r>
          </w:p>
          <w:p w14:paraId="0C1FEC26" w14:textId="77777777" w:rsidR="00F95206" w:rsidRPr="00490DC0" w:rsidRDefault="00F95206" w:rsidP="00FC1A3E">
            <w:r w:rsidRPr="00F95206">
              <w:t>Grota Roweckiego</w:t>
            </w:r>
            <w:r w:rsidRPr="00490DC0">
              <w:t xml:space="preserve"> </w:t>
            </w:r>
            <w:r w:rsidRPr="00F95206">
              <w:t>39/26</w:t>
            </w:r>
            <w:r w:rsidRPr="00490DC0">
              <w:t xml:space="preserve"> </w:t>
            </w:r>
          </w:p>
          <w:p w14:paraId="3FB32C38" w14:textId="77777777" w:rsidR="00F95206" w:rsidRPr="00490DC0" w:rsidRDefault="00F95206" w:rsidP="00FC1A3E">
            <w:pPr>
              <w:spacing w:after="40"/>
              <w:jc w:val="both"/>
            </w:pPr>
            <w:r w:rsidRPr="00F95206">
              <w:t>30-348</w:t>
            </w:r>
            <w:r w:rsidRPr="00490DC0">
              <w:t xml:space="preserve"> </w:t>
            </w:r>
            <w:r w:rsidRPr="00F95206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B445F2" w14:textId="77777777" w:rsidR="00F95206" w:rsidRPr="00490DC0" w:rsidRDefault="00F95206" w:rsidP="00FC1A3E">
            <w:pPr>
              <w:spacing w:before="120" w:after="120"/>
              <w:jc w:val="both"/>
            </w:pPr>
            <w:r w:rsidRPr="00F95206">
              <w:t>174 414.00 zł</w:t>
            </w:r>
          </w:p>
        </w:tc>
      </w:tr>
      <w:tr w:rsidR="00F95206" w:rsidRPr="00493F8C" w14:paraId="50CA8130" w14:textId="77777777" w:rsidTr="009710C7">
        <w:tc>
          <w:tcPr>
            <w:tcW w:w="993" w:type="dxa"/>
            <w:shd w:val="clear" w:color="auto" w:fill="auto"/>
            <w:vAlign w:val="center"/>
          </w:tcPr>
          <w:p w14:paraId="368ADF9C" w14:textId="77777777" w:rsidR="00F95206" w:rsidRPr="00490DC0" w:rsidRDefault="00F95206" w:rsidP="00FC1A3E">
            <w:pPr>
              <w:spacing w:before="120" w:after="120"/>
              <w:jc w:val="center"/>
            </w:pPr>
            <w:r w:rsidRPr="00F95206">
              <w:t>4</w:t>
            </w:r>
          </w:p>
        </w:tc>
        <w:tc>
          <w:tcPr>
            <w:tcW w:w="6378" w:type="dxa"/>
            <w:shd w:val="clear" w:color="auto" w:fill="auto"/>
          </w:tcPr>
          <w:p w14:paraId="08B1465B" w14:textId="77777777" w:rsidR="00F95206" w:rsidRPr="00490DC0" w:rsidRDefault="00F95206" w:rsidP="00FC1A3E">
            <w:pPr>
              <w:spacing w:before="40"/>
            </w:pPr>
            <w:r w:rsidRPr="00F95206">
              <w:t>WINDY WIPRO Spółka z ograniczoną odpowiedzialnością</w:t>
            </w:r>
          </w:p>
          <w:p w14:paraId="13E4CD01" w14:textId="77777777" w:rsidR="00F95206" w:rsidRPr="00490DC0" w:rsidRDefault="00F95206" w:rsidP="00FC1A3E">
            <w:r w:rsidRPr="00F95206">
              <w:t>Kokotów</w:t>
            </w:r>
            <w:r w:rsidRPr="00490DC0">
              <w:t xml:space="preserve"> </w:t>
            </w:r>
            <w:r w:rsidRPr="00F95206">
              <w:t>942</w:t>
            </w:r>
            <w:r w:rsidRPr="00490DC0">
              <w:t xml:space="preserve"> </w:t>
            </w:r>
          </w:p>
          <w:p w14:paraId="4B995ED4" w14:textId="77777777" w:rsidR="00F95206" w:rsidRPr="00490DC0" w:rsidRDefault="00F95206" w:rsidP="00FC1A3E">
            <w:pPr>
              <w:spacing w:after="40"/>
              <w:jc w:val="both"/>
            </w:pPr>
            <w:r w:rsidRPr="00F95206">
              <w:t>32-002</w:t>
            </w:r>
            <w:r w:rsidRPr="00490DC0">
              <w:t xml:space="preserve"> </w:t>
            </w:r>
            <w:proofErr w:type="spellStart"/>
            <w:r w:rsidRPr="00F95206">
              <w:t>Węgrzce</w:t>
            </w:r>
            <w:proofErr w:type="spellEnd"/>
            <w:r w:rsidRPr="00F95206">
              <w:t xml:space="preserve"> Wielkie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D7BF16" w14:textId="77777777" w:rsidR="00F95206" w:rsidRPr="00490DC0" w:rsidRDefault="00F95206" w:rsidP="00FC1A3E">
            <w:pPr>
              <w:spacing w:before="120" w:after="120"/>
              <w:jc w:val="both"/>
            </w:pPr>
            <w:r w:rsidRPr="00F95206">
              <w:t>183 208.50 zł</w:t>
            </w:r>
          </w:p>
        </w:tc>
      </w:tr>
      <w:tr w:rsidR="00F95206" w:rsidRPr="00493F8C" w14:paraId="672BE54A" w14:textId="77777777" w:rsidTr="009710C7">
        <w:tc>
          <w:tcPr>
            <w:tcW w:w="993" w:type="dxa"/>
            <w:shd w:val="clear" w:color="auto" w:fill="auto"/>
            <w:vAlign w:val="center"/>
          </w:tcPr>
          <w:p w14:paraId="03CAF23F" w14:textId="77777777" w:rsidR="00F95206" w:rsidRPr="00490DC0" w:rsidRDefault="00F95206" w:rsidP="00FC1A3E">
            <w:pPr>
              <w:spacing w:before="120" w:after="120"/>
              <w:jc w:val="center"/>
            </w:pPr>
            <w:r w:rsidRPr="00F95206">
              <w:t>5</w:t>
            </w:r>
          </w:p>
        </w:tc>
        <w:tc>
          <w:tcPr>
            <w:tcW w:w="6378" w:type="dxa"/>
            <w:shd w:val="clear" w:color="auto" w:fill="auto"/>
          </w:tcPr>
          <w:p w14:paraId="1BBC0C44" w14:textId="77777777" w:rsidR="00F95206" w:rsidRPr="00490DC0" w:rsidRDefault="00F95206" w:rsidP="00FC1A3E">
            <w:pPr>
              <w:spacing w:before="40"/>
            </w:pPr>
            <w:r w:rsidRPr="00F95206">
              <w:t>Zakład Elektromechaniczny Marian Młynarczyk</w:t>
            </w:r>
          </w:p>
          <w:p w14:paraId="182F5B15" w14:textId="77777777" w:rsidR="00F95206" w:rsidRPr="00490DC0" w:rsidRDefault="00F95206" w:rsidP="00FC1A3E">
            <w:r w:rsidRPr="00F95206">
              <w:t>Sucha</w:t>
            </w:r>
            <w:r w:rsidRPr="00490DC0">
              <w:t xml:space="preserve"> </w:t>
            </w:r>
            <w:r w:rsidRPr="00F95206">
              <w:t>1</w:t>
            </w:r>
            <w:r w:rsidRPr="00490DC0">
              <w:t xml:space="preserve"> </w:t>
            </w:r>
          </w:p>
          <w:p w14:paraId="6BC5E7F4" w14:textId="77777777" w:rsidR="00F95206" w:rsidRPr="00490DC0" w:rsidRDefault="00F95206" w:rsidP="00FC1A3E">
            <w:pPr>
              <w:spacing w:after="40"/>
              <w:jc w:val="both"/>
            </w:pPr>
            <w:r w:rsidRPr="00F95206">
              <w:t>30-199</w:t>
            </w:r>
            <w:r w:rsidRPr="00490DC0">
              <w:t xml:space="preserve"> </w:t>
            </w:r>
            <w:r w:rsidRPr="00F95206">
              <w:t>Rząska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6065BE" w14:textId="77777777" w:rsidR="00F95206" w:rsidRPr="00490DC0" w:rsidRDefault="00F95206" w:rsidP="00FC1A3E">
            <w:pPr>
              <w:spacing w:before="120" w:after="120"/>
              <w:jc w:val="both"/>
            </w:pPr>
            <w:r w:rsidRPr="00F95206">
              <w:t>211 560.00 zł</w:t>
            </w:r>
          </w:p>
        </w:tc>
      </w:tr>
      <w:tr w:rsidR="00F95206" w:rsidRPr="00493F8C" w14:paraId="7701B9CE" w14:textId="77777777" w:rsidTr="009710C7">
        <w:tc>
          <w:tcPr>
            <w:tcW w:w="993" w:type="dxa"/>
            <w:shd w:val="clear" w:color="auto" w:fill="auto"/>
            <w:vAlign w:val="center"/>
          </w:tcPr>
          <w:p w14:paraId="1A083BB9" w14:textId="77777777" w:rsidR="00F95206" w:rsidRPr="00490DC0" w:rsidRDefault="00F95206" w:rsidP="00FC1A3E">
            <w:pPr>
              <w:spacing w:before="120" w:after="120"/>
              <w:jc w:val="center"/>
            </w:pPr>
            <w:r w:rsidRPr="00F95206">
              <w:t>6</w:t>
            </w:r>
          </w:p>
        </w:tc>
        <w:tc>
          <w:tcPr>
            <w:tcW w:w="6378" w:type="dxa"/>
            <w:shd w:val="clear" w:color="auto" w:fill="auto"/>
          </w:tcPr>
          <w:p w14:paraId="48E7FB01" w14:textId="77777777" w:rsidR="00F95206" w:rsidRPr="00490DC0" w:rsidRDefault="00F95206" w:rsidP="00FC1A3E">
            <w:pPr>
              <w:spacing w:before="40"/>
            </w:pPr>
            <w:r w:rsidRPr="00F95206">
              <w:t>Przedsiębiorstwo Usługowo - Produkcyjno-Handlowe "OTECH" Sp. z o. o.</w:t>
            </w:r>
          </w:p>
          <w:p w14:paraId="06952431" w14:textId="77777777" w:rsidR="00F95206" w:rsidRPr="00490DC0" w:rsidRDefault="00F95206" w:rsidP="00FC1A3E">
            <w:r w:rsidRPr="00F95206">
              <w:t>Dukielska</w:t>
            </w:r>
            <w:r w:rsidRPr="00490DC0">
              <w:t xml:space="preserve"> </w:t>
            </w:r>
            <w:r w:rsidRPr="00F95206">
              <w:t>83</w:t>
            </w:r>
            <w:r w:rsidRPr="00490DC0">
              <w:t xml:space="preserve"> </w:t>
            </w:r>
          </w:p>
          <w:p w14:paraId="229A2293" w14:textId="77777777" w:rsidR="00F95206" w:rsidRPr="00490DC0" w:rsidRDefault="00F95206" w:rsidP="00FC1A3E">
            <w:pPr>
              <w:spacing w:after="40"/>
              <w:jc w:val="both"/>
            </w:pPr>
            <w:r w:rsidRPr="00F95206">
              <w:t>38-300</w:t>
            </w:r>
            <w:r w:rsidRPr="00490DC0">
              <w:t xml:space="preserve"> </w:t>
            </w:r>
            <w:r w:rsidRPr="00F95206">
              <w:t>Gorlice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2D32C7" w14:textId="77777777" w:rsidR="00F95206" w:rsidRPr="00490DC0" w:rsidRDefault="00F95206" w:rsidP="00FC1A3E">
            <w:pPr>
              <w:spacing w:before="120" w:after="120"/>
              <w:jc w:val="both"/>
            </w:pPr>
            <w:r w:rsidRPr="00F95206">
              <w:t>252 150.00 zł</w:t>
            </w:r>
          </w:p>
        </w:tc>
      </w:tr>
    </w:tbl>
    <w:p w14:paraId="6050057E" w14:textId="77777777" w:rsidR="009710C7" w:rsidRDefault="009710C7" w:rsidP="009710C7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4FD88D9E" w14:textId="1F161767" w:rsidR="00A80738" w:rsidRDefault="00A80738" w:rsidP="009710C7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D8C9F9D" w14:textId="5F658646" w:rsidR="009710C7" w:rsidRDefault="009710C7" w:rsidP="009710C7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Z-ca Dyrektora ds. Finansowych</w:t>
      </w:r>
    </w:p>
    <w:p w14:paraId="63A8CDE3" w14:textId="4116D799" w:rsidR="009710C7" w:rsidRPr="00577BC6" w:rsidRDefault="009710C7" w:rsidP="009710C7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mgr Dorota Gołąb-</w:t>
      </w:r>
      <w:proofErr w:type="spellStart"/>
      <w:r>
        <w:rPr>
          <w:i/>
        </w:rPr>
        <w:t>Bełtowicz</w:t>
      </w:r>
      <w:proofErr w:type="spellEnd"/>
    </w:p>
    <w:sectPr w:rsidR="009710C7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52043" w14:textId="77777777" w:rsidR="006A3A93" w:rsidRDefault="006A3A93">
      <w:r>
        <w:separator/>
      </w:r>
    </w:p>
  </w:endnote>
  <w:endnote w:type="continuationSeparator" w:id="0">
    <w:p w14:paraId="28764D1A" w14:textId="77777777" w:rsidR="006A3A93" w:rsidRDefault="006A3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7DB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7F7C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4DCA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FC04C3">
        <v:line id="_x0000_s1025" style="position:absolute;left:0;text-align:left;z-index:251657728" from="-3.85pt,8.7pt" to="455.15pt,8.7pt"/>
      </w:pict>
    </w:r>
  </w:p>
  <w:p w14:paraId="61B3091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700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37F912" w14:textId="77777777" w:rsidR="009F189D" w:rsidRDefault="009F189D">
    <w:pPr>
      <w:pStyle w:val="Stopka"/>
      <w:tabs>
        <w:tab w:val="clear" w:pos="4536"/>
      </w:tabs>
      <w:jc w:val="center"/>
    </w:pPr>
  </w:p>
  <w:p w14:paraId="555AED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9BC91" w14:textId="77777777" w:rsidR="006A3A93" w:rsidRDefault="006A3A93">
      <w:r>
        <w:separator/>
      </w:r>
    </w:p>
  </w:footnote>
  <w:footnote w:type="continuationSeparator" w:id="0">
    <w:p w14:paraId="14CEF9AF" w14:textId="77777777" w:rsidR="006A3A93" w:rsidRDefault="006A3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A2C3D" w14:textId="77777777" w:rsidR="00F95206" w:rsidRDefault="00F952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F9EB4" w14:textId="77777777" w:rsidR="00F95206" w:rsidRDefault="00F952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1B4FE" w14:textId="77777777" w:rsidR="00F95206" w:rsidRDefault="00F952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3A9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3A93"/>
    <w:rsid w:val="00843263"/>
    <w:rsid w:val="00861E75"/>
    <w:rsid w:val="009710C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2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B23599"/>
  <w15:chartTrackingRefBased/>
  <w15:docId w15:val="{DE0DE9F3-9DB8-4469-9A30-64762012A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255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2021-10-29T09:38:00Z</cp:lastPrinted>
  <dcterms:created xsi:type="dcterms:W3CDTF">2021-10-29T09:39:00Z</dcterms:created>
  <dcterms:modified xsi:type="dcterms:W3CDTF">2021-10-29T09:39:00Z</dcterms:modified>
</cp:coreProperties>
</file>