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310982DC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F00912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EE9BE04" w14:textId="77777777" w:rsidR="0059549A" w:rsidRDefault="00282023" w:rsidP="0059549A">
      <w:pPr>
        <w:spacing w:before="600"/>
        <w:jc w:val="center"/>
        <w:rPr>
          <w:b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59549A" w:rsidRPr="0059549A">
        <w:rPr>
          <w:rFonts w:ascii="Times New Roman" w:hAnsi="Times New Roman"/>
          <w:b/>
          <w:sz w:val="28"/>
          <w:szCs w:val="28"/>
        </w:rPr>
        <w:t>Dostawa produktów leczniczych w ramach programów lekowych</w:t>
      </w:r>
    </w:p>
    <w:p w14:paraId="682B946A" w14:textId="77777777" w:rsidR="0059549A" w:rsidRDefault="0059549A" w:rsidP="0059549A">
      <w:pPr>
        <w:jc w:val="center"/>
        <w:rPr>
          <w:b/>
          <w:sz w:val="32"/>
          <w:szCs w:val="32"/>
        </w:rPr>
      </w:pPr>
    </w:p>
    <w:p w14:paraId="7FB70FBF" w14:textId="6AE9952D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  <w:bookmarkStart w:id="0" w:name="_GoBack"/>
      <w:bookmarkEnd w:id="0"/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38C08C8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</w:t>
      </w:r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należy podpisać kwalifikowanym podpisem elektronicznym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8DB62" w14:textId="77777777" w:rsidR="00412270" w:rsidRDefault="00412270" w:rsidP="00025386">
      <w:pPr>
        <w:spacing w:after="0" w:line="240" w:lineRule="auto"/>
      </w:pPr>
      <w:r>
        <w:separator/>
      </w:r>
    </w:p>
  </w:endnote>
  <w:endnote w:type="continuationSeparator" w:id="0">
    <w:p w14:paraId="78FC2AE6" w14:textId="77777777" w:rsidR="00412270" w:rsidRDefault="004122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7FA25" w14:textId="77777777" w:rsidR="00412270" w:rsidRDefault="00412270" w:rsidP="00025386">
      <w:pPr>
        <w:spacing w:after="0" w:line="240" w:lineRule="auto"/>
      </w:pPr>
      <w:r>
        <w:separator/>
      </w:r>
    </w:p>
  </w:footnote>
  <w:footnote w:type="continuationSeparator" w:id="0">
    <w:p w14:paraId="208DA55F" w14:textId="77777777" w:rsidR="00412270" w:rsidRDefault="004122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71E09"/>
    <w:rsid w:val="001824B7"/>
    <w:rsid w:val="001C2314"/>
    <w:rsid w:val="001E6B4B"/>
    <w:rsid w:val="0022161F"/>
    <w:rsid w:val="00244BF2"/>
    <w:rsid w:val="00273B02"/>
    <w:rsid w:val="00282023"/>
    <w:rsid w:val="002E2523"/>
    <w:rsid w:val="00360B0B"/>
    <w:rsid w:val="00394B67"/>
    <w:rsid w:val="003C170F"/>
    <w:rsid w:val="00412270"/>
    <w:rsid w:val="00426AEA"/>
    <w:rsid w:val="004374F2"/>
    <w:rsid w:val="00460705"/>
    <w:rsid w:val="0048433E"/>
    <w:rsid w:val="00485239"/>
    <w:rsid w:val="00491642"/>
    <w:rsid w:val="00496D63"/>
    <w:rsid w:val="004B0F14"/>
    <w:rsid w:val="004B1363"/>
    <w:rsid w:val="004B5B2A"/>
    <w:rsid w:val="004C580D"/>
    <w:rsid w:val="00523DF6"/>
    <w:rsid w:val="0055145C"/>
    <w:rsid w:val="00555313"/>
    <w:rsid w:val="005624D8"/>
    <w:rsid w:val="0059549A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00912"/>
    <w:rsid w:val="00F334B4"/>
    <w:rsid w:val="00F726E9"/>
    <w:rsid w:val="00FB446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2021-11-04T10:47:00Z</dcterms:created>
  <dcterms:modified xsi:type="dcterms:W3CDTF">2021-11-04T10:47:00Z</dcterms:modified>
</cp:coreProperties>
</file>