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1A" w:rsidRPr="00A7226F" w:rsidRDefault="0081521A" w:rsidP="0081521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81521A" w:rsidRPr="00A7226F" w:rsidRDefault="0081521A" w:rsidP="0081521A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81521A" w:rsidRPr="00A7226F" w:rsidRDefault="0081521A" w:rsidP="0081521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81521A" w:rsidRDefault="0081521A" w:rsidP="0081521A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10</w:t>
      </w:r>
      <w:r w:rsidRPr="00E412D5">
        <w:rPr>
          <w:sz w:val="24"/>
        </w:rPr>
        <w:t>-</w:t>
      </w:r>
      <w:r>
        <w:rPr>
          <w:sz w:val="24"/>
        </w:rPr>
        <w:t>26</w:t>
      </w:r>
    </w:p>
    <w:p w:rsidR="0081521A" w:rsidRDefault="0081521A" w:rsidP="0081521A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81521A" w:rsidRDefault="0081521A" w:rsidP="0081521A">
      <w:pPr>
        <w:jc w:val="right"/>
        <w:rPr>
          <w:sz w:val="22"/>
          <w:szCs w:val="22"/>
        </w:rPr>
      </w:pPr>
    </w:p>
    <w:p w:rsidR="0081521A" w:rsidRDefault="0081521A" w:rsidP="008152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1521A" w:rsidRPr="00A80738" w:rsidRDefault="0081521A" w:rsidP="008152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1521A" w:rsidRPr="00BB18D2" w:rsidRDefault="0081521A" w:rsidP="0081521A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81521A" w:rsidRDefault="0081521A" w:rsidP="0081521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81521A" w:rsidRDefault="0081521A" w:rsidP="0081521A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81521A" w:rsidRDefault="0081521A" w:rsidP="008152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823DAB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>przetargu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81521A" w:rsidRDefault="0081521A" w:rsidP="0081521A">
      <w:pPr>
        <w:jc w:val="center"/>
        <w:rPr>
          <w:sz w:val="24"/>
          <w:szCs w:val="24"/>
        </w:rPr>
      </w:pPr>
    </w:p>
    <w:p w:rsidR="0081521A" w:rsidRPr="00695DCF" w:rsidRDefault="0081521A" w:rsidP="0081521A">
      <w:pPr>
        <w:jc w:val="center"/>
        <w:rPr>
          <w:b/>
          <w:bCs/>
          <w:sz w:val="24"/>
          <w:szCs w:val="24"/>
        </w:rPr>
      </w:pPr>
      <w:r w:rsidRPr="00695DCF">
        <w:rPr>
          <w:b/>
          <w:sz w:val="24"/>
          <w:szCs w:val="24"/>
        </w:rPr>
        <w:t>Dostawa produktów leczniczych</w:t>
      </w:r>
    </w:p>
    <w:p w:rsidR="0081521A" w:rsidRPr="00695DCF" w:rsidRDefault="0081521A" w:rsidP="0081521A">
      <w:pPr>
        <w:jc w:val="both"/>
        <w:rPr>
          <w:sz w:val="24"/>
          <w:szCs w:val="24"/>
        </w:rPr>
      </w:pPr>
    </w:p>
    <w:p w:rsidR="0081521A" w:rsidRPr="00D175C4" w:rsidRDefault="0081521A" w:rsidP="0081521A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</w:t>
      </w:r>
      <w:r w:rsidRPr="00D175C4">
        <w:rPr>
          <w:sz w:val="24"/>
          <w:szCs w:val="24"/>
        </w:rPr>
        <w:t xml:space="preserve">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81521A" w:rsidRPr="00D175C4" w:rsidRDefault="0081521A" w:rsidP="0081521A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823DAB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25</w:t>
      </w:r>
      <w:r w:rsidRPr="00823DAB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Pr="00823DAB">
        <w:rPr>
          <w:b/>
          <w:sz w:val="24"/>
          <w:szCs w:val="24"/>
        </w:rPr>
        <w:t>0/2021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536"/>
        <w:gridCol w:w="2409"/>
      </w:tblGrid>
      <w:tr w:rsidR="006B27ED" w:rsidRPr="00075CD0" w:rsidTr="002A3C50">
        <w:tc>
          <w:tcPr>
            <w:tcW w:w="993" w:type="dxa"/>
            <w:shd w:val="clear" w:color="auto" w:fill="auto"/>
            <w:vAlign w:val="center"/>
          </w:tcPr>
          <w:p w:rsidR="006B27ED" w:rsidRPr="0081521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1521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Nr</w:t>
            </w:r>
            <w:r w:rsidR="00C82837" w:rsidRPr="0081521A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81521A" w:rsidRDefault="006B27E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Nazwa i adres </w:t>
            </w:r>
            <w:r w:rsidR="0081521A">
              <w:rPr>
                <w:sz w:val="22"/>
                <w:szCs w:val="22"/>
              </w:rPr>
              <w:t>W</w:t>
            </w:r>
            <w:r w:rsidRPr="0081521A">
              <w:rPr>
                <w:sz w:val="22"/>
                <w:szCs w:val="22"/>
              </w:rPr>
              <w:t>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81521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Cena oferty</w:t>
            </w:r>
            <w:r w:rsidR="0081521A" w:rsidRPr="0081521A">
              <w:rPr>
                <w:sz w:val="22"/>
                <w:szCs w:val="22"/>
              </w:rPr>
              <w:t xml:space="preserve"> brutto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GSK Services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Grunwaldzka 189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60-322 Poznań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2 558.57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NETTLE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23 432.22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NETTLE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3 257.16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SANOFI AVENTIS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Bonifraterska 17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00-203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123 167.52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OPTIFARMA Sp. z o.o. S</w:t>
            </w:r>
            <w:r w:rsidR="002A3C50">
              <w:rPr>
                <w:sz w:val="22"/>
                <w:szCs w:val="22"/>
              </w:rPr>
              <w:t>p</w:t>
            </w:r>
            <w:r w:rsidRPr="0081521A">
              <w:rPr>
                <w:sz w:val="22"/>
                <w:szCs w:val="22"/>
              </w:rPr>
              <w:t>.</w:t>
            </w:r>
            <w:r w:rsidR="006F352D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K.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Sokołowska 14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05-806 Sokołów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2 081.70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GENESIS PHARM Sp. z o.o. Sp. K.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Obywatelska 128/152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4 222.80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GENESIS PHARM Sp. z o.o. Sp. K.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Obywatelska 128/152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94-104 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20 250.00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BAXTER Polska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Kruczkowskiego 8 </w:t>
            </w:r>
          </w:p>
          <w:p w:rsidR="006F352D" w:rsidRPr="0081521A" w:rsidRDefault="00EB3D3D" w:rsidP="00F54967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00-380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14 236.56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BAXTER Polska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Kruczkowskiego 8 </w:t>
            </w:r>
          </w:p>
          <w:p w:rsidR="00EB3D3D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00-380 Warszawa</w:t>
            </w:r>
          </w:p>
          <w:p w:rsidR="003E5D1A" w:rsidRPr="0081521A" w:rsidRDefault="003E5D1A" w:rsidP="006F35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48 438.00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EB3D3D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="00EB3D3D"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14 297.04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19 083.60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59 940.00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22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1 512.00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2 403.00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4 707.59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:rsidR="002A3C50" w:rsidRPr="0081521A" w:rsidRDefault="002A3C50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TRAMCO Sp. z o.o.</w:t>
            </w:r>
          </w:p>
          <w:p w:rsidR="002A3C50" w:rsidRPr="0081521A" w:rsidRDefault="002A3C50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Wolskie, </w:t>
            </w:r>
            <w:r w:rsidRPr="0081521A">
              <w:rPr>
                <w:sz w:val="22"/>
                <w:szCs w:val="22"/>
              </w:rPr>
              <w:t xml:space="preserve">Wolska 14 </w:t>
            </w:r>
          </w:p>
          <w:p w:rsidR="00EB3D3D" w:rsidRPr="0081521A" w:rsidRDefault="002A3C50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05-860 Płochocin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32 400.00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TAKEDA PHARMA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Prosta 68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00-838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30 240.00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15 090.00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77 877.90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25 183.00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3 298.63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6F352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3 136.80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59 800.00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9 752.50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18 960.00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6F352D" w:rsidRPr="0081521A" w:rsidRDefault="00EB3D3D" w:rsidP="00F54967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20 442.00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  <w:p w:rsidR="00F54967" w:rsidRPr="0081521A" w:rsidRDefault="00F54967" w:rsidP="006F35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16 671.00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6 620.00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4 628.61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184 512.28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64 977.76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568 075.00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43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196 311.86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84 345.70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FARMACOL LOGISTYKA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Szopienicka 77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40-431 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37 455.00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Firma Handlowo - Usługowa VITO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Os. Niepodległości 16/17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31-862 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3 661.71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27 270.00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56 160.00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20 412.00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6 575.04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11 279.35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19 549.30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URTICA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Krzemieniecka 120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54-613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36 932.76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KOMTUR POLSKA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Plac Farmacji 1 </w:t>
            </w:r>
          </w:p>
          <w:p w:rsidR="003C0CDC" w:rsidRPr="0081521A" w:rsidRDefault="00EB3D3D" w:rsidP="00F54967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02-699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48 016.80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MIP Pharma </w:t>
            </w:r>
            <w:r w:rsidR="003C0CDC">
              <w:rPr>
                <w:sz w:val="22"/>
                <w:szCs w:val="22"/>
              </w:rPr>
              <w:t>Polska S</w:t>
            </w:r>
            <w:r w:rsidRPr="0081521A">
              <w:rPr>
                <w:sz w:val="22"/>
                <w:szCs w:val="22"/>
              </w:rPr>
              <w:t>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Orzechowa 5 </w:t>
            </w:r>
          </w:p>
          <w:p w:rsidR="00EB3D3D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80-175 Gdańsk</w:t>
            </w:r>
          </w:p>
          <w:p w:rsidR="00F54967" w:rsidRPr="0081521A" w:rsidRDefault="00F54967" w:rsidP="006F35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20 088.00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MIP Pharma </w:t>
            </w:r>
            <w:r w:rsidR="007E0849">
              <w:rPr>
                <w:sz w:val="22"/>
                <w:szCs w:val="22"/>
              </w:rPr>
              <w:t>Polska S</w:t>
            </w:r>
            <w:r w:rsidRPr="0081521A">
              <w:rPr>
                <w:sz w:val="22"/>
                <w:szCs w:val="22"/>
              </w:rPr>
              <w:t>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Orzechowa 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80-175 Gdańsk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45 792.00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15 404.04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2 776.03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20 671.20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1 831.09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20 520.00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6 715.44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4 789.41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184 976.30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33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2 983.16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22 142.16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18 217.74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26 030.16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ASCLEPIOS S.A.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proofErr w:type="spellStart"/>
            <w:r w:rsidRPr="0081521A">
              <w:rPr>
                <w:sz w:val="22"/>
                <w:szCs w:val="22"/>
              </w:rPr>
              <w:t>Hubska</w:t>
            </w:r>
            <w:proofErr w:type="spellEnd"/>
            <w:r w:rsidRPr="0081521A">
              <w:rPr>
                <w:sz w:val="22"/>
                <w:szCs w:val="22"/>
              </w:rPr>
              <w:t xml:space="preserve"> 44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50-502 Wrocław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37 697.40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AMGEN Sp. 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Puławska 145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02-715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31 233.60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3 784.32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14 189.04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  <w:p w:rsidR="00F54967" w:rsidRPr="0081521A" w:rsidRDefault="00F54967" w:rsidP="007E0849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8 363.52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6 912.00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9 687.60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71 539.20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51</w:t>
            </w:r>
          </w:p>
        </w:tc>
        <w:tc>
          <w:tcPr>
            <w:tcW w:w="4536" w:type="dxa"/>
            <w:shd w:val="clear" w:color="auto" w:fill="auto"/>
          </w:tcPr>
          <w:p w:rsidR="007E0849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Hurtownia Farmaceutyczna 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MEDIFARM Sp. z o.o.</w:t>
            </w:r>
          </w:p>
          <w:p w:rsidR="00EB3D3D" w:rsidRPr="0081521A" w:rsidRDefault="00EB3D3D" w:rsidP="007E0849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Bławatków 6</w:t>
            </w:r>
            <w:r w:rsidR="007E0849">
              <w:rPr>
                <w:sz w:val="22"/>
                <w:szCs w:val="22"/>
              </w:rPr>
              <w:t xml:space="preserve">, </w:t>
            </w:r>
            <w:r w:rsidRPr="0081521A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9 374.40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53 321.76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29 160.00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20 013.26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6 350.40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23 217.84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1 010.88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2 857.68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23 846.40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3 580.20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23 760.00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4 302.72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6 912.00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4 690.16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  <w:p w:rsidR="00F54967" w:rsidRPr="0081521A" w:rsidRDefault="00F54967" w:rsidP="006F35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169 307.57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5 940.00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58 899.96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6 123.60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52 232.04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26 215.00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45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5 499.90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47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3 640.02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49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233 025.76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38 818.44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8 334.90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BIALMED Sp.</w:t>
            </w:r>
            <w:r w:rsidR="007E0849">
              <w:rPr>
                <w:sz w:val="22"/>
                <w:szCs w:val="22"/>
              </w:rPr>
              <w:t xml:space="preserve"> </w:t>
            </w:r>
            <w:r w:rsidRPr="0081521A">
              <w:rPr>
                <w:sz w:val="22"/>
                <w:szCs w:val="22"/>
              </w:rPr>
              <w:t>z o.o.</w:t>
            </w:r>
          </w:p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 xml:space="preserve">Kazimierzowska 46/48/35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02-546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567.00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54 079.92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32 011.20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1 499.90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6 129.00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33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3 310.02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38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9 185.40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50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  <w:p w:rsidR="00F54967" w:rsidRPr="0081521A" w:rsidRDefault="00F54967" w:rsidP="006F35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65 318.40 zł</w:t>
            </w:r>
          </w:p>
        </w:tc>
      </w:tr>
      <w:tr w:rsidR="00EB3D3D" w:rsidRPr="00075CD0" w:rsidTr="002A3C50">
        <w:tc>
          <w:tcPr>
            <w:tcW w:w="993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3D3D" w:rsidRPr="0081521A" w:rsidRDefault="00EB3D3D" w:rsidP="008152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51</w:t>
            </w:r>
          </w:p>
        </w:tc>
        <w:tc>
          <w:tcPr>
            <w:tcW w:w="4536" w:type="dxa"/>
            <w:shd w:val="clear" w:color="auto" w:fill="auto"/>
          </w:tcPr>
          <w:p w:rsidR="00EB3D3D" w:rsidRPr="0081521A" w:rsidRDefault="00EB3D3D" w:rsidP="006F352D">
            <w:pPr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PPHU "SPECJAŁ" Sp. z o.o.</w:t>
            </w:r>
          </w:p>
          <w:p w:rsidR="00EB3D3D" w:rsidRPr="0081521A" w:rsidRDefault="00F54967" w:rsidP="006F35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EB3D3D" w:rsidRPr="0081521A">
              <w:rPr>
                <w:sz w:val="22"/>
                <w:szCs w:val="22"/>
              </w:rPr>
              <w:t xml:space="preserve">Jana Pawła II 80/5 </w:t>
            </w:r>
          </w:p>
          <w:p w:rsidR="00EB3D3D" w:rsidRPr="0081521A" w:rsidRDefault="00EB3D3D" w:rsidP="006F352D">
            <w:pPr>
              <w:jc w:val="both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00-175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B3D3D" w:rsidRPr="0081521A" w:rsidRDefault="00EB3D3D" w:rsidP="006F352D">
            <w:pPr>
              <w:jc w:val="center"/>
              <w:rPr>
                <w:sz w:val="22"/>
                <w:szCs w:val="22"/>
              </w:rPr>
            </w:pPr>
            <w:r w:rsidRPr="0081521A">
              <w:rPr>
                <w:sz w:val="22"/>
                <w:szCs w:val="22"/>
              </w:rPr>
              <w:t>9 525.60 zł</w:t>
            </w:r>
          </w:p>
        </w:tc>
      </w:tr>
    </w:tbl>
    <w:p w:rsidR="00F54967" w:rsidRDefault="00F54967" w:rsidP="00F5496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F54967" w:rsidRDefault="00F54967" w:rsidP="003E5D1A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3E5D1A" w:rsidRDefault="003E5D1A" w:rsidP="00F5496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80738" w:rsidRPr="00F54967" w:rsidRDefault="00A80738" w:rsidP="00F5496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54967">
        <w:rPr>
          <w:i/>
          <w:szCs w:val="24"/>
        </w:rPr>
        <w:t>Zamawiający</w:t>
      </w:r>
    </w:p>
    <w:p w:rsidR="00F54967" w:rsidRPr="00F54967" w:rsidRDefault="00F54967" w:rsidP="00F5496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54967" w:rsidRPr="00F54967" w:rsidRDefault="00F54967" w:rsidP="00F5496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54967">
        <w:rPr>
          <w:i/>
          <w:szCs w:val="24"/>
        </w:rPr>
        <w:t>p.o. Dyrektor</w:t>
      </w:r>
    </w:p>
    <w:p w:rsidR="00F54967" w:rsidRPr="00F54967" w:rsidRDefault="00F54967" w:rsidP="00F5496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54967">
        <w:rPr>
          <w:i/>
          <w:szCs w:val="24"/>
        </w:rPr>
        <w:t xml:space="preserve">Bohdan Kozak </w:t>
      </w:r>
    </w:p>
    <w:sectPr w:rsidR="00F54967" w:rsidRPr="00F54967" w:rsidSect="008152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243" w:rsidRDefault="00953243">
      <w:r>
        <w:separator/>
      </w:r>
    </w:p>
  </w:endnote>
  <w:endnote w:type="continuationSeparator" w:id="0">
    <w:p w:rsidR="00953243" w:rsidRDefault="00953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CB28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532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32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53243" w:rsidRDefault="009532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CB28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53243" w:rsidRDefault="009532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B28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B28DF">
      <w:rPr>
        <w:rStyle w:val="Numerstrony"/>
        <w:rFonts w:ascii="Arial" w:hAnsi="Arial"/>
        <w:sz w:val="18"/>
        <w:szCs w:val="18"/>
      </w:rPr>
      <w:fldChar w:fldCharType="separate"/>
    </w:r>
    <w:r w:rsidR="0083653E">
      <w:rPr>
        <w:rStyle w:val="Numerstrony"/>
        <w:rFonts w:ascii="Arial" w:hAnsi="Arial"/>
        <w:noProof/>
        <w:sz w:val="18"/>
        <w:szCs w:val="18"/>
      </w:rPr>
      <w:t>7</w:t>
    </w:r>
    <w:r w:rsidR="00CB28D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B28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B28DF">
      <w:rPr>
        <w:rStyle w:val="Numerstrony"/>
        <w:rFonts w:ascii="Arial" w:hAnsi="Arial"/>
        <w:sz w:val="18"/>
        <w:szCs w:val="18"/>
      </w:rPr>
      <w:fldChar w:fldCharType="separate"/>
    </w:r>
    <w:r w:rsidR="0083653E">
      <w:rPr>
        <w:rStyle w:val="Numerstrony"/>
        <w:rFonts w:ascii="Arial" w:hAnsi="Arial"/>
        <w:noProof/>
        <w:sz w:val="18"/>
        <w:szCs w:val="18"/>
      </w:rPr>
      <w:t>7</w:t>
    </w:r>
    <w:r w:rsidR="00CB28D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9532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53243" w:rsidRDefault="00953243">
    <w:pPr>
      <w:pStyle w:val="Stopka"/>
      <w:tabs>
        <w:tab w:val="clear" w:pos="4536"/>
      </w:tabs>
      <w:jc w:val="center"/>
    </w:pPr>
  </w:p>
  <w:p w:rsidR="00953243" w:rsidRDefault="009532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B28D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B28DF">
      <w:rPr>
        <w:rStyle w:val="Numerstrony"/>
      </w:rPr>
      <w:fldChar w:fldCharType="separate"/>
    </w:r>
    <w:r>
      <w:rPr>
        <w:rStyle w:val="Numerstrony"/>
        <w:noProof/>
      </w:rPr>
      <w:t>1</w:t>
    </w:r>
    <w:r w:rsidR="00CB28DF">
      <w:rPr>
        <w:rStyle w:val="Numerstrony"/>
      </w:rPr>
      <w:fldChar w:fldCharType="end"/>
    </w:r>
    <w:r>
      <w:rPr>
        <w:rStyle w:val="Numerstrony"/>
      </w:rPr>
      <w:t>/</w:t>
    </w:r>
    <w:r w:rsidR="00CB28D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B28DF">
      <w:rPr>
        <w:rStyle w:val="Numerstrony"/>
      </w:rPr>
      <w:fldChar w:fldCharType="separate"/>
    </w:r>
    <w:r>
      <w:rPr>
        <w:rStyle w:val="Numerstrony"/>
        <w:noProof/>
      </w:rPr>
      <w:t>7</w:t>
    </w:r>
    <w:r w:rsidR="00CB28D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243" w:rsidRDefault="00953243">
      <w:r>
        <w:separator/>
      </w:r>
    </w:p>
  </w:footnote>
  <w:footnote w:type="continuationSeparator" w:id="0">
    <w:p w:rsidR="00953243" w:rsidRDefault="009532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9532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9532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243" w:rsidRDefault="009532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3D3D"/>
    <w:rsid w:val="00007727"/>
    <w:rsid w:val="00017720"/>
    <w:rsid w:val="00035488"/>
    <w:rsid w:val="000D7F25"/>
    <w:rsid w:val="000E00E5"/>
    <w:rsid w:val="00173B20"/>
    <w:rsid w:val="001C69FF"/>
    <w:rsid w:val="0023318D"/>
    <w:rsid w:val="002A3C50"/>
    <w:rsid w:val="003C0CDC"/>
    <w:rsid w:val="003C45C4"/>
    <w:rsid w:val="003D72FD"/>
    <w:rsid w:val="003E5D1A"/>
    <w:rsid w:val="00423179"/>
    <w:rsid w:val="00490DC0"/>
    <w:rsid w:val="00493F8C"/>
    <w:rsid w:val="004C6538"/>
    <w:rsid w:val="004C7E9B"/>
    <w:rsid w:val="005614F2"/>
    <w:rsid w:val="00577BC6"/>
    <w:rsid w:val="0069085C"/>
    <w:rsid w:val="006B27ED"/>
    <w:rsid w:val="006F352D"/>
    <w:rsid w:val="00743A97"/>
    <w:rsid w:val="007E0849"/>
    <w:rsid w:val="0081521A"/>
    <w:rsid w:val="0083653E"/>
    <w:rsid w:val="00843263"/>
    <w:rsid w:val="00861E75"/>
    <w:rsid w:val="00953243"/>
    <w:rsid w:val="009B7919"/>
    <w:rsid w:val="009D19BD"/>
    <w:rsid w:val="009F189D"/>
    <w:rsid w:val="00A80738"/>
    <w:rsid w:val="00C236D3"/>
    <w:rsid w:val="00C31AA1"/>
    <w:rsid w:val="00C62F9B"/>
    <w:rsid w:val="00C659E2"/>
    <w:rsid w:val="00C82837"/>
    <w:rsid w:val="00CB0802"/>
    <w:rsid w:val="00CB28DF"/>
    <w:rsid w:val="00D665F5"/>
    <w:rsid w:val="00D7128F"/>
    <w:rsid w:val="00EA3476"/>
    <w:rsid w:val="00EB3D3D"/>
    <w:rsid w:val="00F16C60"/>
    <w:rsid w:val="00F54967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15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1463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2021-10-26T12:42:00Z</cp:lastPrinted>
  <dcterms:created xsi:type="dcterms:W3CDTF">2021-10-26T13:14:00Z</dcterms:created>
  <dcterms:modified xsi:type="dcterms:W3CDTF">2021-10-26T13:14:00Z</dcterms:modified>
</cp:coreProperties>
</file>