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A5F" w:rsidRPr="000E673F" w:rsidRDefault="001C3A5F" w:rsidP="001C3A5F">
      <w:pPr>
        <w:rPr>
          <w:b/>
          <w:bCs/>
          <w:sz w:val="22"/>
          <w:szCs w:val="22"/>
        </w:rPr>
      </w:pPr>
      <w:r w:rsidRPr="000E673F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0E673F">
        <w:rPr>
          <w:b/>
          <w:bCs/>
          <w:sz w:val="22"/>
          <w:szCs w:val="22"/>
        </w:rPr>
        <w:t>s.p.z.o.z</w:t>
      </w:r>
      <w:proofErr w:type="spellEnd"/>
      <w:r w:rsidRPr="000E673F">
        <w:rPr>
          <w:b/>
          <w:bCs/>
          <w:sz w:val="22"/>
          <w:szCs w:val="22"/>
        </w:rPr>
        <w:t>.</w:t>
      </w:r>
    </w:p>
    <w:p w:rsidR="001C3A5F" w:rsidRPr="000E673F" w:rsidRDefault="001C3A5F" w:rsidP="001C3A5F">
      <w:pPr>
        <w:rPr>
          <w:b/>
          <w:bCs/>
          <w:sz w:val="22"/>
          <w:szCs w:val="22"/>
        </w:rPr>
      </w:pPr>
      <w:proofErr w:type="spellStart"/>
      <w:r w:rsidRPr="000E673F">
        <w:rPr>
          <w:b/>
          <w:bCs/>
          <w:sz w:val="22"/>
          <w:szCs w:val="22"/>
        </w:rPr>
        <w:t>Panewnicka</w:t>
      </w:r>
      <w:proofErr w:type="spellEnd"/>
      <w:r w:rsidRPr="000E673F">
        <w:rPr>
          <w:b/>
          <w:bCs/>
          <w:sz w:val="22"/>
          <w:szCs w:val="22"/>
        </w:rPr>
        <w:t xml:space="preserve"> 65</w:t>
      </w:r>
    </w:p>
    <w:p w:rsidR="001C3A5F" w:rsidRPr="000E673F" w:rsidRDefault="001C3A5F" w:rsidP="001C3A5F">
      <w:pPr>
        <w:rPr>
          <w:b/>
          <w:bCs/>
          <w:sz w:val="22"/>
          <w:szCs w:val="22"/>
        </w:rPr>
      </w:pPr>
      <w:r w:rsidRPr="000E673F">
        <w:rPr>
          <w:b/>
          <w:bCs/>
          <w:sz w:val="22"/>
          <w:szCs w:val="22"/>
        </w:rPr>
        <w:t>40-760 Katowice</w:t>
      </w:r>
    </w:p>
    <w:p w:rsidR="001C3A5F" w:rsidRPr="000E673F" w:rsidRDefault="001C3A5F" w:rsidP="001C3A5F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1C3A5F" w:rsidRPr="000E673F" w:rsidRDefault="001C3A5F" w:rsidP="001C3A5F">
      <w:pPr>
        <w:pStyle w:val="Nagwek"/>
        <w:tabs>
          <w:tab w:val="clear" w:pos="4536"/>
        </w:tabs>
        <w:rPr>
          <w:sz w:val="22"/>
          <w:szCs w:val="22"/>
        </w:rPr>
      </w:pPr>
      <w:r w:rsidRPr="000E673F">
        <w:rPr>
          <w:b/>
          <w:bCs/>
          <w:sz w:val="22"/>
          <w:szCs w:val="22"/>
        </w:rPr>
        <w:t>Pismo: AZP/11/P/2021</w:t>
      </w:r>
      <w:r w:rsidRPr="000E673F">
        <w:rPr>
          <w:sz w:val="22"/>
          <w:szCs w:val="22"/>
        </w:rPr>
        <w:tab/>
        <w:t xml:space="preserve"> Katowice dnia: 2021-10-</w:t>
      </w:r>
      <w:r w:rsidR="006E75CB">
        <w:rPr>
          <w:sz w:val="22"/>
          <w:szCs w:val="22"/>
        </w:rPr>
        <w:t>18</w:t>
      </w:r>
    </w:p>
    <w:p w:rsidR="001C3A5F" w:rsidRPr="00F7750D" w:rsidRDefault="001C3A5F" w:rsidP="001C3A5F">
      <w:pPr>
        <w:rPr>
          <w:sz w:val="24"/>
          <w:szCs w:val="24"/>
        </w:rPr>
      </w:pPr>
    </w:p>
    <w:p w:rsidR="001C3A5F" w:rsidRPr="00F7750D" w:rsidRDefault="001C3A5F" w:rsidP="001C3A5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C3A5F" w:rsidRPr="00F7750D" w:rsidRDefault="001C3A5F" w:rsidP="001C3A5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C3A5F" w:rsidRPr="00F7750D" w:rsidRDefault="001C3A5F" w:rsidP="001C3A5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C3A5F" w:rsidRPr="001C2C42" w:rsidRDefault="001C3A5F" w:rsidP="001C3A5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C3A5F" w:rsidRDefault="001C3A5F" w:rsidP="001C3A5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C3A5F" w:rsidRPr="000A1C0E" w:rsidRDefault="001C3A5F" w:rsidP="001C3A5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C3A5F" w:rsidRPr="000A1C0E" w:rsidRDefault="001C3A5F" w:rsidP="001C3A5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9</w:t>
      </w:r>
    </w:p>
    <w:p w:rsidR="001C3A5F" w:rsidRDefault="001C3A5F" w:rsidP="001C3A5F">
      <w:pPr>
        <w:jc w:val="both"/>
        <w:rPr>
          <w:i/>
          <w:sz w:val="22"/>
          <w:szCs w:val="22"/>
        </w:rPr>
      </w:pPr>
    </w:p>
    <w:p w:rsidR="001C3A5F" w:rsidRDefault="001C3A5F" w:rsidP="001C3A5F">
      <w:pPr>
        <w:jc w:val="both"/>
        <w:rPr>
          <w:i/>
          <w:sz w:val="22"/>
          <w:szCs w:val="22"/>
        </w:rPr>
      </w:pPr>
    </w:p>
    <w:p w:rsidR="001C3A5F" w:rsidRDefault="001C3A5F" w:rsidP="001C3A5F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C3A5F" w:rsidRDefault="001C3A5F" w:rsidP="001C3A5F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C3A5F" w:rsidRPr="00C81F26" w:rsidRDefault="001C3A5F" w:rsidP="001C3A5F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produktów leczniczych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/P/2021</w:t>
      </w:r>
    </w:p>
    <w:p w:rsidR="001C3A5F" w:rsidRDefault="001C3A5F" w:rsidP="001C3A5F">
      <w:pPr>
        <w:jc w:val="both"/>
        <w:rPr>
          <w:b/>
          <w:sz w:val="22"/>
          <w:szCs w:val="22"/>
        </w:rPr>
      </w:pPr>
    </w:p>
    <w:p w:rsidR="001C3A5F" w:rsidRDefault="001C3A5F" w:rsidP="001C3A5F">
      <w:pPr>
        <w:jc w:val="both"/>
        <w:rPr>
          <w:sz w:val="22"/>
          <w:szCs w:val="22"/>
        </w:rPr>
      </w:pPr>
    </w:p>
    <w:p w:rsidR="001C3A5F" w:rsidRPr="000E673F" w:rsidRDefault="001C3A5F" w:rsidP="001C3A5F">
      <w:pPr>
        <w:spacing w:after="240" w:line="276" w:lineRule="auto"/>
        <w:jc w:val="both"/>
        <w:rPr>
          <w:sz w:val="22"/>
          <w:szCs w:val="22"/>
        </w:rPr>
      </w:pPr>
      <w:r w:rsidRPr="000E673F">
        <w:rPr>
          <w:sz w:val="22"/>
          <w:szCs w:val="22"/>
        </w:rPr>
        <w:t xml:space="preserve">Zamawiający, </w:t>
      </w:r>
      <w:r w:rsidRPr="000E673F">
        <w:rPr>
          <w:b/>
          <w:sz w:val="22"/>
          <w:szCs w:val="22"/>
        </w:rPr>
        <w:t xml:space="preserve">Okręgowy Szpital Kolejowy w Katowicach - </w:t>
      </w:r>
      <w:proofErr w:type="spellStart"/>
      <w:r w:rsidRPr="000E673F">
        <w:rPr>
          <w:b/>
          <w:sz w:val="22"/>
          <w:szCs w:val="22"/>
        </w:rPr>
        <w:t>s.p.z.o.z</w:t>
      </w:r>
      <w:proofErr w:type="spellEnd"/>
      <w:r w:rsidRPr="000E673F">
        <w:rPr>
          <w:b/>
          <w:sz w:val="22"/>
          <w:szCs w:val="22"/>
        </w:rPr>
        <w:t>.</w:t>
      </w:r>
      <w:r w:rsidRPr="000E673F">
        <w:rPr>
          <w:sz w:val="22"/>
          <w:szCs w:val="22"/>
        </w:rPr>
        <w:t xml:space="preserve">, działając na podstawie art. 284 ust. 6 ustawy z dnia 11 września 2019r. Prawo zamówień publicznych </w:t>
      </w:r>
      <w:r>
        <w:rPr>
          <w:sz w:val="22"/>
          <w:szCs w:val="22"/>
        </w:rPr>
        <w:t xml:space="preserve"> </w:t>
      </w:r>
      <w:r w:rsidRPr="000E673F">
        <w:rPr>
          <w:sz w:val="22"/>
          <w:szCs w:val="22"/>
        </w:rPr>
        <w:t>(Dz. U. z 2021r. poz. 1129 z </w:t>
      </w:r>
      <w:proofErr w:type="spellStart"/>
      <w:r w:rsidRPr="000E673F">
        <w:rPr>
          <w:sz w:val="22"/>
          <w:szCs w:val="22"/>
        </w:rPr>
        <w:t>późn</w:t>
      </w:r>
      <w:proofErr w:type="spellEnd"/>
      <w:r w:rsidRPr="000E673F">
        <w:rPr>
          <w:sz w:val="22"/>
          <w:szCs w:val="22"/>
        </w:rPr>
        <w:t>. zm.), udostępnia poniżej treść zapytań do Specyfikacji Warunków Zamówienia (</w:t>
      </w:r>
      <w:r w:rsidRPr="000E673F">
        <w:rPr>
          <w:sz w:val="22"/>
          <w:szCs w:val="22"/>
          <w:lang w:eastAsia="ar-SA"/>
        </w:rPr>
        <w:t>zwanej dalej</w:t>
      </w:r>
      <w:r w:rsidRPr="000E673F">
        <w:rPr>
          <w:b/>
          <w:sz w:val="22"/>
          <w:szCs w:val="22"/>
          <w:lang w:eastAsia="ar-SA"/>
        </w:rPr>
        <w:t xml:space="preserve"> </w:t>
      </w:r>
      <w:r w:rsidRPr="000E673F">
        <w:rPr>
          <w:bCs/>
          <w:sz w:val="22"/>
          <w:szCs w:val="22"/>
          <w:lang w:eastAsia="ar-SA"/>
        </w:rPr>
        <w:t xml:space="preserve">”SWZ”) </w:t>
      </w:r>
      <w:r w:rsidRPr="000E673F">
        <w:rPr>
          <w:sz w:val="22"/>
          <w:szCs w:val="22"/>
        </w:rPr>
        <w:t>wraz z wyjaśnieniami</w:t>
      </w:r>
      <w:r w:rsidRPr="000E673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61E6B" w:rsidRPr="006A5DF1" w:rsidTr="00F40066">
        <w:tc>
          <w:tcPr>
            <w:tcW w:w="9356" w:type="dxa"/>
            <w:shd w:val="clear" w:color="auto" w:fill="auto"/>
          </w:tcPr>
          <w:p w:rsidR="00E61E6B" w:rsidRPr="00E61E6B" w:rsidRDefault="00E61E6B" w:rsidP="00F400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3A5F">
              <w:rPr>
                <w:sz w:val="22"/>
                <w:szCs w:val="22"/>
                <w:u w:val="single"/>
              </w:rPr>
              <w:t>Pakiet 43, poz. 122</w:t>
            </w:r>
            <w:r w:rsidRPr="00E61E6B">
              <w:rPr>
                <w:sz w:val="22"/>
                <w:szCs w:val="22"/>
              </w:rPr>
              <w:t xml:space="preserve"> </w:t>
            </w:r>
          </w:p>
          <w:p w:rsidR="00E61E6B" w:rsidRPr="00E61E6B" w:rsidRDefault="00E61E6B" w:rsidP="006E75CB">
            <w:pPr>
              <w:ind w:left="28" w:right="-74"/>
              <w:jc w:val="both"/>
              <w:rPr>
                <w:sz w:val="22"/>
                <w:szCs w:val="22"/>
              </w:rPr>
            </w:pPr>
            <w:r w:rsidRPr="00E61E6B">
              <w:rPr>
                <w:sz w:val="22"/>
                <w:szCs w:val="22"/>
              </w:rPr>
              <w:t>1. Czy Zamawiający dopuści zaoferowanie igieł konfekcjonowanych 100szt/op.?</w:t>
            </w:r>
          </w:p>
          <w:p w:rsidR="001C3A5F" w:rsidRPr="001C3A5F" w:rsidRDefault="001C3A5F" w:rsidP="006E75CB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1C3A5F">
              <w:rPr>
                <w:b/>
                <w:sz w:val="22"/>
                <w:szCs w:val="22"/>
              </w:rPr>
              <w:t>Odp.:</w:t>
            </w:r>
          </w:p>
          <w:p w:rsidR="001C3A5F" w:rsidRDefault="006E75CB" w:rsidP="00F400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43 poz. 122 igieł konfekcjonowanych 100szt./op. Zamawiający oczekuje mniejszych opakowań jednostkowych. </w:t>
            </w:r>
          </w:p>
          <w:p w:rsidR="001C3A5F" w:rsidRDefault="001C3A5F" w:rsidP="006E75C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1E6B" w:rsidRPr="001C3A5F" w:rsidRDefault="001C3A5F" w:rsidP="00F4006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C3A5F">
              <w:rPr>
                <w:sz w:val="22"/>
                <w:szCs w:val="22"/>
                <w:u w:val="single"/>
              </w:rPr>
              <w:t>P</w:t>
            </w:r>
            <w:r w:rsidR="00E61E6B" w:rsidRPr="001C3A5F">
              <w:rPr>
                <w:sz w:val="22"/>
                <w:szCs w:val="22"/>
                <w:u w:val="single"/>
              </w:rPr>
              <w:t>akie</w:t>
            </w:r>
            <w:r w:rsidRPr="001C3A5F">
              <w:rPr>
                <w:sz w:val="22"/>
                <w:szCs w:val="22"/>
                <w:u w:val="single"/>
              </w:rPr>
              <w:t>t</w:t>
            </w:r>
            <w:r w:rsidR="00E61E6B" w:rsidRPr="001C3A5F">
              <w:rPr>
                <w:sz w:val="22"/>
                <w:szCs w:val="22"/>
                <w:u w:val="single"/>
              </w:rPr>
              <w:t xml:space="preserve"> 43, poz. 212 </w:t>
            </w:r>
          </w:p>
          <w:p w:rsidR="00E61E6B" w:rsidRPr="00E61E6B" w:rsidRDefault="00E61E6B" w:rsidP="006E75CB">
            <w:pPr>
              <w:ind w:left="28" w:right="-74"/>
              <w:jc w:val="both"/>
              <w:rPr>
                <w:sz w:val="22"/>
                <w:szCs w:val="22"/>
              </w:rPr>
            </w:pPr>
            <w:r w:rsidRPr="00E61E6B">
              <w:rPr>
                <w:sz w:val="22"/>
                <w:szCs w:val="22"/>
              </w:rPr>
              <w:t xml:space="preserve">1. Czy Zamawiający dopuści zaoferowanie </w:t>
            </w:r>
            <w:proofErr w:type="spellStart"/>
            <w:r w:rsidRPr="00E61E6B">
              <w:rPr>
                <w:sz w:val="22"/>
                <w:szCs w:val="22"/>
              </w:rPr>
              <w:t>ZinoDr.A</w:t>
            </w:r>
            <w:proofErr w:type="spellEnd"/>
            <w:r w:rsidRPr="00E61E6B">
              <w:rPr>
                <w:sz w:val="22"/>
                <w:szCs w:val="22"/>
              </w:rPr>
              <w:t>?</w:t>
            </w:r>
          </w:p>
          <w:p w:rsidR="00E61E6B" w:rsidRPr="001C3A5F" w:rsidRDefault="00E61E6B" w:rsidP="006E75CB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1C3A5F">
              <w:rPr>
                <w:b/>
                <w:sz w:val="22"/>
                <w:szCs w:val="22"/>
              </w:rPr>
              <w:t>Odp.:</w:t>
            </w:r>
          </w:p>
          <w:p w:rsidR="00E61E6B" w:rsidRPr="00E61E6B" w:rsidRDefault="00A57774" w:rsidP="00F400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zaoferowany produkt z ewentualnym przeliczeniem ilości.</w:t>
            </w:r>
          </w:p>
          <w:p w:rsidR="00A57774" w:rsidRDefault="00A57774" w:rsidP="00A57774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E61E6B" w:rsidRPr="001C3A5F" w:rsidRDefault="00E61E6B" w:rsidP="00F4006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C3A5F">
              <w:rPr>
                <w:sz w:val="22"/>
                <w:szCs w:val="22"/>
                <w:u w:val="single"/>
              </w:rPr>
              <w:t>Pakiet 43, poz. 335</w:t>
            </w:r>
          </w:p>
          <w:p w:rsidR="00E61E6B" w:rsidRPr="00E61E6B" w:rsidRDefault="00E61E6B" w:rsidP="00C41516">
            <w:pPr>
              <w:ind w:left="28" w:right="-74"/>
              <w:jc w:val="both"/>
              <w:rPr>
                <w:sz w:val="22"/>
                <w:szCs w:val="22"/>
              </w:rPr>
            </w:pPr>
            <w:r w:rsidRPr="00E61E6B">
              <w:rPr>
                <w:sz w:val="22"/>
                <w:szCs w:val="22"/>
              </w:rPr>
              <w:t>1. Czy Zamawiający dopuści zaoferowanie glukozy 75g 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Oferowany preparat, ze względu na walory smakowe zmniejsza uczucie nudności, znacznie ułatwiając wykonanie testu.</w:t>
            </w:r>
          </w:p>
          <w:p w:rsidR="00E61E6B" w:rsidRPr="001C3A5F" w:rsidRDefault="00E61E6B" w:rsidP="00C4151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1C3A5F">
              <w:rPr>
                <w:b/>
                <w:sz w:val="22"/>
                <w:szCs w:val="22"/>
              </w:rPr>
              <w:t>Odp.:</w:t>
            </w:r>
          </w:p>
          <w:p w:rsidR="00DC28BC" w:rsidRDefault="00C41516" w:rsidP="00C41516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DC28BC">
              <w:rPr>
                <w:sz w:val="22"/>
                <w:szCs w:val="22"/>
              </w:rPr>
              <w:t xml:space="preserve">oczekuje </w:t>
            </w:r>
            <w:r>
              <w:rPr>
                <w:sz w:val="22"/>
                <w:szCs w:val="22"/>
              </w:rPr>
              <w:t xml:space="preserve">w Pakiecie nr 43 poz. 335 </w:t>
            </w:r>
            <w:r w:rsidR="00DC28BC">
              <w:rPr>
                <w:sz w:val="22"/>
                <w:szCs w:val="22"/>
              </w:rPr>
              <w:t>produktu będącego surowcem farmaceutycznym, bez dodatków smakowych.</w:t>
            </w:r>
          </w:p>
          <w:p w:rsidR="00DC28BC" w:rsidRDefault="00DC28BC" w:rsidP="00C4151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C41516" w:rsidRDefault="00C41516" w:rsidP="00C4151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726ED" w:rsidRDefault="001726ED" w:rsidP="00C4151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726ED" w:rsidRDefault="001726ED" w:rsidP="00C4151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726ED" w:rsidRDefault="001726ED" w:rsidP="00C4151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726ED" w:rsidRDefault="001726ED" w:rsidP="00C4151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726ED" w:rsidRPr="00E61E6B" w:rsidRDefault="001726ED" w:rsidP="00C4151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1E6B" w:rsidRPr="00E61E6B" w:rsidRDefault="00E61E6B" w:rsidP="00C41516">
            <w:pPr>
              <w:ind w:left="28" w:right="-74"/>
              <w:jc w:val="both"/>
              <w:rPr>
                <w:sz w:val="22"/>
                <w:szCs w:val="22"/>
              </w:rPr>
            </w:pPr>
            <w:r w:rsidRPr="00E61E6B">
              <w:rPr>
                <w:sz w:val="22"/>
                <w:szCs w:val="22"/>
              </w:rPr>
              <w:t>2. Czy Zamawiający dopuści zaoferowanie glukozy 75 g o smaku cytrynowym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Oferowany preparat, ze względu na walory smakowe zmniejsza uczucie nudności, znacznie ułatwiając wykonanie testu.</w:t>
            </w:r>
          </w:p>
          <w:p w:rsidR="00E61E6B" w:rsidRPr="001C3A5F" w:rsidRDefault="00E61E6B" w:rsidP="00C4151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1C3A5F">
              <w:rPr>
                <w:b/>
                <w:sz w:val="22"/>
                <w:szCs w:val="22"/>
              </w:rPr>
              <w:t>Odp.:</w:t>
            </w:r>
          </w:p>
          <w:p w:rsidR="00DC28BC" w:rsidRDefault="00DC28BC" w:rsidP="00DC28BC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oczekuje w Pakiecie nr 43 poz. 335 produktu będącego surowcem farmaceutycznym, bez dodatków smakowych.</w:t>
            </w:r>
          </w:p>
          <w:p w:rsidR="00E61E6B" w:rsidRPr="00E61E6B" w:rsidRDefault="00E61E6B" w:rsidP="001726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F71B80" w:rsidRDefault="00F71B80" w:rsidP="00F71B80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1726ED" w:rsidRDefault="001726ED" w:rsidP="00F71B80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1726ED" w:rsidRDefault="001726ED" w:rsidP="00F71B80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F71B80" w:rsidRPr="00DD32E6" w:rsidRDefault="00F71B80" w:rsidP="00F71B80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DD32E6">
        <w:rPr>
          <w:i/>
          <w:sz w:val="22"/>
          <w:szCs w:val="22"/>
        </w:rPr>
        <w:t>Zamawiający</w:t>
      </w:r>
    </w:p>
    <w:p w:rsidR="00F71B80" w:rsidRPr="00DD32E6" w:rsidRDefault="00F71B80" w:rsidP="00F71B80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F71B80" w:rsidRPr="00DD32E6" w:rsidRDefault="00F71B80" w:rsidP="00F71B80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DD32E6">
        <w:rPr>
          <w:i/>
          <w:sz w:val="22"/>
          <w:szCs w:val="22"/>
        </w:rPr>
        <w:t>p.o. Dyrektor</w:t>
      </w:r>
    </w:p>
    <w:p w:rsidR="00F71B80" w:rsidRPr="00DD32E6" w:rsidRDefault="00C41516" w:rsidP="00F71B80">
      <w:pPr>
        <w:jc w:val="right"/>
        <w:rPr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C3A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0BE" w:rsidRDefault="002200BE">
      <w:r>
        <w:separator/>
      </w:r>
    </w:p>
  </w:endnote>
  <w:endnote w:type="continuationSeparator" w:id="0">
    <w:p w:rsidR="002200BE" w:rsidRDefault="00220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A2E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A2EF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A2EF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36A94" w:rsidRPr="00B36A9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0BE" w:rsidRDefault="002200BE">
      <w:r>
        <w:separator/>
      </w:r>
    </w:p>
  </w:footnote>
  <w:footnote w:type="continuationSeparator" w:id="0">
    <w:p w:rsidR="002200BE" w:rsidRDefault="002200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E6B" w:rsidRDefault="00E61E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E6B" w:rsidRDefault="00E61E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E6B" w:rsidRDefault="00E61E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1E6B"/>
    <w:rsid w:val="00031374"/>
    <w:rsid w:val="000A1097"/>
    <w:rsid w:val="000E2A8F"/>
    <w:rsid w:val="0012774F"/>
    <w:rsid w:val="00144B7A"/>
    <w:rsid w:val="001726ED"/>
    <w:rsid w:val="00180C6E"/>
    <w:rsid w:val="001C3A5F"/>
    <w:rsid w:val="002200BE"/>
    <w:rsid w:val="0029606A"/>
    <w:rsid w:val="002D49B5"/>
    <w:rsid w:val="004848F3"/>
    <w:rsid w:val="004A13F3"/>
    <w:rsid w:val="004A2EF9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75CB"/>
    <w:rsid w:val="006F3B81"/>
    <w:rsid w:val="007D7198"/>
    <w:rsid w:val="00870F9F"/>
    <w:rsid w:val="008804B6"/>
    <w:rsid w:val="00897AB0"/>
    <w:rsid w:val="008A3553"/>
    <w:rsid w:val="00947A50"/>
    <w:rsid w:val="00967C8F"/>
    <w:rsid w:val="00974855"/>
    <w:rsid w:val="00A57774"/>
    <w:rsid w:val="00A905AC"/>
    <w:rsid w:val="00B01306"/>
    <w:rsid w:val="00B36A94"/>
    <w:rsid w:val="00BA6584"/>
    <w:rsid w:val="00BE7BFD"/>
    <w:rsid w:val="00C370F2"/>
    <w:rsid w:val="00C41516"/>
    <w:rsid w:val="00C44EEC"/>
    <w:rsid w:val="00D22FFA"/>
    <w:rsid w:val="00D8461B"/>
    <w:rsid w:val="00D9049C"/>
    <w:rsid w:val="00D915F2"/>
    <w:rsid w:val="00DC28BC"/>
    <w:rsid w:val="00DD33EA"/>
    <w:rsid w:val="00DF32E8"/>
    <w:rsid w:val="00E21B49"/>
    <w:rsid w:val="00E2789F"/>
    <w:rsid w:val="00E61E6B"/>
    <w:rsid w:val="00E72428"/>
    <w:rsid w:val="00EA14B3"/>
    <w:rsid w:val="00EA416E"/>
    <w:rsid w:val="00F71B80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49B5"/>
  </w:style>
  <w:style w:type="paragraph" w:styleId="Nagwek1">
    <w:name w:val="heading 1"/>
    <w:basedOn w:val="Normalny"/>
    <w:next w:val="Normalny"/>
    <w:link w:val="Nagwek1Znak"/>
    <w:qFormat/>
    <w:rsid w:val="002D49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49B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D49B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49B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49B5"/>
  </w:style>
  <w:style w:type="paragraph" w:styleId="Tekstpodstawowywcity">
    <w:name w:val="Body Text Indent"/>
    <w:basedOn w:val="Normalny"/>
    <w:rsid w:val="002D49B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D49B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D49B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2D49B5"/>
    <w:rPr>
      <w:sz w:val="28"/>
    </w:rPr>
  </w:style>
  <w:style w:type="paragraph" w:styleId="Tekstpodstawowywcity3">
    <w:name w:val="Body Text Indent 3"/>
    <w:basedOn w:val="Normalny"/>
    <w:rsid w:val="002D49B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C3A5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C3A5F"/>
  </w:style>
  <w:style w:type="character" w:customStyle="1" w:styleId="TekstpodstawowyZnak">
    <w:name w:val="Tekst podstawowy Znak"/>
    <w:basedOn w:val="Domylnaczcionkaakapitu"/>
    <w:link w:val="Tekstpodstawowy"/>
    <w:rsid w:val="00F71B8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2021-10-18T11:22:00Z</cp:lastPrinted>
  <dcterms:created xsi:type="dcterms:W3CDTF">2021-10-18T11:22:00Z</dcterms:created>
  <dcterms:modified xsi:type="dcterms:W3CDTF">2021-10-18T11:22:00Z</dcterms:modified>
</cp:coreProperties>
</file>