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37F" w:rsidRPr="00F7750D" w:rsidRDefault="007A737F" w:rsidP="007A737F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7A737F" w:rsidRPr="00F7750D" w:rsidRDefault="007A737F" w:rsidP="007A737F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7A737F" w:rsidRPr="00F7750D" w:rsidRDefault="007A737F" w:rsidP="007A737F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7A737F" w:rsidRPr="00F7750D" w:rsidRDefault="007A737F" w:rsidP="007A737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A737F" w:rsidRPr="00F7750D" w:rsidRDefault="007A737F" w:rsidP="007A737F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1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 w:rsidR="001F332D">
        <w:rPr>
          <w:sz w:val="24"/>
          <w:szCs w:val="24"/>
        </w:rPr>
        <w:t>1</w:t>
      </w:r>
      <w:r w:rsidR="00176D6B">
        <w:rPr>
          <w:sz w:val="24"/>
          <w:szCs w:val="24"/>
        </w:rPr>
        <w:t>8</w:t>
      </w:r>
    </w:p>
    <w:p w:rsidR="007A737F" w:rsidRPr="00F7750D" w:rsidRDefault="007A737F" w:rsidP="007A737F">
      <w:pPr>
        <w:rPr>
          <w:sz w:val="24"/>
          <w:szCs w:val="24"/>
        </w:rPr>
      </w:pPr>
    </w:p>
    <w:p w:rsidR="007A737F" w:rsidRPr="00F7750D" w:rsidRDefault="007A737F" w:rsidP="007A737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A737F" w:rsidRPr="00F7750D" w:rsidRDefault="007A737F" w:rsidP="007A737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7A737F" w:rsidRPr="00F7750D" w:rsidRDefault="007A737F" w:rsidP="007A737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7A737F" w:rsidRPr="001C2C42" w:rsidRDefault="007A737F" w:rsidP="007A737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A737F" w:rsidRDefault="007A737F" w:rsidP="007A737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A737F" w:rsidRPr="000A1C0E" w:rsidRDefault="007A737F" w:rsidP="007A737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7A737F" w:rsidRPr="000A1C0E" w:rsidRDefault="007A737F" w:rsidP="007A737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5</w:t>
      </w:r>
    </w:p>
    <w:p w:rsidR="007A737F" w:rsidRDefault="007A737F" w:rsidP="007A737F">
      <w:pPr>
        <w:jc w:val="both"/>
        <w:rPr>
          <w:i/>
          <w:sz w:val="22"/>
          <w:szCs w:val="22"/>
        </w:rPr>
      </w:pPr>
    </w:p>
    <w:p w:rsidR="007A737F" w:rsidRDefault="007A737F" w:rsidP="007A737F">
      <w:pPr>
        <w:jc w:val="both"/>
        <w:rPr>
          <w:i/>
          <w:sz w:val="22"/>
          <w:szCs w:val="22"/>
        </w:rPr>
      </w:pPr>
    </w:p>
    <w:p w:rsidR="007A737F" w:rsidRDefault="007A737F" w:rsidP="007A737F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7A737F" w:rsidRDefault="007A737F" w:rsidP="007A737F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7A737F" w:rsidRPr="00C81F26" w:rsidRDefault="007A737F" w:rsidP="007A737F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7A737F" w:rsidRDefault="007A737F" w:rsidP="007A737F">
      <w:pPr>
        <w:jc w:val="both"/>
        <w:rPr>
          <w:b/>
          <w:sz w:val="22"/>
          <w:szCs w:val="22"/>
        </w:rPr>
      </w:pPr>
    </w:p>
    <w:p w:rsidR="007A737F" w:rsidRDefault="007A737F" w:rsidP="007A737F">
      <w:pPr>
        <w:jc w:val="both"/>
        <w:rPr>
          <w:sz w:val="22"/>
          <w:szCs w:val="22"/>
        </w:rPr>
      </w:pPr>
    </w:p>
    <w:p w:rsidR="007A737F" w:rsidRPr="00F7750D" w:rsidRDefault="007A737F" w:rsidP="007A737F">
      <w:pPr>
        <w:spacing w:after="240" w:line="276" w:lineRule="auto"/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C5F3F" w:rsidRPr="006A5DF1" w:rsidTr="00515DA3">
        <w:tc>
          <w:tcPr>
            <w:tcW w:w="9356" w:type="dxa"/>
            <w:shd w:val="clear" w:color="auto" w:fill="auto"/>
          </w:tcPr>
          <w:p w:rsidR="007C5F3F" w:rsidRPr="007A737F" w:rsidRDefault="007A737F" w:rsidP="007A737F">
            <w:pPr>
              <w:spacing w:after="120"/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7A737F">
              <w:rPr>
                <w:sz w:val="24"/>
                <w:szCs w:val="24"/>
                <w:u w:val="single"/>
              </w:rPr>
              <w:t>P</w:t>
            </w:r>
            <w:r w:rsidR="007C5F3F" w:rsidRPr="007A737F">
              <w:rPr>
                <w:sz w:val="24"/>
                <w:szCs w:val="24"/>
                <w:u w:val="single"/>
              </w:rPr>
              <w:t>akiet 33 pozycja 3</w:t>
            </w:r>
          </w:p>
          <w:p w:rsidR="007C5F3F" w:rsidRDefault="007C5F3F" w:rsidP="007A737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A737F">
              <w:rPr>
                <w:sz w:val="24"/>
                <w:szCs w:val="24"/>
              </w:rPr>
              <w:t xml:space="preserve">Czy Zamawiający dopuści </w:t>
            </w:r>
            <w:proofErr w:type="spellStart"/>
            <w:r w:rsidRPr="007A737F">
              <w:rPr>
                <w:sz w:val="24"/>
                <w:szCs w:val="24"/>
              </w:rPr>
              <w:t>Nutridrink</w:t>
            </w:r>
            <w:proofErr w:type="spellEnd"/>
            <w:r w:rsidRPr="007A737F">
              <w:rPr>
                <w:sz w:val="24"/>
                <w:szCs w:val="24"/>
              </w:rPr>
              <w:t xml:space="preserve"> standard w opakowaniu 4x125ml z przeliczeniem ilości w różnych smakach?</w:t>
            </w:r>
          </w:p>
          <w:p w:rsidR="002F6FA5" w:rsidRDefault="002F6FA5" w:rsidP="002F6FA5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2F6FA5">
              <w:rPr>
                <w:b/>
                <w:sz w:val="24"/>
                <w:szCs w:val="24"/>
              </w:rPr>
              <w:t>Odp.:</w:t>
            </w:r>
          </w:p>
          <w:p w:rsidR="001F332D" w:rsidRPr="001F332D" w:rsidRDefault="001F332D" w:rsidP="002F6F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332D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w Pakiecie nr 33 poz. 3 </w:t>
            </w:r>
            <w:proofErr w:type="spellStart"/>
            <w:r w:rsidRPr="007A737F">
              <w:rPr>
                <w:sz w:val="24"/>
                <w:szCs w:val="24"/>
              </w:rPr>
              <w:t>Nutridrink</w:t>
            </w:r>
            <w:proofErr w:type="spellEnd"/>
            <w:r w:rsidRPr="007A737F">
              <w:rPr>
                <w:sz w:val="24"/>
                <w:szCs w:val="24"/>
              </w:rPr>
              <w:t xml:space="preserve"> standard w opakowaniu 4x125ml </w:t>
            </w:r>
            <w:r>
              <w:rPr>
                <w:sz w:val="24"/>
                <w:szCs w:val="24"/>
              </w:rPr>
              <w:t xml:space="preserve">      </w:t>
            </w:r>
            <w:r w:rsidRPr="007A737F">
              <w:rPr>
                <w:sz w:val="24"/>
                <w:szCs w:val="24"/>
              </w:rPr>
              <w:t>z przeliczeniem ilości w różnych smakach</w:t>
            </w:r>
            <w:r>
              <w:rPr>
                <w:sz w:val="24"/>
                <w:szCs w:val="24"/>
              </w:rPr>
              <w:t>.</w:t>
            </w:r>
          </w:p>
          <w:p w:rsidR="007C5F3F" w:rsidRPr="007C5F3F" w:rsidRDefault="007C5F3F" w:rsidP="00515D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2F6FA5" w:rsidRDefault="002F6FA5" w:rsidP="002F6FA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F6FA5" w:rsidRDefault="002F6FA5" w:rsidP="002F6FA5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2F6FA5" w:rsidRDefault="002F6FA5" w:rsidP="002F6FA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F6FA5" w:rsidRDefault="002F6FA5" w:rsidP="002F6FA5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2F6FA5" w:rsidRPr="008A1F47" w:rsidRDefault="001F332D" w:rsidP="002F6FA5">
      <w:pPr>
        <w:jc w:val="right"/>
        <w:rPr>
          <w:b/>
          <w:sz w:val="24"/>
          <w:szCs w:val="24"/>
        </w:rPr>
      </w:pPr>
      <w:r>
        <w:rPr>
          <w:i/>
          <w:sz w:val="24"/>
          <w:szCs w:val="24"/>
        </w:rPr>
        <w:t xml:space="preserve">Bohdan Kozak  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7A7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105" w:rsidRDefault="00566105">
      <w:r>
        <w:separator/>
      </w:r>
    </w:p>
  </w:endnote>
  <w:endnote w:type="continuationSeparator" w:id="0">
    <w:p w:rsidR="00566105" w:rsidRDefault="005661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22D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22D9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22D9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909CE" w:rsidRPr="00F909C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105" w:rsidRDefault="00566105">
      <w:r>
        <w:separator/>
      </w:r>
    </w:p>
  </w:footnote>
  <w:footnote w:type="continuationSeparator" w:id="0">
    <w:p w:rsidR="00566105" w:rsidRDefault="005661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F3F" w:rsidRDefault="007C5F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F3F" w:rsidRDefault="007C5F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F3F" w:rsidRDefault="007C5F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69266C3"/>
    <w:multiLevelType w:val="hybridMultilevel"/>
    <w:tmpl w:val="7D2C87CC"/>
    <w:lvl w:ilvl="0" w:tplc="51BC1C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F3F"/>
    <w:rsid w:val="00031374"/>
    <w:rsid w:val="000A1097"/>
    <w:rsid w:val="000E2A8F"/>
    <w:rsid w:val="00111CF1"/>
    <w:rsid w:val="0012774F"/>
    <w:rsid w:val="00144B7A"/>
    <w:rsid w:val="00176D6B"/>
    <w:rsid w:val="00180C6E"/>
    <w:rsid w:val="001F332D"/>
    <w:rsid w:val="0029606A"/>
    <w:rsid w:val="002F6FA5"/>
    <w:rsid w:val="004848F3"/>
    <w:rsid w:val="004A75F2"/>
    <w:rsid w:val="004C710B"/>
    <w:rsid w:val="005144A9"/>
    <w:rsid w:val="00520165"/>
    <w:rsid w:val="00533219"/>
    <w:rsid w:val="00566105"/>
    <w:rsid w:val="005B1B08"/>
    <w:rsid w:val="00632C3C"/>
    <w:rsid w:val="00662BDB"/>
    <w:rsid w:val="00677CF5"/>
    <w:rsid w:val="006A5DF1"/>
    <w:rsid w:val="006B7198"/>
    <w:rsid w:val="006D4AB3"/>
    <w:rsid w:val="006F3B81"/>
    <w:rsid w:val="007A737F"/>
    <w:rsid w:val="007C5F3F"/>
    <w:rsid w:val="007D7198"/>
    <w:rsid w:val="00822D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4098"/>
    <w:rsid w:val="00F909C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C710B"/>
  </w:style>
  <w:style w:type="paragraph" w:styleId="Nagwek1">
    <w:name w:val="heading 1"/>
    <w:basedOn w:val="Normalny"/>
    <w:next w:val="Normalny"/>
    <w:link w:val="Nagwek1Znak"/>
    <w:qFormat/>
    <w:rsid w:val="004C710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C710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C710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C710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C710B"/>
  </w:style>
  <w:style w:type="paragraph" w:styleId="Tekstpodstawowywcity">
    <w:name w:val="Body Text Indent"/>
    <w:basedOn w:val="Normalny"/>
    <w:rsid w:val="004C710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C710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C710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4C710B"/>
    <w:rPr>
      <w:sz w:val="28"/>
    </w:rPr>
  </w:style>
  <w:style w:type="paragraph" w:styleId="Tekstpodstawowywcity3">
    <w:name w:val="Body Text Indent 3"/>
    <w:basedOn w:val="Normalny"/>
    <w:rsid w:val="004C710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A737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A737F"/>
  </w:style>
  <w:style w:type="character" w:customStyle="1" w:styleId="TekstpodstawowyZnak">
    <w:name w:val="Tekst podstawowy Znak"/>
    <w:basedOn w:val="Domylnaczcionkaakapitu"/>
    <w:link w:val="Tekstpodstawowy"/>
    <w:rsid w:val="002F6FA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2021-10-18T11:16:00Z</cp:lastPrinted>
  <dcterms:created xsi:type="dcterms:W3CDTF">2021-10-18T11:16:00Z</dcterms:created>
  <dcterms:modified xsi:type="dcterms:W3CDTF">2021-10-18T11:16:00Z</dcterms:modified>
</cp:coreProperties>
</file>