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77BD7" w14:textId="185A928F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565D5">
        <w:rPr>
          <w:rFonts w:ascii="Times New Roman" w:hAnsi="Times New Roman"/>
          <w:b w:val="0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51F6DDB7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75318AE5" w14:textId="77777777" w:rsidTr="005844F6">
        <w:tc>
          <w:tcPr>
            <w:tcW w:w="9104" w:type="dxa"/>
            <w:shd w:val="clear" w:color="auto" w:fill="F2F2F2"/>
          </w:tcPr>
          <w:p w14:paraId="06A4A3EE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08AA5E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AEC3FF7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242ED7" w:rsidRPr="00242ED7">
        <w:rPr>
          <w:sz w:val="22"/>
          <w:szCs w:val="22"/>
        </w:rPr>
        <w:t xml:space="preserve">Tryb podstawowy bez negocjacji - art. 275 pkt. 1 ustawy </w:t>
      </w:r>
      <w:proofErr w:type="spellStart"/>
      <w:r w:rsidR="00242ED7" w:rsidRPr="00242ED7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245EA91E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242ED7" w:rsidRPr="00242ED7">
        <w:rPr>
          <w:b/>
          <w:sz w:val="22"/>
          <w:szCs w:val="22"/>
        </w:rPr>
        <w:t xml:space="preserve">Przedmiotem zamówienia jest dostawa i montaż nowego dźwigu osobowo-towarowego w istniejącym szybie, wszystkich urządzeń maszynowni (napędów, wciągarek, </w:t>
      </w:r>
      <w:proofErr w:type="spellStart"/>
      <w:r w:rsidR="00242ED7" w:rsidRPr="00242ED7">
        <w:rPr>
          <w:b/>
          <w:sz w:val="22"/>
          <w:szCs w:val="22"/>
        </w:rPr>
        <w:t>zawieszeń</w:t>
      </w:r>
      <w:proofErr w:type="spellEnd"/>
      <w:r w:rsidR="00242ED7" w:rsidRPr="00242ED7">
        <w:rPr>
          <w:b/>
          <w:sz w:val="22"/>
          <w:szCs w:val="22"/>
        </w:rPr>
        <w:t xml:space="preserve"> linowych, przeciwwag, prowadnic i wszystkich pozostałych urządzeń niezbędnych do prawidłowej eksploatacji windy), zasilania elektrycznego oraz uruchomienie dźwigu w budynku wraz z demontażem i utylizacją istniejącego dźwigu osobowo - towarowego w Szpitalu Specjalistycznym im. Stefana Żeromskiego, os. Na Skarpie 66 Kraków, zgodnie z PFU stanowiącym załącznik nr 1 do SWZ</w:t>
      </w:r>
      <w:r w:rsidRPr="00525EFF">
        <w:rPr>
          <w:sz w:val="22"/>
          <w:szCs w:val="22"/>
        </w:rPr>
        <w:t>”</w:t>
      </w:r>
    </w:p>
    <w:p w14:paraId="5E8ABB30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B3C11BC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1A80FEFD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1C2F165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77F89A73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EB3A675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D058629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F38C989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74A198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10C20B51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A9E0F87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409885E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656CA5D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D6F99B0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CC67B4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574D08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771D0F3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2D67D0F3" w14:textId="77777777" w:rsidR="00AE2ACB" w:rsidRPr="007677F8" w:rsidRDefault="006477D7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02C7D638" w14:textId="77777777" w:rsidR="00AE2ACB" w:rsidRPr="007677F8" w:rsidRDefault="006477D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6477D7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14:paraId="7469D35E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1ADEACDE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6B9A93E4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24288A77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4254BBCA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47B515F0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09178510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6658675D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68824F99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6A34813D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B4EE722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1D060BB9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0BFC822A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711A4372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14803AF4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79A637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8E70AE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729AE423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B2EFBD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2C2764C0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25FE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71DA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8801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4E9CDCAA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0E48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BF387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A257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2CA4D15" w14:textId="74C549F2" w:rsidR="00FF57EE" w:rsidRPr="0097776D" w:rsidRDefault="00FF57EE" w:rsidP="001565D5">
      <w:pPr>
        <w:pStyle w:val="Akapitzlist"/>
        <w:spacing w:before="120" w:line="276" w:lineRule="auto"/>
        <w:ind w:left="644"/>
        <w:jc w:val="both"/>
        <w:rPr>
          <w:sz w:val="22"/>
        </w:rPr>
      </w:pPr>
    </w:p>
    <w:p w14:paraId="55FC0AF9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</w:t>
      </w:r>
      <w:r w:rsidRPr="0097776D">
        <w:rPr>
          <w:sz w:val="22"/>
        </w:rPr>
        <w:t>a</w:t>
      </w:r>
      <w:r w:rsidRPr="0097776D">
        <w:rPr>
          <w:sz w:val="22"/>
        </w:rPr>
        <w:t>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413DE579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7E9925D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544D0BCF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2ACADD4A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43983899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41C021D2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AEF314B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2DE3FC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41312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83F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6D6CA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EB141C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2DB2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EE10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CA72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597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7F7AB6D7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42B8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5DC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64B5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5F45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1C55A22" w14:textId="77777777" w:rsidR="007D475B" w:rsidRPr="007D475B" w:rsidRDefault="007D475B" w:rsidP="001565D5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14:paraId="2B1F8DB7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748C6444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14:paraId="025F8EE1" w14:textId="77777777" w:rsidTr="00DC336F">
        <w:tc>
          <w:tcPr>
            <w:tcW w:w="2551" w:type="dxa"/>
            <w:shd w:val="clear" w:color="auto" w:fill="auto"/>
            <w:vAlign w:val="center"/>
          </w:tcPr>
          <w:p w14:paraId="48EF8D2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906BBC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8F60DDE" w14:textId="77777777" w:rsidTr="00DC336F">
        <w:tc>
          <w:tcPr>
            <w:tcW w:w="2551" w:type="dxa"/>
            <w:shd w:val="clear" w:color="auto" w:fill="auto"/>
            <w:vAlign w:val="center"/>
          </w:tcPr>
          <w:p w14:paraId="26F8F45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7C202E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8F7B344" w14:textId="77777777" w:rsidTr="00DC336F">
        <w:tc>
          <w:tcPr>
            <w:tcW w:w="2551" w:type="dxa"/>
            <w:shd w:val="clear" w:color="auto" w:fill="auto"/>
            <w:vAlign w:val="center"/>
          </w:tcPr>
          <w:p w14:paraId="027ECF1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5DBB69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8B2F6A5" w14:textId="77777777" w:rsidTr="00DC336F">
        <w:tc>
          <w:tcPr>
            <w:tcW w:w="2551" w:type="dxa"/>
            <w:shd w:val="clear" w:color="auto" w:fill="auto"/>
            <w:vAlign w:val="center"/>
          </w:tcPr>
          <w:p w14:paraId="01A5195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35C9C5B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4ACCBDE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1415D8C5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2529BE3B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4D73ADE8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9E37A44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6D66C80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7B0D569E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lastRenderedPageBreak/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AF898" w14:textId="77777777" w:rsidR="00970203" w:rsidRDefault="00970203" w:rsidP="00FF57EE">
      <w:r>
        <w:separator/>
      </w:r>
    </w:p>
  </w:endnote>
  <w:endnote w:type="continuationSeparator" w:id="0">
    <w:p w14:paraId="77C79900" w14:textId="77777777" w:rsidR="00970203" w:rsidRDefault="0097020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6353C" w14:textId="77777777" w:rsidR="00242ED7" w:rsidRDefault="00242E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BBBBF" w14:textId="77777777" w:rsidR="00242ED7" w:rsidRDefault="00242E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CFB93" w14:textId="77777777" w:rsidR="00242ED7" w:rsidRDefault="00242E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ABA84" w14:textId="77777777" w:rsidR="00970203" w:rsidRDefault="00970203" w:rsidP="00FF57EE">
      <w:r>
        <w:separator/>
      </w:r>
    </w:p>
  </w:footnote>
  <w:footnote w:type="continuationSeparator" w:id="0">
    <w:p w14:paraId="19068321" w14:textId="77777777" w:rsidR="00970203" w:rsidRDefault="00970203" w:rsidP="00FF57EE">
      <w:r>
        <w:continuationSeparator/>
      </w:r>
    </w:p>
  </w:footnote>
  <w:footnote w:id="1">
    <w:p w14:paraId="49E7F68E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62EA80C6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95B1EF2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7BEFCCA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4F480D1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6D35D" w14:textId="77777777" w:rsidR="00242ED7" w:rsidRDefault="00242E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78D72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242ED7">
      <w:rPr>
        <w:sz w:val="20"/>
        <w:szCs w:val="20"/>
      </w:rPr>
      <w:t>ZP/29/2021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9C4FF" w14:textId="77777777" w:rsidR="00242ED7" w:rsidRDefault="00242E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0203"/>
    <w:rsid w:val="001063D3"/>
    <w:rsid w:val="001565D5"/>
    <w:rsid w:val="001C7D84"/>
    <w:rsid w:val="002214DB"/>
    <w:rsid w:val="00242ED7"/>
    <w:rsid w:val="00267D1F"/>
    <w:rsid w:val="002E612D"/>
    <w:rsid w:val="003B769C"/>
    <w:rsid w:val="004D5A42"/>
    <w:rsid w:val="00525EFF"/>
    <w:rsid w:val="005844F6"/>
    <w:rsid w:val="005F6F5F"/>
    <w:rsid w:val="006477D7"/>
    <w:rsid w:val="006B63D6"/>
    <w:rsid w:val="006C641D"/>
    <w:rsid w:val="006D09E0"/>
    <w:rsid w:val="007D475B"/>
    <w:rsid w:val="007E331F"/>
    <w:rsid w:val="009312B4"/>
    <w:rsid w:val="00970203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A0336"/>
    <w:rsid w:val="00DC336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58041"/>
  <w15:chartTrackingRefBased/>
  <w15:docId w15:val="{984595FB-9F84-41A2-8F37-CBCE4833F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599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2021-10-11T11:59:00Z</dcterms:created>
  <dcterms:modified xsi:type="dcterms:W3CDTF">2021-10-11T11:59:00Z</dcterms:modified>
</cp:coreProperties>
</file>