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CE504" w14:textId="77777777" w:rsidR="00D665F5" w:rsidRDefault="00651A3B" w:rsidP="00D665F5">
      <w:pPr>
        <w:spacing w:after="240"/>
        <w:jc w:val="right"/>
        <w:rPr>
          <w:sz w:val="22"/>
          <w:szCs w:val="22"/>
        </w:rPr>
      </w:pPr>
      <w:r w:rsidRPr="00651A3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51A3B">
        <w:rPr>
          <w:sz w:val="22"/>
          <w:szCs w:val="22"/>
        </w:rPr>
        <w:t>2021-10-11</w:t>
      </w:r>
    </w:p>
    <w:p w14:paraId="0DAAADA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7D4F2C0" w14:textId="77777777" w:rsidR="00651A3B" w:rsidRPr="00651A3B" w:rsidRDefault="00651A3B" w:rsidP="00577BC6">
      <w:pPr>
        <w:spacing w:after="40"/>
        <w:rPr>
          <w:b/>
          <w:bCs/>
          <w:sz w:val="22"/>
          <w:szCs w:val="22"/>
        </w:rPr>
      </w:pPr>
      <w:r w:rsidRPr="00651A3B">
        <w:rPr>
          <w:b/>
          <w:bCs/>
          <w:sz w:val="22"/>
          <w:szCs w:val="22"/>
        </w:rPr>
        <w:t>Akademia Górniczo - Hutnicza</w:t>
      </w:r>
    </w:p>
    <w:p w14:paraId="6F719F17" w14:textId="77777777" w:rsidR="00651A3B" w:rsidRPr="00651A3B" w:rsidRDefault="00651A3B" w:rsidP="00577BC6">
      <w:pPr>
        <w:spacing w:after="40"/>
        <w:rPr>
          <w:b/>
          <w:bCs/>
          <w:sz w:val="22"/>
          <w:szCs w:val="22"/>
        </w:rPr>
      </w:pPr>
      <w:r w:rsidRPr="00651A3B">
        <w:rPr>
          <w:b/>
          <w:bCs/>
          <w:sz w:val="22"/>
          <w:szCs w:val="22"/>
        </w:rPr>
        <w:t>im. Stanisława Staszica w Krakowie</w:t>
      </w:r>
    </w:p>
    <w:p w14:paraId="74F13268" w14:textId="77777777" w:rsidR="00D665F5" w:rsidRPr="00D91931" w:rsidRDefault="00651A3B" w:rsidP="00577BC6">
      <w:pPr>
        <w:spacing w:after="40"/>
        <w:rPr>
          <w:b/>
          <w:bCs/>
          <w:sz w:val="22"/>
          <w:szCs w:val="22"/>
        </w:rPr>
      </w:pPr>
      <w:r w:rsidRPr="00651A3B">
        <w:rPr>
          <w:b/>
          <w:bCs/>
          <w:sz w:val="22"/>
          <w:szCs w:val="22"/>
        </w:rPr>
        <w:t>Dział Zamówień Publicznych</w:t>
      </w:r>
    </w:p>
    <w:p w14:paraId="6427C620" w14:textId="77777777" w:rsidR="00D665F5" w:rsidRPr="00BD5546" w:rsidRDefault="00651A3B" w:rsidP="00D665F5">
      <w:pPr>
        <w:rPr>
          <w:sz w:val="22"/>
          <w:szCs w:val="22"/>
        </w:rPr>
      </w:pPr>
      <w:r w:rsidRPr="00651A3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51A3B">
        <w:rPr>
          <w:sz w:val="22"/>
          <w:szCs w:val="22"/>
        </w:rPr>
        <w:t>30</w:t>
      </w:r>
    </w:p>
    <w:p w14:paraId="64E8ADB0" w14:textId="77777777" w:rsidR="00D665F5" w:rsidRPr="00BD5546" w:rsidRDefault="00651A3B" w:rsidP="00D665F5">
      <w:pPr>
        <w:rPr>
          <w:sz w:val="22"/>
          <w:szCs w:val="22"/>
        </w:rPr>
      </w:pPr>
      <w:r w:rsidRPr="00651A3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51A3B">
        <w:rPr>
          <w:sz w:val="22"/>
          <w:szCs w:val="22"/>
        </w:rPr>
        <w:t>Kraków</w:t>
      </w:r>
    </w:p>
    <w:p w14:paraId="4D5C20A3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25CF60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357BBE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D006FF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2A9576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51A3B" w:rsidRPr="00651A3B">
        <w:rPr>
          <w:b/>
          <w:sz w:val="22"/>
          <w:szCs w:val="22"/>
        </w:rPr>
        <w:t>KC-</w:t>
      </w:r>
      <w:proofErr w:type="spellStart"/>
      <w:r w:rsidR="00651A3B" w:rsidRPr="00651A3B">
        <w:rPr>
          <w:b/>
          <w:sz w:val="22"/>
          <w:szCs w:val="22"/>
        </w:rPr>
        <w:t>zp</w:t>
      </w:r>
      <w:proofErr w:type="spellEnd"/>
      <w:r w:rsidR="00651A3B" w:rsidRPr="00651A3B">
        <w:rPr>
          <w:b/>
          <w:sz w:val="22"/>
          <w:szCs w:val="22"/>
        </w:rPr>
        <w:t>. 272-420/21</w:t>
      </w:r>
      <w:r w:rsidR="00A80738">
        <w:rPr>
          <w:sz w:val="24"/>
        </w:rPr>
        <w:tab/>
        <w:t xml:space="preserve"> </w:t>
      </w:r>
    </w:p>
    <w:p w14:paraId="358BD4E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746A4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1D2E8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8E047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A4E683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D0163D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51A3B" w:rsidRPr="00651A3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2960292A" w14:textId="13ED7AFA" w:rsidR="00A80738" w:rsidRPr="00577BC6" w:rsidRDefault="00A84F7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D</w:t>
      </w:r>
      <w:r w:rsidR="00651A3B" w:rsidRPr="00651A3B">
        <w:rPr>
          <w:b/>
          <w:sz w:val="22"/>
          <w:szCs w:val="22"/>
        </w:rPr>
        <w:t>ostaw</w:t>
      </w:r>
      <w:r>
        <w:rPr>
          <w:b/>
          <w:sz w:val="22"/>
          <w:szCs w:val="22"/>
        </w:rPr>
        <w:t>ę</w:t>
      </w:r>
      <w:r w:rsidR="00651A3B" w:rsidRPr="00651A3B">
        <w:rPr>
          <w:b/>
          <w:sz w:val="22"/>
          <w:szCs w:val="22"/>
        </w:rPr>
        <w:t xml:space="preserve"> i montaż mebli dla </w:t>
      </w:r>
      <w:proofErr w:type="spellStart"/>
      <w:r w:rsidR="00651A3B" w:rsidRPr="00651A3B">
        <w:rPr>
          <w:b/>
          <w:sz w:val="22"/>
          <w:szCs w:val="22"/>
        </w:rPr>
        <w:t>WIMiR</w:t>
      </w:r>
      <w:proofErr w:type="spellEnd"/>
      <w:r w:rsidR="00651A3B" w:rsidRPr="00651A3B">
        <w:rPr>
          <w:b/>
          <w:sz w:val="22"/>
          <w:szCs w:val="22"/>
        </w:rPr>
        <w:t xml:space="preserve"> - KC-</w:t>
      </w:r>
      <w:proofErr w:type="spellStart"/>
      <w:r w:rsidR="00651A3B" w:rsidRPr="00651A3B">
        <w:rPr>
          <w:b/>
          <w:sz w:val="22"/>
          <w:szCs w:val="22"/>
        </w:rPr>
        <w:t>zp</w:t>
      </w:r>
      <w:proofErr w:type="spellEnd"/>
      <w:r w:rsidR="00651A3B" w:rsidRPr="00651A3B">
        <w:rPr>
          <w:b/>
          <w:sz w:val="22"/>
          <w:szCs w:val="22"/>
        </w:rPr>
        <w:t>. 272-420/21</w:t>
      </w:r>
    </w:p>
    <w:p w14:paraId="691805F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51A3B" w:rsidRPr="00651A3B">
        <w:rPr>
          <w:sz w:val="22"/>
          <w:szCs w:val="22"/>
        </w:rPr>
        <w:t>(</w:t>
      </w:r>
      <w:proofErr w:type="spellStart"/>
      <w:r w:rsidR="00651A3B" w:rsidRPr="00651A3B">
        <w:rPr>
          <w:sz w:val="22"/>
          <w:szCs w:val="22"/>
        </w:rPr>
        <w:t>t.j</w:t>
      </w:r>
      <w:proofErr w:type="spellEnd"/>
      <w:r w:rsidR="00651A3B" w:rsidRPr="00651A3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9AA19D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51A3B" w:rsidRPr="00651A3B">
        <w:rPr>
          <w:sz w:val="22"/>
          <w:szCs w:val="22"/>
        </w:rPr>
        <w:t>11/10/2021</w:t>
      </w:r>
      <w:r w:rsidR="00FF4AB1" w:rsidRPr="00577BC6">
        <w:rPr>
          <w:sz w:val="22"/>
          <w:szCs w:val="22"/>
        </w:rPr>
        <w:t xml:space="preserve"> o godz. </w:t>
      </w:r>
      <w:r w:rsidR="00651A3B" w:rsidRPr="00651A3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8102A3D" w14:textId="77777777" w:rsidTr="003F57CD">
        <w:tc>
          <w:tcPr>
            <w:tcW w:w="993" w:type="dxa"/>
            <w:shd w:val="clear" w:color="auto" w:fill="auto"/>
            <w:vAlign w:val="center"/>
          </w:tcPr>
          <w:p w14:paraId="6DAF2F8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4BEBAE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1656E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51A3B" w:rsidRPr="00493F8C" w14:paraId="45FEC897" w14:textId="77777777" w:rsidTr="006D0195">
        <w:tc>
          <w:tcPr>
            <w:tcW w:w="993" w:type="dxa"/>
            <w:shd w:val="clear" w:color="auto" w:fill="auto"/>
            <w:vAlign w:val="center"/>
          </w:tcPr>
          <w:p w14:paraId="1F3155F5" w14:textId="77777777" w:rsidR="00651A3B" w:rsidRPr="00490DC0" w:rsidRDefault="00651A3B" w:rsidP="006D0195">
            <w:pPr>
              <w:spacing w:before="120" w:after="120"/>
              <w:jc w:val="center"/>
            </w:pPr>
            <w:r w:rsidRPr="00651A3B">
              <w:t>1</w:t>
            </w:r>
          </w:p>
        </w:tc>
        <w:tc>
          <w:tcPr>
            <w:tcW w:w="5244" w:type="dxa"/>
            <w:shd w:val="clear" w:color="auto" w:fill="auto"/>
          </w:tcPr>
          <w:p w14:paraId="42BB4BC8" w14:textId="77777777" w:rsidR="00651A3B" w:rsidRPr="00490DC0" w:rsidRDefault="00651A3B" w:rsidP="006D0195">
            <w:pPr>
              <w:spacing w:before="40"/>
            </w:pPr>
            <w:proofErr w:type="spellStart"/>
            <w:r w:rsidRPr="00651A3B">
              <w:t>Tronus</w:t>
            </w:r>
            <w:proofErr w:type="spellEnd"/>
            <w:r w:rsidRPr="00651A3B">
              <w:t xml:space="preserve"> Polska Sp. z o.o.</w:t>
            </w:r>
          </w:p>
          <w:p w14:paraId="2656FED7" w14:textId="5353F264" w:rsidR="00651A3B" w:rsidRPr="00490DC0" w:rsidRDefault="00A84F70" w:rsidP="006D0195">
            <w:r>
              <w:t xml:space="preserve">ul. </w:t>
            </w:r>
            <w:r w:rsidR="00651A3B" w:rsidRPr="00651A3B">
              <w:t>Ordona</w:t>
            </w:r>
            <w:r w:rsidR="00651A3B" w:rsidRPr="00490DC0">
              <w:t xml:space="preserve"> </w:t>
            </w:r>
            <w:r w:rsidR="00651A3B" w:rsidRPr="00651A3B">
              <w:t>2a</w:t>
            </w:r>
            <w:r w:rsidR="00651A3B" w:rsidRPr="00490DC0">
              <w:t xml:space="preserve"> </w:t>
            </w:r>
          </w:p>
          <w:p w14:paraId="727B4702" w14:textId="77777777" w:rsidR="00651A3B" w:rsidRPr="00490DC0" w:rsidRDefault="00651A3B" w:rsidP="006D0195">
            <w:pPr>
              <w:spacing w:after="40"/>
              <w:jc w:val="both"/>
            </w:pPr>
            <w:r w:rsidRPr="00651A3B">
              <w:t>01-237</w:t>
            </w:r>
            <w:r w:rsidRPr="00490DC0">
              <w:t xml:space="preserve"> </w:t>
            </w:r>
            <w:r w:rsidRPr="00651A3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600DCF" w14:textId="77777777" w:rsidR="00651A3B" w:rsidRPr="00490DC0" w:rsidRDefault="00651A3B" w:rsidP="006D0195">
            <w:pPr>
              <w:spacing w:before="120" w:after="120"/>
              <w:jc w:val="both"/>
            </w:pPr>
            <w:r w:rsidRPr="00651A3B">
              <w:t>80 872.55 zł</w:t>
            </w:r>
          </w:p>
        </w:tc>
      </w:tr>
      <w:tr w:rsidR="00651A3B" w:rsidRPr="00493F8C" w14:paraId="2756A84B" w14:textId="77777777" w:rsidTr="006D0195">
        <w:tc>
          <w:tcPr>
            <w:tcW w:w="993" w:type="dxa"/>
            <w:shd w:val="clear" w:color="auto" w:fill="auto"/>
            <w:vAlign w:val="center"/>
          </w:tcPr>
          <w:p w14:paraId="5A623593" w14:textId="77777777" w:rsidR="00651A3B" w:rsidRPr="00490DC0" w:rsidRDefault="00651A3B" w:rsidP="006D0195">
            <w:pPr>
              <w:spacing w:before="120" w:after="120"/>
              <w:jc w:val="center"/>
            </w:pPr>
            <w:r w:rsidRPr="00651A3B">
              <w:t>2</w:t>
            </w:r>
          </w:p>
        </w:tc>
        <w:tc>
          <w:tcPr>
            <w:tcW w:w="5244" w:type="dxa"/>
            <w:shd w:val="clear" w:color="auto" w:fill="auto"/>
          </w:tcPr>
          <w:p w14:paraId="04AE37C0" w14:textId="77777777" w:rsidR="00651A3B" w:rsidRPr="00490DC0" w:rsidRDefault="00651A3B" w:rsidP="006D0195">
            <w:pPr>
              <w:spacing w:before="40"/>
            </w:pPr>
            <w:r w:rsidRPr="00651A3B">
              <w:t>Hurtownia Sportowa KAL-SPORT</w:t>
            </w:r>
          </w:p>
          <w:p w14:paraId="2A9D7115" w14:textId="1835175F" w:rsidR="00651A3B" w:rsidRPr="00490DC0" w:rsidRDefault="00651A3B" w:rsidP="006D0195">
            <w:r w:rsidRPr="00651A3B">
              <w:t>al. T. Rejtana 8</w:t>
            </w:r>
            <w:r w:rsidRPr="00490DC0">
              <w:t xml:space="preserve"> </w:t>
            </w:r>
          </w:p>
          <w:p w14:paraId="7507EC2C" w14:textId="77777777" w:rsidR="00651A3B" w:rsidRPr="00490DC0" w:rsidRDefault="00651A3B" w:rsidP="006D0195">
            <w:pPr>
              <w:spacing w:after="40"/>
              <w:jc w:val="both"/>
            </w:pPr>
            <w:r w:rsidRPr="00651A3B">
              <w:t>35-310</w:t>
            </w:r>
            <w:r w:rsidRPr="00490DC0">
              <w:t xml:space="preserve"> </w:t>
            </w:r>
            <w:r w:rsidRPr="00651A3B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FC4101" w14:textId="77777777" w:rsidR="00651A3B" w:rsidRPr="00490DC0" w:rsidRDefault="00651A3B" w:rsidP="006D0195">
            <w:pPr>
              <w:spacing w:before="120" w:after="120"/>
              <w:jc w:val="both"/>
            </w:pPr>
            <w:r w:rsidRPr="00651A3B">
              <w:t>41 300.00 zł</w:t>
            </w:r>
          </w:p>
        </w:tc>
      </w:tr>
      <w:tr w:rsidR="00651A3B" w:rsidRPr="00493F8C" w14:paraId="2705B92F" w14:textId="77777777" w:rsidTr="006D0195">
        <w:tc>
          <w:tcPr>
            <w:tcW w:w="993" w:type="dxa"/>
            <w:shd w:val="clear" w:color="auto" w:fill="auto"/>
            <w:vAlign w:val="center"/>
          </w:tcPr>
          <w:p w14:paraId="4283126C" w14:textId="77777777" w:rsidR="00651A3B" w:rsidRPr="00490DC0" w:rsidRDefault="00651A3B" w:rsidP="006D0195">
            <w:pPr>
              <w:spacing w:before="120" w:after="120"/>
              <w:jc w:val="center"/>
            </w:pPr>
            <w:r w:rsidRPr="00651A3B">
              <w:t>3</w:t>
            </w:r>
          </w:p>
        </w:tc>
        <w:tc>
          <w:tcPr>
            <w:tcW w:w="5244" w:type="dxa"/>
            <w:shd w:val="clear" w:color="auto" w:fill="auto"/>
          </w:tcPr>
          <w:p w14:paraId="39669685" w14:textId="77777777" w:rsidR="00651A3B" w:rsidRPr="00490DC0" w:rsidRDefault="00651A3B" w:rsidP="006D0195">
            <w:pPr>
              <w:spacing w:before="40"/>
            </w:pPr>
            <w:r w:rsidRPr="00651A3B">
              <w:t>ALDUO Sp. z o.o.</w:t>
            </w:r>
          </w:p>
          <w:p w14:paraId="2FA94BA0" w14:textId="76BE5F9F" w:rsidR="00651A3B" w:rsidRPr="00490DC0" w:rsidRDefault="00651A3B" w:rsidP="006D0195">
            <w:r w:rsidRPr="00651A3B">
              <w:t xml:space="preserve">ul. </w:t>
            </w:r>
            <w:r w:rsidR="00A84F70">
              <w:t>Miłkowskiego 3/301</w:t>
            </w:r>
            <w:r w:rsidRPr="00490DC0">
              <w:t xml:space="preserve"> </w:t>
            </w:r>
          </w:p>
          <w:p w14:paraId="0CC714C4" w14:textId="4DDF2B91" w:rsidR="00651A3B" w:rsidRPr="00490DC0" w:rsidRDefault="00A84F70" w:rsidP="006D0195">
            <w:pPr>
              <w:spacing w:after="40"/>
              <w:jc w:val="both"/>
            </w:pPr>
            <w:r>
              <w:t>30-349</w:t>
            </w:r>
            <w:r w:rsidR="00651A3B" w:rsidRPr="00490DC0">
              <w:t xml:space="preserve"> </w:t>
            </w:r>
            <w:r w:rsidR="00651A3B" w:rsidRPr="00651A3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745C4C" w14:textId="77777777" w:rsidR="00651A3B" w:rsidRPr="00490DC0" w:rsidRDefault="00651A3B" w:rsidP="006D0195">
            <w:pPr>
              <w:spacing w:before="120" w:after="120"/>
              <w:jc w:val="both"/>
            </w:pPr>
            <w:r w:rsidRPr="00651A3B">
              <w:t>44 833.50 zł</w:t>
            </w:r>
          </w:p>
        </w:tc>
      </w:tr>
      <w:tr w:rsidR="00651A3B" w:rsidRPr="00493F8C" w14:paraId="38D2A4EA" w14:textId="77777777" w:rsidTr="006D0195">
        <w:tc>
          <w:tcPr>
            <w:tcW w:w="993" w:type="dxa"/>
            <w:shd w:val="clear" w:color="auto" w:fill="auto"/>
            <w:vAlign w:val="center"/>
          </w:tcPr>
          <w:p w14:paraId="219E174B" w14:textId="77777777" w:rsidR="00651A3B" w:rsidRPr="00490DC0" w:rsidRDefault="00651A3B" w:rsidP="006D0195">
            <w:pPr>
              <w:spacing w:before="120" w:after="120"/>
              <w:jc w:val="center"/>
            </w:pPr>
            <w:r w:rsidRPr="00651A3B">
              <w:t>4</w:t>
            </w:r>
          </w:p>
        </w:tc>
        <w:tc>
          <w:tcPr>
            <w:tcW w:w="5244" w:type="dxa"/>
            <w:shd w:val="clear" w:color="auto" w:fill="auto"/>
          </w:tcPr>
          <w:p w14:paraId="48F05C35" w14:textId="1E609A2D" w:rsidR="00651A3B" w:rsidRPr="00490DC0" w:rsidRDefault="00651A3B" w:rsidP="006D0195">
            <w:pPr>
              <w:spacing w:before="40"/>
            </w:pPr>
            <w:r w:rsidRPr="00651A3B">
              <w:t>Przedsiębiorstwo Produkcyjno-Handlowo-Usługowe "</w:t>
            </w:r>
            <w:proofErr w:type="spellStart"/>
            <w:r w:rsidRPr="00651A3B">
              <w:t>ALTALENA"</w:t>
            </w:r>
            <w:r w:rsidR="00A84F70">
              <w:t>s</w:t>
            </w:r>
            <w:r w:rsidRPr="00651A3B">
              <w:t>.</w:t>
            </w:r>
            <w:r w:rsidR="00A84F70">
              <w:t>c</w:t>
            </w:r>
            <w:proofErr w:type="spellEnd"/>
            <w:r w:rsidRPr="00651A3B">
              <w:t>. Marek Guzik, Adam Wlazło</w:t>
            </w:r>
          </w:p>
          <w:p w14:paraId="480E2D6D" w14:textId="3EDCCA8C" w:rsidR="00651A3B" w:rsidRPr="00490DC0" w:rsidRDefault="00A84F70" w:rsidP="006D0195">
            <w:r>
              <w:t xml:space="preserve">ul. </w:t>
            </w:r>
            <w:r w:rsidR="00651A3B" w:rsidRPr="00651A3B">
              <w:t>Bagrowa</w:t>
            </w:r>
            <w:r w:rsidR="00651A3B" w:rsidRPr="00490DC0">
              <w:t xml:space="preserve"> </w:t>
            </w:r>
            <w:r w:rsidR="00651A3B" w:rsidRPr="00651A3B">
              <w:t>9</w:t>
            </w:r>
            <w:r w:rsidR="00651A3B" w:rsidRPr="00490DC0">
              <w:t xml:space="preserve"> </w:t>
            </w:r>
          </w:p>
          <w:p w14:paraId="62F19612" w14:textId="77777777" w:rsidR="00651A3B" w:rsidRPr="00490DC0" w:rsidRDefault="00651A3B" w:rsidP="006D0195">
            <w:pPr>
              <w:spacing w:after="40"/>
              <w:jc w:val="both"/>
            </w:pPr>
            <w:r w:rsidRPr="00651A3B">
              <w:t>30-733</w:t>
            </w:r>
            <w:r w:rsidRPr="00490DC0">
              <w:t xml:space="preserve"> </w:t>
            </w:r>
            <w:r w:rsidRPr="00651A3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172AD2" w14:textId="77777777" w:rsidR="00651A3B" w:rsidRPr="00490DC0" w:rsidRDefault="00651A3B" w:rsidP="006D0195">
            <w:pPr>
              <w:spacing w:before="120" w:after="120"/>
              <w:jc w:val="both"/>
            </w:pPr>
            <w:r w:rsidRPr="00651A3B">
              <w:t>46 653.90 zł</w:t>
            </w:r>
          </w:p>
        </w:tc>
      </w:tr>
    </w:tbl>
    <w:p w14:paraId="040D6AB2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1C2DF4C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BFD15A9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3734F74C" w14:textId="77777777" w:rsidR="00C236D3" w:rsidRDefault="00651A3B" w:rsidP="00173B20">
      <w:pPr>
        <w:jc w:val="right"/>
      </w:pPr>
      <w:r w:rsidRPr="00651A3B">
        <w:rPr>
          <w:sz w:val="22"/>
        </w:rPr>
        <w:t>mgr Anna</w:t>
      </w:r>
      <w:r w:rsidR="00A80738">
        <w:rPr>
          <w:sz w:val="22"/>
        </w:rPr>
        <w:t xml:space="preserve"> </w:t>
      </w:r>
      <w:r w:rsidRPr="00651A3B">
        <w:rPr>
          <w:sz w:val="22"/>
        </w:rPr>
        <w:t>Zarzycka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87BD7" w14:textId="77777777" w:rsidR="001E78AD" w:rsidRDefault="001E78AD">
      <w:r>
        <w:separator/>
      </w:r>
    </w:p>
  </w:endnote>
  <w:endnote w:type="continuationSeparator" w:id="0">
    <w:p w14:paraId="5F7213F6" w14:textId="77777777" w:rsidR="001E78AD" w:rsidRDefault="001E7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99FD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E4C70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F7EB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16C382F">
        <v:line id="_x0000_s1025" style="position:absolute;left:0;text-align:left;z-index:251657728" from="-3.85pt,8.7pt" to="455.15pt,8.7pt"/>
      </w:pict>
    </w:r>
  </w:p>
  <w:p w14:paraId="3ABCF9F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23E3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4A8CD6" w14:textId="77777777" w:rsidR="009F189D" w:rsidRDefault="009F189D">
    <w:pPr>
      <w:pStyle w:val="Stopka"/>
      <w:tabs>
        <w:tab w:val="clear" w:pos="4536"/>
      </w:tabs>
      <w:jc w:val="center"/>
    </w:pPr>
  </w:p>
  <w:p w14:paraId="7609F66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00549" w14:textId="77777777" w:rsidR="001E78AD" w:rsidRDefault="001E78AD">
      <w:r>
        <w:separator/>
      </w:r>
    </w:p>
  </w:footnote>
  <w:footnote w:type="continuationSeparator" w:id="0">
    <w:p w14:paraId="1BF103F6" w14:textId="77777777" w:rsidR="001E78AD" w:rsidRDefault="001E78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8A139" w14:textId="77777777" w:rsidR="00651A3B" w:rsidRDefault="00651A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0E8E2" w14:textId="77777777" w:rsidR="00651A3B" w:rsidRDefault="00651A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66C0B" w14:textId="77777777" w:rsidR="00651A3B" w:rsidRDefault="00651A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78AD"/>
    <w:rsid w:val="00007727"/>
    <w:rsid w:val="00017720"/>
    <w:rsid w:val="00035488"/>
    <w:rsid w:val="000D7F25"/>
    <w:rsid w:val="000E00E5"/>
    <w:rsid w:val="001146A4"/>
    <w:rsid w:val="00173B20"/>
    <w:rsid w:val="001C69FF"/>
    <w:rsid w:val="001E78AD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51A3B"/>
    <w:rsid w:val="0069085C"/>
    <w:rsid w:val="00843263"/>
    <w:rsid w:val="00861E75"/>
    <w:rsid w:val="009D19BD"/>
    <w:rsid w:val="009F189D"/>
    <w:rsid w:val="00A80738"/>
    <w:rsid w:val="00A84F70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7D3892"/>
  <w15:chartTrackingRefBased/>
  <w15:docId w15:val="{3B08E060-86EB-4E48-A547-D49EB711B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2021-10-11T09:20:00Z</cp:lastPrinted>
  <dcterms:created xsi:type="dcterms:W3CDTF">2021-10-11T09:20:00Z</dcterms:created>
  <dcterms:modified xsi:type="dcterms:W3CDTF">2021-10-11T09:20:00Z</dcterms:modified>
</cp:coreProperties>
</file>