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13D" w14:textId="15D488A8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7D0EA2">
        <w:rPr>
          <w:b/>
          <w:i w:val="0"/>
          <w:szCs w:val="24"/>
        </w:rPr>
        <w:t>7</w:t>
      </w:r>
    </w:p>
    <w:p w14:paraId="324B7C0D" w14:textId="00AF6962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273B02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080844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923E7E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0E20D3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05D26DBE" w14:textId="77777777" w:rsidR="007D0EA2" w:rsidRDefault="00282023" w:rsidP="007D0EA2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bCs/>
          <w:color w:val="000000"/>
        </w:rPr>
        <w:t xml:space="preserve">Dotyczy postępowania : </w:t>
      </w:r>
      <w:r w:rsidR="007D0EA2">
        <w:rPr>
          <w:rFonts w:ascii="Times New Roman" w:eastAsia="Times New Roman" w:hAnsi="Times New Roman"/>
          <w:b/>
          <w:lang w:eastAsia="pl-PL"/>
        </w:rPr>
        <w:t>Zakup i dostawa wraz z uruchomieniem sprzętu medycznego dla potrzeb Oddziałów Szpitalnych i przeszkoleniem pracowników Zamawiającego</w:t>
      </w:r>
    </w:p>
    <w:p w14:paraId="240C40CC" w14:textId="74C8BCBB" w:rsidR="00923E7E" w:rsidRPr="00282023" w:rsidRDefault="00923E7E" w:rsidP="00923E7E">
      <w:pPr>
        <w:pStyle w:val="NormalnyWeb"/>
        <w:spacing w:after="0" w:line="363" w:lineRule="atLeast"/>
        <w:jc w:val="both"/>
        <w:rPr>
          <w:b/>
          <w:bCs/>
        </w:rPr>
      </w:pPr>
    </w:p>
    <w:p w14:paraId="46F46238" w14:textId="6BEB22FD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07E10FD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144AB450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8C28CE7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77777777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(Dz. U. z 2019 r., poz. 2019 z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późn</w:t>
            </w:r>
            <w:proofErr w:type="spellEnd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. zm.) - dalej: ustawa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Pzp</w:t>
            </w:r>
            <w:proofErr w:type="spellEnd"/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0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7A55E39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6E08EF81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3348FD42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14:paraId="43DC63ED" w14:textId="77777777" w:rsidR="00080844" w:rsidRPr="00282023" w:rsidRDefault="00080844" w:rsidP="0008084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2B72604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………………….…………………..………………………</w:t>
      </w:r>
    </w:p>
    <w:p w14:paraId="5DE4AAF5" w14:textId="77777777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podpis osoby uprawnionej do składania  oświadczeń woli w imieniu podmiotu oddającego do dyspozycji zasoby)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F2920" w14:textId="77777777" w:rsidR="001F6FB4" w:rsidRDefault="001F6FB4" w:rsidP="00025386">
      <w:pPr>
        <w:spacing w:after="0" w:line="240" w:lineRule="auto"/>
      </w:pPr>
      <w:r>
        <w:separator/>
      </w:r>
    </w:p>
  </w:endnote>
  <w:endnote w:type="continuationSeparator" w:id="0">
    <w:p w14:paraId="66FAE0A4" w14:textId="77777777" w:rsidR="001F6FB4" w:rsidRDefault="001F6FB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C92F9" w14:textId="77777777" w:rsidR="001F6FB4" w:rsidRDefault="001F6FB4" w:rsidP="00025386">
      <w:pPr>
        <w:spacing w:after="0" w:line="240" w:lineRule="auto"/>
      </w:pPr>
      <w:r>
        <w:separator/>
      </w:r>
    </w:p>
  </w:footnote>
  <w:footnote w:type="continuationSeparator" w:id="0">
    <w:p w14:paraId="746065D7" w14:textId="77777777" w:rsidR="001F6FB4" w:rsidRDefault="001F6FB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423B9"/>
    <w:rsid w:val="00080844"/>
    <w:rsid w:val="00084786"/>
    <w:rsid w:val="000E20D3"/>
    <w:rsid w:val="000F7739"/>
    <w:rsid w:val="00167B7F"/>
    <w:rsid w:val="00171E09"/>
    <w:rsid w:val="001C2314"/>
    <w:rsid w:val="001F6FB4"/>
    <w:rsid w:val="0022161F"/>
    <w:rsid w:val="00244BF2"/>
    <w:rsid w:val="00273B02"/>
    <w:rsid w:val="00282023"/>
    <w:rsid w:val="00360B0B"/>
    <w:rsid w:val="00394B67"/>
    <w:rsid w:val="003C170F"/>
    <w:rsid w:val="00426AEA"/>
    <w:rsid w:val="004374F2"/>
    <w:rsid w:val="00460705"/>
    <w:rsid w:val="0048433E"/>
    <w:rsid w:val="00485239"/>
    <w:rsid w:val="00491642"/>
    <w:rsid w:val="004B0F14"/>
    <w:rsid w:val="004B1363"/>
    <w:rsid w:val="004C580D"/>
    <w:rsid w:val="00523DF6"/>
    <w:rsid w:val="0055145C"/>
    <w:rsid w:val="00555313"/>
    <w:rsid w:val="005624D8"/>
    <w:rsid w:val="005C1414"/>
    <w:rsid w:val="00600A2C"/>
    <w:rsid w:val="00657A47"/>
    <w:rsid w:val="00745A44"/>
    <w:rsid w:val="00784B9E"/>
    <w:rsid w:val="007B016F"/>
    <w:rsid w:val="007D0EA2"/>
    <w:rsid w:val="007D22EC"/>
    <w:rsid w:val="007F0FED"/>
    <w:rsid w:val="00805769"/>
    <w:rsid w:val="008B41D4"/>
    <w:rsid w:val="008B797E"/>
    <w:rsid w:val="008C1BD1"/>
    <w:rsid w:val="008E7DDB"/>
    <w:rsid w:val="008F2498"/>
    <w:rsid w:val="00923E7E"/>
    <w:rsid w:val="009B020A"/>
    <w:rsid w:val="00A56A6F"/>
    <w:rsid w:val="00AA1DAC"/>
    <w:rsid w:val="00AE17AC"/>
    <w:rsid w:val="00AE4806"/>
    <w:rsid w:val="00B2669E"/>
    <w:rsid w:val="00B33B31"/>
    <w:rsid w:val="00B40D0F"/>
    <w:rsid w:val="00B77707"/>
    <w:rsid w:val="00BE3BCE"/>
    <w:rsid w:val="00C1783C"/>
    <w:rsid w:val="00C30AB1"/>
    <w:rsid w:val="00C371D2"/>
    <w:rsid w:val="00C3771B"/>
    <w:rsid w:val="00C60732"/>
    <w:rsid w:val="00CE73B7"/>
    <w:rsid w:val="00D1017B"/>
    <w:rsid w:val="00D55FC4"/>
    <w:rsid w:val="00D92325"/>
    <w:rsid w:val="00DA03EB"/>
    <w:rsid w:val="00DC587A"/>
    <w:rsid w:val="00DD562F"/>
    <w:rsid w:val="00DE73DD"/>
    <w:rsid w:val="00E27ABB"/>
    <w:rsid w:val="00E810A0"/>
    <w:rsid w:val="00E86D3B"/>
    <w:rsid w:val="00EA034B"/>
    <w:rsid w:val="00EB63C5"/>
    <w:rsid w:val="00F334B4"/>
    <w:rsid w:val="00FB7BA7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331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2021-08-02T11:29:00Z</cp:lastPrinted>
  <dcterms:created xsi:type="dcterms:W3CDTF">2021-10-05T07:40:00Z</dcterms:created>
  <dcterms:modified xsi:type="dcterms:W3CDTF">2021-10-05T07:40:00Z</dcterms:modified>
</cp:coreProperties>
</file>