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0ABE8" w14:textId="1256854E" w:rsidR="00114568" w:rsidRPr="00114568" w:rsidRDefault="008E60C4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9DA70D6" wp14:editId="5C279CA1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454DF6C" w14:textId="77777777" w:rsidR="004B6F50" w:rsidRDefault="004B6F50" w:rsidP="00114568"/>
                          <w:p w14:paraId="370C130B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5435A8C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F5869F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3A72D4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6540C87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17164E6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6387476" w14:textId="77777777" w:rsidR="004B6F50" w:rsidRDefault="004B6F50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DA70D6"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" filled="f" strokeweight=".25pt">
                <v:textbox inset="1pt,1pt,1pt,1pt">
                  <w:txbxContent>
                    <w:p w14:paraId="3454DF6C" w14:textId="77777777" w:rsidR="004B6F50" w:rsidRDefault="004B6F50" w:rsidP="00114568"/>
                    <w:p w14:paraId="370C130B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5435A8C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3F5869F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5D3A72D4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26540C87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17164E6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6387476" w14:textId="77777777" w:rsidR="004B6F50" w:rsidRDefault="004B6F50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DC4DFD">
        <w:rPr>
          <w:bCs/>
          <w:sz w:val="22"/>
          <w:szCs w:val="22"/>
        </w:rPr>
        <w:t>2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14:paraId="584FCF40" w14:textId="77777777"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14:paraId="08CEC0B7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EC3E69F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C73602B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0F71C54E" w14:textId="77777777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2D89C9B3" w14:textId="77777777" w:rsidR="00114568" w:rsidRPr="00114568" w:rsidRDefault="00114568" w:rsidP="00114568">
      <w:pPr>
        <w:spacing w:after="40"/>
        <w:ind w:firstLine="3969"/>
        <w:rPr>
          <w:b/>
        </w:rPr>
      </w:pPr>
    </w:p>
    <w:p w14:paraId="3AAA3146" w14:textId="596E152B" w:rsidR="00612A2A" w:rsidRPr="00612A2A" w:rsidRDefault="00C437AC" w:rsidP="00612A2A">
      <w:pPr>
        <w:jc w:val="both"/>
        <w:rPr>
          <w:b/>
          <w:sz w:val="20"/>
          <w:szCs w:val="20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 xml:space="preserve">w trybie </w:t>
      </w:r>
      <w:r w:rsidR="00DB30F2" w:rsidRPr="00DB30F2">
        <w:rPr>
          <w:b/>
          <w:sz w:val="22"/>
          <w:szCs w:val="22"/>
        </w:rPr>
        <w:t>przetarg</w:t>
      </w:r>
      <w:r w:rsidR="00612A2A">
        <w:rPr>
          <w:b/>
          <w:sz w:val="22"/>
          <w:szCs w:val="22"/>
        </w:rPr>
        <w:t>u</w:t>
      </w:r>
      <w:r w:rsidR="00DB30F2" w:rsidRPr="00DB30F2">
        <w:rPr>
          <w:b/>
          <w:sz w:val="22"/>
          <w:szCs w:val="22"/>
        </w:rPr>
        <w:t xml:space="preserve"> nieograniczon</w:t>
      </w:r>
      <w:r w:rsidR="00612A2A">
        <w:rPr>
          <w:b/>
          <w:sz w:val="22"/>
          <w:szCs w:val="22"/>
        </w:rPr>
        <w:t>ego</w:t>
      </w:r>
      <w:r w:rsidR="00114568" w:rsidRPr="00114568">
        <w:rPr>
          <w:sz w:val="22"/>
          <w:szCs w:val="22"/>
        </w:rPr>
        <w:t xml:space="preserve"> na: </w:t>
      </w:r>
      <w:r w:rsidR="00E330B3" w:rsidRPr="00E330B3">
        <w:rPr>
          <w:b/>
          <w:sz w:val="20"/>
          <w:szCs w:val="20"/>
        </w:rPr>
        <w:t>Zakup i dostawa wraz z uruchomieniem sprzętu medycznego dla potrzeb Oddziałów Szpitalnych i przeszkoleniem pracowników Zamawiającego</w:t>
      </w:r>
      <w:r w:rsidR="00E330B3">
        <w:rPr>
          <w:b/>
          <w:sz w:val="20"/>
          <w:szCs w:val="20"/>
        </w:rPr>
        <w:t xml:space="preserve"> </w:t>
      </w:r>
      <w:r w:rsidR="00612A2A">
        <w:rPr>
          <w:b/>
          <w:sz w:val="20"/>
          <w:szCs w:val="20"/>
        </w:rPr>
        <w:t>zgodnie z ze</w:t>
      </w:r>
      <w:r w:rsidR="00612A2A" w:rsidRPr="00612A2A">
        <w:rPr>
          <w:b/>
          <w:sz w:val="20"/>
          <w:szCs w:val="20"/>
        </w:rPr>
        <w:t>stawieniem warunków i parametrów wymaganych  stanowiącym załącznik nr 1 do specyfikacji</w:t>
      </w:r>
      <w:r w:rsidR="00612A2A">
        <w:rPr>
          <w:b/>
          <w:sz w:val="20"/>
          <w:szCs w:val="20"/>
        </w:rPr>
        <w:t>,</w:t>
      </w:r>
    </w:p>
    <w:p w14:paraId="1A0B9C4A" w14:textId="2E3121F3" w:rsidR="00114568" w:rsidRPr="00114568" w:rsidRDefault="00114568" w:rsidP="00612A2A">
      <w:pPr>
        <w:pStyle w:val="Nagwek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14:paraId="4A778891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66BEF9AA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477CEA8A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7"/>
        <w:gridCol w:w="6175"/>
      </w:tblGrid>
      <w:tr w:rsidR="000F2C92" w:rsidRPr="000F2C92" w14:paraId="10799A72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1E3E8CA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0A7627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7933F52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2426BCC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7D246B4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FFAA666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950D74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D5F66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65DA7BF1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6DCE56AB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FDFC021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05392BC2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9D1B11C" w14:textId="37BD72EA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237" w:type="dxa"/>
            <w:shd w:val="clear" w:color="auto" w:fill="auto"/>
          </w:tcPr>
          <w:p w14:paraId="7FD4DDB0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2449B2CF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3A5D6B11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2CE14A09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59E21375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511167B0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4C842982" w14:textId="23C3B244" w:rsidR="000F2C92" w:rsidRPr="000F2C92" w:rsidRDefault="007D511C" w:rsidP="007D511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7D50688C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10C7B01C" w14:textId="77777777"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p w14:paraId="57BBCF5A" w14:textId="77777777" w:rsidR="00A87EC6" w:rsidRDefault="00A87EC6" w:rsidP="00A87EC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A87EC6" w14:paraId="590F96A3" w14:textId="77777777" w:rsidTr="000D3D01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0E9DD7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CA1B65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89C6D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9CDA3A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6CB38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F30B87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22307B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AACACD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8331EC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31498E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9DFB77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68CF7EA" w14:textId="77777777" w:rsidR="00A87EC6" w:rsidRDefault="00A87EC6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87EC6" w14:paraId="409BB798" w14:textId="77777777" w:rsidTr="000D3D0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2C1C2" w14:textId="77777777" w:rsidR="00A87EC6" w:rsidRDefault="00A87EC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A00172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6467AE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EA3BF3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0ACCE4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632B16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789FD2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97F0F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A030320" w14:textId="77777777" w:rsidR="00A87EC6" w:rsidRDefault="00A87EC6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87EC6" w14:paraId="20B14D5E" w14:textId="77777777" w:rsidTr="000D3D0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0DF1B4F" w14:textId="77777777" w:rsidR="00A87EC6" w:rsidRDefault="00A87EC6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A277E69" w14:textId="122D500A" w:rsidR="00A87EC6" w:rsidRDefault="00581C84" w:rsidP="00D522B8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194FF9">
              <w:rPr>
                <w:b/>
              </w:rPr>
              <w:t>lampy do fototerapii kocykowe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2984BE" w14:textId="510A48BC" w:rsidR="00A87EC6" w:rsidRDefault="00581C84" w:rsidP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  <w:r w:rsidR="00A87EC6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D65DF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DEB61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FFDBFB7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B0C47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6D11B8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4DA49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16C24B29" w14:textId="77777777" w:rsidR="00F5022E" w:rsidRDefault="00F5022E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78EF766A" w14:textId="1F22D7EC" w:rsidR="00D522B8" w:rsidRDefault="00D522B8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GRUPA </w:t>
      </w:r>
      <w:r w:rsidR="004F5D8F">
        <w:rPr>
          <w:rFonts w:ascii="Calibri Light" w:hAnsi="Calibri Light" w:cs="Calibri Light"/>
          <w:b/>
          <w:bCs/>
          <w:sz w:val="20"/>
          <w:szCs w:val="20"/>
        </w:rPr>
        <w:t>2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D522B8" w14:paraId="16FAD60D" w14:textId="77777777" w:rsidTr="004B6F50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9EB71F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4E3E86C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5827A4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F57F17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197E41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C0D68D7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7BE928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AC707C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F640D6E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63FA45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2850395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3E72ECA" w14:textId="77777777" w:rsidR="00D522B8" w:rsidRDefault="00D522B8" w:rsidP="004B6F5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D522B8" w14:paraId="369C9A2C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F272F6" w14:textId="77777777" w:rsidR="00D522B8" w:rsidRDefault="00D522B8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3110BA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C5B5C62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F3C08C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2E7405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25C51D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07AADF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3315D6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5D99100" w14:textId="77777777" w:rsidR="00D522B8" w:rsidRDefault="00D522B8" w:rsidP="004B6F5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4B6F50" w14:paraId="4129D926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3A3A65" w14:textId="025221F8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DF059C" w14:textId="4DEA355F" w:rsidR="004B6F50" w:rsidRPr="004B6F50" w:rsidRDefault="00581C84" w:rsidP="004B6F50">
            <w:pPr>
              <w:pStyle w:val="Normalny1"/>
              <w:snapToGrid w:val="0"/>
            </w:pPr>
            <w:r w:rsidRPr="00194FF9">
              <w:rPr>
                <w:b/>
              </w:rPr>
              <w:t>lampa do fototerapii statywowa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E73877" w14:textId="55C59BE1" w:rsidR="004B6F50" w:rsidRDefault="00581C84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4B6F50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6E24BE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845C12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D1094" w14:textId="5E87768D" w:rsidR="004B6F50" w:rsidRDefault="006B2162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01E923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59C8B7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760EFC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E0F034E" w14:textId="02CC39A9" w:rsidR="00F43C37" w:rsidRDefault="00F43C37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4239D498" w14:textId="3FBCC89B" w:rsidR="004B6F50" w:rsidRDefault="004B6F50" w:rsidP="004B6F50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GRUPA </w:t>
      </w:r>
      <w:r w:rsidR="00612A2A">
        <w:rPr>
          <w:rFonts w:ascii="Calibri Light" w:hAnsi="Calibri Light" w:cs="Calibri Light"/>
          <w:b/>
          <w:bCs/>
          <w:sz w:val="20"/>
          <w:szCs w:val="20"/>
        </w:rPr>
        <w:t>3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4B6F50" w14:paraId="28B57136" w14:textId="77777777" w:rsidTr="00A23BBB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F9D9699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BA73B15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9263C0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09B5C3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8EBACE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1A136D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0C0F07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D52B3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0E8BD9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BE426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D06C05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70C94CE" w14:textId="77777777" w:rsidR="004B6F50" w:rsidRDefault="004B6F50" w:rsidP="004B6F5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4B6F50" w14:paraId="187372DB" w14:textId="77777777" w:rsidTr="00A23BBB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C4FE4E" w14:textId="77777777" w:rsidR="004B6F50" w:rsidRDefault="004B6F50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5CE06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11AE3F4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A7FB7C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67707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52ED8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16E715C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FFCE2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494B869" w14:textId="77777777" w:rsidR="004B6F50" w:rsidRDefault="004B6F50" w:rsidP="004B6F5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4E3B5E" w14:paraId="4FDE2DC5" w14:textId="67025A4B" w:rsidTr="00143A4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647F71" w14:textId="7EF0924D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79DFAD" w14:textId="72E2E48D" w:rsidR="004E3B5E" w:rsidRDefault="00581C84" w:rsidP="004E3B5E">
            <w:pPr>
              <w:pStyle w:val="Normalny1"/>
              <w:snapToGrid w:val="0"/>
            </w:pPr>
            <w:r w:rsidRPr="00194FF9">
              <w:rPr>
                <w:b/>
              </w:rPr>
              <w:t>łóżka elektryczne z szafką przyłóżkową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86D094" w14:textId="6E017DB9" w:rsidR="004E3B5E" w:rsidRDefault="007D511C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  <w:r w:rsidR="004E3B5E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FCAAB6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2DE601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DD7EB1" w14:textId="6D3AFB7D" w:rsidR="004E3B5E" w:rsidRDefault="004E3B5E" w:rsidP="004E3B5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22D56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A1F855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C0C8A6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04EE987" w14:textId="77777777" w:rsidR="004E3B5E" w:rsidRDefault="004E3B5E" w:rsidP="004E3B5E"/>
        </w:tc>
      </w:tr>
    </w:tbl>
    <w:p w14:paraId="3F62894B" w14:textId="027A955C" w:rsidR="004B6F50" w:rsidRDefault="004B6F5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7445B637" w14:textId="44D360AC" w:rsidR="007D511C" w:rsidRDefault="007D511C" w:rsidP="007D511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4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7D511C" w14:paraId="15B5B80E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6C468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DA8E4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90D61D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7309B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47F8D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1B21F74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118D20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3D87C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38F544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A0415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AF7117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36646C4" w14:textId="77777777" w:rsidR="007D511C" w:rsidRDefault="007D511C" w:rsidP="00DA4CB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7D511C" w14:paraId="7FC42BBD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62A54F" w14:textId="77777777" w:rsidR="007D511C" w:rsidRDefault="007D511C" w:rsidP="00DA4CB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E6CB8B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BF634D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F561471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5B01F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66AB6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7C99BD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6CDE7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79EBCF7" w14:textId="77777777" w:rsidR="007D511C" w:rsidRDefault="007D511C" w:rsidP="00DA4CB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7D511C" w14:paraId="06636E8A" w14:textId="77777777" w:rsidTr="00DA4CBA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CEF3F6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71F969" w14:textId="092235E6" w:rsidR="007D511C" w:rsidRDefault="00581C84" w:rsidP="00DA4CBA">
            <w:pPr>
              <w:pStyle w:val="Normalny1"/>
              <w:snapToGrid w:val="0"/>
            </w:pPr>
            <w:r w:rsidRPr="00194FF9">
              <w:rPr>
                <w:b/>
              </w:rPr>
              <w:t>defibrylatory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7A1135" w14:textId="0C1D75AC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F2CC7C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9B8DA9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6535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087E0F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D8E1B0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56E76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9F8BC79" w14:textId="77777777" w:rsidR="007D511C" w:rsidRDefault="007D511C" w:rsidP="00DA4CBA"/>
        </w:tc>
      </w:tr>
    </w:tbl>
    <w:p w14:paraId="4E1E5924" w14:textId="2F944BEC" w:rsidR="004B6F50" w:rsidRDefault="004B6F5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C76FB6A" w14:textId="6DF3C816" w:rsidR="007D511C" w:rsidRDefault="007D511C" w:rsidP="007D511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5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7D511C" w14:paraId="39142987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97F20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2C5B7E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BEDB0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E53E8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9CE0F1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616E48DA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EDC21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3BBF9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932493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2FADC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52998BD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7D5330C" w14:textId="77777777" w:rsidR="007D511C" w:rsidRDefault="007D511C" w:rsidP="00DA4CB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7D511C" w14:paraId="37453474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89F589" w14:textId="77777777" w:rsidR="007D511C" w:rsidRDefault="007D511C" w:rsidP="00DA4CB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9D6C47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4F9BA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13814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5272CE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0B1AA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0A865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3D13D6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D2D8B48" w14:textId="77777777" w:rsidR="007D511C" w:rsidRDefault="007D511C" w:rsidP="00DA4CB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7D511C" w14:paraId="4E1FC182" w14:textId="77777777" w:rsidTr="00DA4CBA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FA242C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4AAA9D" w14:textId="259B6F30" w:rsidR="007D511C" w:rsidRDefault="00581C84" w:rsidP="00DA4CBA">
            <w:pPr>
              <w:pStyle w:val="Normalny1"/>
              <w:snapToGrid w:val="0"/>
            </w:pPr>
            <w:r w:rsidRPr="00194FF9">
              <w:rPr>
                <w:b/>
              </w:rPr>
              <w:t xml:space="preserve">aparat </w:t>
            </w:r>
            <w:proofErr w:type="spellStart"/>
            <w:r w:rsidRPr="00194FF9">
              <w:rPr>
                <w:b/>
              </w:rPr>
              <w:t>usg</w:t>
            </w:r>
            <w:proofErr w:type="spellEnd"/>
            <w:r w:rsidRPr="00194FF9">
              <w:rPr>
                <w:b/>
              </w:rPr>
              <w:t xml:space="preserve"> z kompletem głowic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8021FA" w14:textId="7157273E" w:rsidR="007D511C" w:rsidRDefault="00581C84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7D511C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A43E99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025810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9278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6ECF24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0D9B80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136E6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7C7FCE71" w14:textId="77777777" w:rsidR="007D511C" w:rsidRDefault="007D511C" w:rsidP="00DA4CBA"/>
        </w:tc>
      </w:tr>
    </w:tbl>
    <w:p w14:paraId="67316184" w14:textId="334F66D4" w:rsidR="007D511C" w:rsidRDefault="007D511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18D89DA0" w14:textId="601ECD84" w:rsidR="007D511C" w:rsidRDefault="007D511C" w:rsidP="007D511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6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7D511C" w14:paraId="444D2EE5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23BF8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77143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4FD6C7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BEF64B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F8755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BBA339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5A0F6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0DE3A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AE3FDA0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785A92E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DB8438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0412AB" w14:textId="77777777" w:rsidR="007D511C" w:rsidRDefault="007D511C" w:rsidP="00DA4CB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7D511C" w14:paraId="5B410F25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0CDBEF" w14:textId="77777777" w:rsidR="007D511C" w:rsidRDefault="007D511C" w:rsidP="00DA4CB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85E4A5F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458039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F8E92F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A9092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ED063C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907787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462C5F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F20E012" w14:textId="77777777" w:rsidR="007D511C" w:rsidRDefault="007D511C" w:rsidP="00DA4CB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7D511C" w14:paraId="6CE1BC75" w14:textId="77777777" w:rsidTr="00DA4CBA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EEDAF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538F2D" w14:textId="62759F25" w:rsidR="007D511C" w:rsidRDefault="00581C84" w:rsidP="00DA4CBA">
            <w:pPr>
              <w:pStyle w:val="Normalny1"/>
              <w:snapToGrid w:val="0"/>
            </w:pPr>
            <w:r w:rsidRPr="00194FF9">
              <w:rPr>
                <w:b/>
              </w:rPr>
              <w:t>mikroskop operacyjny do stosowania w chirurgii kręgosłupa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A86979" w14:textId="6946D29A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E2FC4F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F622C4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A0784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33ACD7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7A748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D5DA6D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4C297105" w14:textId="77777777" w:rsidR="007D511C" w:rsidRDefault="007D511C" w:rsidP="00DA4CBA"/>
        </w:tc>
      </w:tr>
    </w:tbl>
    <w:p w14:paraId="08289B40" w14:textId="2B07C712" w:rsidR="007D511C" w:rsidRDefault="007D511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4439B51C" w14:textId="77777777" w:rsidR="007D511C" w:rsidRPr="00457E10" w:rsidRDefault="007D511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0FE9B8E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22A276B9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14:paraId="4DB14C68" w14:textId="77777777"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14:paraId="460FE6C3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6B149DAE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457E10" w:rsidRPr="001661BD" w14:paraId="4056AA3D" w14:textId="77777777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F20A0F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8A004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E9F86A2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lastRenderedPageBreak/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CABC6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14:paraId="5A598077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DC1CC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08E92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A3A40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14:paraId="15892390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23F8E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CFAC3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CCBF4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9260F92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54304016" w14:textId="77777777" w:rsidR="00114568" w:rsidRPr="00114568" w:rsidRDefault="00114568" w:rsidP="00A87EC6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3357078B" w14:textId="6BAEB681" w:rsidR="00E330B3" w:rsidRDefault="00AE692A" w:rsidP="00E330B3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zamówienie</w:t>
      </w:r>
      <w:r w:rsidR="00E330B3">
        <w:rPr>
          <w:sz w:val="22"/>
        </w:rPr>
        <w:t xml:space="preserve"> zrealizujemy w terminie do dnia: </w:t>
      </w:r>
      <w:r w:rsidR="002C28EE" w:rsidRPr="002C28EE">
        <w:rPr>
          <w:b/>
          <w:bCs/>
          <w:sz w:val="22"/>
        </w:rPr>
        <w:t>20.12.2021 roku</w:t>
      </w:r>
      <w:r w:rsidR="002C28EE">
        <w:rPr>
          <w:sz w:val="22"/>
        </w:rPr>
        <w:t>.</w:t>
      </w:r>
    </w:p>
    <w:p w14:paraId="07F2945F" w14:textId="77777777" w:rsidR="00E330B3" w:rsidRPr="0097776D" w:rsidRDefault="00E330B3" w:rsidP="00E330B3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0032B125" w14:textId="77777777" w:rsidR="00E330B3" w:rsidRDefault="00E330B3" w:rsidP="00E330B3">
      <w:pPr>
        <w:pStyle w:val="Akapitzlist"/>
        <w:numPr>
          <w:ilvl w:val="0"/>
          <w:numId w:val="37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>.</w:t>
      </w:r>
    </w:p>
    <w:p w14:paraId="33C295E0" w14:textId="77777777" w:rsidR="00E330B3" w:rsidRPr="00525EFF" w:rsidRDefault="00E330B3" w:rsidP="00E330B3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AFC7ADC" w14:textId="6BF13E06" w:rsidR="00E330B3" w:rsidRDefault="00E330B3" w:rsidP="00E330B3">
      <w:pPr>
        <w:pStyle w:val="Akapitzlist"/>
        <w:numPr>
          <w:ilvl w:val="0"/>
          <w:numId w:val="35"/>
        </w:numPr>
        <w:spacing w:before="240"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3022BF7" w14:textId="77777777" w:rsidR="00E330B3" w:rsidRDefault="00E330B3" w:rsidP="00E330B3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>
        <w:rPr>
          <w:bCs/>
          <w:sz w:val="22"/>
          <w:szCs w:val="22"/>
        </w:rPr>
        <w:t>t.j</w:t>
      </w:r>
      <w:proofErr w:type="spellEnd"/>
      <w:r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155D8364" w14:textId="77777777" w:rsidR="00E330B3" w:rsidRPr="00CE3AE6" w:rsidRDefault="00E330B3" w:rsidP="00E330B3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F8652F1" w14:textId="77777777" w:rsidR="00E330B3" w:rsidRDefault="00E330B3" w:rsidP="00E330B3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E330B3" w:rsidRPr="005844F6" w14:paraId="076AE04E" w14:textId="77777777" w:rsidTr="00DA4CB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F28C98F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C93CE6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5324E7A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F948CE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E330B3" w:rsidRPr="00CE3AE6" w14:paraId="70E69280" w14:textId="77777777" w:rsidTr="00DA4C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BBF2B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9C40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35F7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7222B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330B3" w:rsidRPr="00CE3AE6" w14:paraId="26D5FC1F" w14:textId="77777777" w:rsidTr="00DA4C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F3242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7EE43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C4379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56F91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38A72C92" w14:textId="77777777"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0065B8C1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68F07973" w14:textId="77777777" w:rsidTr="00866E4F">
        <w:tc>
          <w:tcPr>
            <w:tcW w:w="2551" w:type="dxa"/>
            <w:shd w:val="clear" w:color="auto" w:fill="auto"/>
            <w:vAlign w:val="center"/>
          </w:tcPr>
          <w:p w14:paraId="596D842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97497C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27809F16" w14:textId="77777777" w:rsidTr="00866E4F">
        <w:tc>
          <w:tcPr>
            <w:tcW w:w="2551" w:type="dxa"/>
            <w:shd w:val="clear" w:color="auto" w:fill="auto"/>
            <w:vAlign w:val="center"/>
          </w:tcPr>
          <w:p w14:paraId="6C7012C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228D72F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351C9E49" w14:textId="77777777" w:rsidTr="00866E4F">
        <w:tc>
          <w:tcPr>
            <w:tcW w:w="2551" w:type="dxa"/>
            <w:shd w:val="clear" w:color="auto" w:fill="auto"/>
            <w:vAlign w:val="center"/>
          </w:tcPr>
          <w:p w14:paraId="0C63E6A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F94A8C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70759E8" w14:textId="77777777" w:rsidTr="00866E4F">
        <w:tc>
          <w:tcPr>
            <w:tcW w:w="2551" w:type="dxa"/>
            <w:shd w:val="clear" w:color="auto" w:fill="auto"/>
            <w:vAlign w:val="center"/>
          </w:tcPr>
          <w:p w14:paraId="25F119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D7AB1E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0111091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39B56B1C" w14:textId="77777777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7FDAE23E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B2652E5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5846E418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32A962CF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lastRenderedPageBreak/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27405CDE" w14:textId="77777777"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6B3776EE" w14:textId="77777777"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3B370D" w14:textId="77777777" w:rsidR="00922C42" w:rsidRDefault="00922C42">
      <w:r>
        <w:separator/>
      </w:r>
    </w:p>
  </w:endnote>
  <w:endnote w:type="continuationSeparator" w:id="0">
    <w:p w14:paraId="556B21ED" w14:textId="77777777" w:rsidR="00922C42" w:rsidRDefault="00922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0545A" w14:textId="77777777" w:rsidR="004B6F50" w:rsidRDefault="004B6F50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F0E70D" w14:textId="77777777" w:rsidR="004B6F50" w:rsidRDefault="004B6F50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E04CCB" w14:textId="77777777" w:rsidR="00922C42" w:rsidRDefault="00922C42">
      <w:r>
        <w:separator/>
      </w:r>
    </w:p>
  </w:footnote>
  <w:footnote w:type="continuationSeparator" w:id="0">
    <w:p w14:paraId="224F2E5B" w14:textId="77777777" w:rsidR="00922C42" w:rsidRDefault="00922C42">
      <w:r>
        <w:continuationSeparator/>
      </w:r>
    </w:p>
  </w:footnote>
  <w:footnote w:id="1">
    <w:p w14:paraId="134FDA24" w14:textId="77777777" w:rsidR="004B6F50" w:rsidRPr="00457E10" w:rsidRDefault="004B6F5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7970562A" w14:textId="77777777" w:rsidR="004B6F50" w:rsidRDefault="004B6F50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4D94731" w14:textId="77777777" w:rsidR="00E330B3" w:rsidRDefault="00E330B3" w:rsidP="00E330B3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1E8CDCDF" w14:textId="77777777" w:rsidR="00E330B3" w:rsidRDefault="00E330B3" w:rsidP="00E330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D022816" w14:textId="77777777" w:rsidR="00E330B3" w:rsidRDefault="00E330B3" w:rsidP="00E330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DCD83" w14:textId="3805FE55" w:rsidR="004B6F50" w:rsidRPr="000F2C92" w:rsidRDefault="004B6F50" w:rsidP="000F2C92">
    <w:pPr>
      <w:pStyle w:val="Nagwek"/>
    </w:pPr>
    <w:r w:rsidRPr="000F2C92">
      <w:t xml:space="preserve">Znak sprawy </w:t>
    </w:r>
    <w:r>
      <w:t xml:space="preserve">ZP </w:t>
    </w:r>
    <w:r w:rsidR="00581C84">
      <w:t>28</w:t>
    </w:r>
    <w:r>
      <w:t>/202</w:t>
    </w:r>
    <w:r w:rsidR="00933F30"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AD74477"/>
    <w:multiLevelType w:val="hybridMultilevel"/>
    <w:tmpl w:val="F9A609D4"/>
    <w:lvl w:ilvl="0" w:tplc="91CCB3FA">
      <w:start w:val="1"/>
      <w:numFmt w:val="bullet"/>
      <w:lvlText w:val=""/>
      <w:lvlJc w:val="left"/>
      <w:pPr>
        <w:ind w:left="796" w:hanging="360"/>
      </w:pPr>
      <w:rPr>
        <w:rFonts w:ascii="Symbol" w:eastAsia="Times New Roman" w:hAnsi="Symbol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1B21B62"/>
    <w:multiLevelType w:val="hybridMultilevel"/>
    <w:tmpl w:val="D58E4BE2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23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2"/>
  </w:num>
  <w:num w:numId="3">
    <w:abstractNumId w:val="25"/>
  </w:num>
  <w:num w:numId="4">
    <w:abstractNumId w:val="7"/>
  </w:num>
  <w:num w:numId="5">
    <w:abstractNumId w:val="28"/>
  </w:num>
  <w:num w:numId="6">
    <w:abstractNumId w:val="8"/>
  </w:num>
  <w:num w:numId="7">
    <w:abstractNumId w:val="9"/>
  </w:num>
  <w:num w:numId="8">
    <w:abstractNumId w:val="31"/>
  </w:num>
  <w:num w:numId="9">
    <w:abstractNumId w:val="6"/>
  </w:num>
  <w:num w:numId="10">
    <w:abstractNumId w:val="30"/>
  </w:num>
  <w:num w:numId="11">
    <w:abstractNumId w:val="27"/>
  </w:num>
  <w:num w:numId="12">
    <w:abstractNumId w:val="13"/>
  </w:num>
  <w:num w:numId="13">
    <w:abstractNumId w:val="26"/>
  </w:num>
  <w:num w:numId="14">
    <w:abstractNumId w:val="38"/>
  </w:num>
  <w:num w:numId="15">
    <w:abstractNumId w:val="24"/>
  </w:num>
  <w:num w:numId="16">
    <w:abstractNumId w:val="37"/>
  </w:num>
  <w:num w:numId="17">
    <w:abstractNumId w:val="12"/>
  </w:num>
  <w:num w:numId="18">
    <w:abstractNumId w:val="17"/>
  </w:num>
  <w:num w:numId="19">
    <w:abstractNumId w:val="35"/>
  </w:num>
  <w:num w:numId="20">
    <w:abstractNumId w:val="3"/>
  </w:num>
  <w:num w:numId="21">
    <w:abstractNumId w:val="29"/>
  </w:num>
  <w:num w:numId="22">
    <w:abstractNumId w:val="4"/>
  </w:num>
  <w:num w:numId="23">
    <w:abstractNumId w:val="14"/>
  </w:num>
  <w:num w:numId="24">
    <w:abstractNumId w:val="33"/>
  </w:num>
  <w:num w:numId="25">
    <w:abstractNumId w:val="10"/>
  </w:num>
  <w:num w:numId="26">
    <w:abstractNumId w:val="16"/>
  </w:num>
  <w:num w:numId="27">
    <w:abstractNumId w:val="21"/>
  </w:num>
  <w:num w:numId="28">
    <w:abstractNumId w:val="18"/>
  </w:num>
  <w:num w:numId="29">
    <w:abstractNumId w:val="5"/>
  </w:num>
  <w:num w:numId="30">
    <w:abstractNumId w:val="19"/>
  </w:num>
  <w:num w:numId="31">
    <w:abstractNumId w:val="2"/>
  </w:num>
  <w:num w:numId="32">
    <w:abstractNumId w:val="40"/>
  </w:num>
  <w:num w:numId="33">
    <w:abstractNumId w:val="20"/>
  </w:num>
  <w:num w:numId="34">
    <w:abstractNumId w:val="1"/>
  </w:num>
  <w:num w:numId="35">
    <w:abstractNumId w:val="0"/>
  </w:num>
  <w:num w:numId="36">
    <w:abstractNumId w:val="36"/>
  </w:num>
  <w:num w:numId="37">
    <w:abstractNumId w:val="34"/>
  </w:num>
  <w:num w:numId="38">
    <w:abstractNumId w:val="39"/>
  </w:num>
  <w:num w:numId="39">
    <w:abstractNumId w:val="15"/>
  </w:num>
  <w:num w:numId="40">
    <w:abstractNumId w:val="32"/>
  </w:num>
  <w:num w:numId="4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4CF"/>
    <w:rsid w:val="00063C2F"/>
    <w:rsid w:val="000A07AB"/>
    <w:rsid w:val="000D3D01"/>
    <w:rsid w:val="000F18FA"/>
    <w:rsid w:val="000F2C92"/>
    <w:rsid w:val="00111F07"/>
    <w:rsid w:val="00114568"/>
    <w:rsid w:val="001714EC"/>
    <w:rsid w:val="002B47CF"/>
    <w:rsid w:val="002C28EE"/>
    <w:rsid w:val="002F04CF"/>
    <w:rsid w:val="00306360"/>
    <w:rsid w:val="003075AC"/>
    <w:rsid w:val="00354AC4"/>
    <w:rsid w:val="003F0331"/>
    <w:rsid w:val="0041131B"/>
    <w:rsid w:val="00445B78"/>
    <w:rsid w:val="00457E10"/>
    <w:rsid w:val="00480118"/>
    <w:rsid w:val="004B6F50"/>
    <w:rsid w:val="004E3B5E"/>
    <w:rsid w:val="004F5D8F"/>
    <w:rsid w:val="00543947"/>
    <w:rsid w:val="00562AB5"/>
    <w:rsid w:val="005716ED"/>
    <w:rsid w:val="00581C84"/>
    <w:rsid w:val="005C6029"/>
    <w:rsid w:val="005D3C35"/>
    <w:rsid w:val="005F07A6"/>
    <w:rsid w:val="00612A2A"/>
    <w:rsid w:val="006247C7"/>
    <w:rsid w:val="00637863"/>
    <w:rsid w:val="006703E0"/>
    <w:rsid w:val="006B2162"/>
    <w:rsid w:val="00703495"/>
    <w:rsid w:val="007123C5"/>
    <w:rsid w:val="00726AFB"/>
    <w:rsid w:val="00733F44"/>
    <w:rsid w:val="00754090"/>
    <w:rsid w:val="00775155"/>
    <w:rsid w:val="007D511C"/>
    <w:rsid w:val="00803633"/>
    <w:rsid w:val="0082478E"/>
    <w:rsid w:val="00866E4F"/>
    <w:rsid w:val="0087071C"/>
    <w:rsid w:val="008A7069"/>
    <w:rsid w:val="008E60C4"/>
    <w:rsid w:val="00914714"/>
    <w:rsid w:val="00922C42"/>
    <w:rsid w:val="00933F30"/>
    <w:rsid w:val="009742A1"/>
    <w:rsid w:val="00A23BBB"/>
    <w:rsid w:val="00A30385"/>
    <w:rsid w:val="00A62BEA"/>
    <w:rsid w:val="00A77662"/>
    <w:rsid w:val="00A87EC6"/>
    <w:rsid w:val="00AE692A"/>
    <w:rsid w:val="00B21345"/>
    <w:rsid w:val="00B70888"/>
    <w:rsid w:val="00C33979"/>
    <w:rsid w:val="00C437AC"/>
    <w:rsid w:val="00C47CF9"/>
    <w:rsid w:val="00C57DDD"/>
    <w:rsid w:val="00D00D7B"/>
    <w:rsid w:val="00D274F5"/>
    <w:rsid w:val="00D522B8"/>
    <w:rsid w:val="00DB30F2"/>
    <w:rsid w:val="00DC4DFD"/>
    <w:rsid w:val="00DF3193"/>
    <w:rsid w:val="00E330B3"/>
    <w:rsid w:val="00E54E5A"/>
    <w:rsid w:val="00EA24FB"/>
    <w:rsid w:val="00EB3C67"/>
    <w:rsid w:val="00ED17E2"/>
    <w:rsid w:val="00F43C37"/>
    <w:rsid w:val="00F46EEC"/>
    <w:rsid w:val="00F5022E"/>
    <w:rsid w:val="00F52B87"/>
    <w:rsid w:val="00FB4383"/>
    <w:rsid w:val="00FE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9E9A20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87071C"/>
    <w:pPr>
      <w:ind w:left="720"/>
      <w:contextualSpacing/>
    </w:pPr>
  </w:style>
  <w:style w:type="paragraph" w:customStyle="1" w:styleId="Default">
    <w:name w:val="Default"/>
    <w:rsid w:val="005439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6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4</Pages>
  <Words>752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3</cp:revision>
  <cp:lastPrinted>2001-01-24T13:21:00Z</cp:lastPrinted>
  <dcterms:created xsi:type="dcterms:W3CDTF">2021-10-07T07:38:00Z</dcterms:created>
  <dcterms:modified xsi:type="dcterms:W3CDTF">2021-10-07T07:45:00Z</dcterms:modified>
</cp:coreProperties>
</file>