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02AAC8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618F9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3384E8A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025F14">
        <w:rPr>
          <w:b/>
          <w:sz w:val="22"/>
          <w:szCs w:val="22"/>
        </w:rPr>
        <w:t>28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5AC7379A" w:rsidR="00F11547" w:rsidRDefault="00127C1C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 w:rsidRPr="00127C1C">
        <w:rPr>
          <w:b/>
          <w:sz w:val="22"/>
          <w:szCs w:val="22"/>
        </w:rPr>
        <w:t>Zakup i dostawa wraz z uruchomieniem sprzętu medycznego dla potrzeb Oddziałów Szpitalnych i przeszkoleniem pracowników Zamawiającego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F0E7E" w14:textId="77777777" w:rsidR="00172A06" w:rsidRDefault="00172A06">
      <w:r>
        <w:separator/>
      </w:r>
    </w:p>
  </w:endnote>
  <w:endnote w:type="continuationSeparator" w:id="0">
    <w:p w14:paraId="6C37CA4E" w14:textId="77777777" w:rsidR="00172A06" w:rsidRDefault="0017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C72" w14:textId="77777777" w:rsidR="00172A06" w:rsidRDefault="00172A06">
      <w:r>
        <w:separator/>
      </w:r>
    </w:p>
  </w:footnote>
  <w:footnote w:type="continuationSeparator" w:id="0">
    <w:p w14:paraId="4F3A308F" w14:textId="77777777" w:rsidR="00172A06" w:rsidRDefault="0017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7109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2021-06-17T10:54:00Z</cp:lastPrinted>
  <dcterms:created xsi:type="dcterms:W3CDTF">2021-10-07T07:56:00Z</dcterms:created>
  <dcterms:modified xsi:type="dcterms:W3CDTF">2021-10-07T07:56:00Z</dcterms:modified>
</cp:coreProperties>
</file>