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D5B29AD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85EE0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0D70A64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F20137">
        <w:rPr>
          <w:b/>
          <w:sz w:val="22"/>
          <w:szCs w:val="22"/>
        </w:rPr>
        <w:t>28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77777777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AE9EC58" w14:textId="77777777" w:rsidR="00D85EE0" w:rsidRDefault="00D85EE0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D85EE0">
        <w:rPr>
          <w:b/>
          <w:sz w:val="22"/>
          <w:szCs w:val="22"/>
        </w:rPr>
        <w:t>Zakup i dostawa wraz z uruchomieniem sprzętu medycznego dla potrzeb Oddziałów Szpitalnych i przeszkoleniem pracowników Zamawiającego</w:t>
      </w:r>
    </w:p>
    <w:p w14:paraId="06C5ED23" w14:textId="2A64DFC9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7B9425E8" w14:textId="25775007" w:rsidR="003C1A24" w:rsidRPr="00194FE7" w:rsidRDefault="0000184A" w:rsidP="00194FE7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</w:p>
    <w:sectPr w:rsidR="003C1A24" w:rsidRPr="00194FE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FE99F" w14:textId="77777777" w:rsidR="000F5523" w:rsidRDefault="000F5523">
      <w:r>
        <w:separator/>
      </w:r>
    </w:p>
  </w:endnote>
  <w:endnote w:type="continuationSeparator" w:id="0">
    <w:p w14:paraId="0D11B5B7" w14:textId="77777777" w:rsidR="000F5523" w:rsidRDefault="000F5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C0166" w14:textId="77777777" w:rsidR="000F5523" w:rsidRDefault="000F5523">
      <w:r>
        <w:separator/>
      </w:r>
    </w:p>
  </w:footnote>
  <w:footnote w:type="continuationSeparator" w:id="0">
    <w:p w14:paraId="0C928314" w14:textId="77777777" w:rsidR="000F5523" w:rsidRDefault="000F5523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94FE7"/>
    <w:rsid w:val="001A1C3F"/>
    <w:rsid w:val="00204613"/>
    <w:rsid w:val="002B1E07"/>
    <w:rsid w:val="002C2DE7"/>
    <w:rsid w:val="002D160C"/>
    <w:rsid w:val="002D3BDF"/>
    <w:rsid w:val="002E733E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74F94"/>
    <w:rsid w:val="00D85EE0"/>
    <w:rsid w:val="00DD482A"/>
    <w:rsid w:val="00DE0396"/>
    <w:rsid w:val="00DE0405"/>
    <w:rsid w:val="00DE1AC6"/>
    <w:rsid w:val="00DE252B"/>
    <w:rsid w:val="00E37A20"/>
    <w:rsid w:val="00EB5766"/>
    <w:rsid w:val="00EC667E"/>
    <w:rsid w:val="00ED5050"/>
    <w:rsid w:val="00F2013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BD608-1CB7-4714-8C67-086968C0C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2021-10-05T08:53:00Z</dcterms:created>
  <dcterms:modified xsi:type="dcterms:W3CDTF">2021-10-05T08:53:00Z</dcterms:modified>
</cp:coreProperties>
</file>