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D5E1" w14:textId="6C48D70C"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35814">
        <w:rPr>
          <w:rFonts w:ascii="Tahoma" w:hAnsi="Tahoma" w:cs="Tahoma"/>
          <w:bCs/>
          <w:sz w:val="20"/>
        </w:rPr>
        <w:t>NZ/5</w:t>
      </w:r>
      <w:r w:rsidR="00FC7C07">
        <w:rPr>
          <w:rFonts w:ascii="Tahoma" w:hAnsi="Tahoma" w:cs="Tahoma"/>
          <w:bCs/>
          <w:sz w:val="20"/>
        </w:rPr>
        <w:t>5</w:t>
      </w:r>
      <w:r w:rsidR="00A35814">
        <w:rPr>
          <w:rFonts w:ascii="Tahoma" w:hAnsi="Tahoma" w:cs="Tahoma"/>
          <w:bCs/>
          <w:sz w:val="20"/>
        </w:rPr>
        <w:t>/Rb/</w:t>
      </w:r>
      <w:r w:rsidR="00FC7C07">
        <w:rPr>
          <w:rFonts w:ascii="Tahoma" w:hAnsi="Tahoma" w:cs="Tahoma"/>
          <w:bCs/>
          <w:sz w:val="20"/>
        </w:rPr>
        <w:t>P</w:t>
      </w:r>
      <w:r w:rsidR="00A35814">
        <w:rPr>
          <w:rFonts w:ascii="Tahoma" w:hAnsi="Tahoma" w:cs="Tahoma"/>
          <w:bCs/>
          <w:sz w:val="20"/>
        </w:rPr>
        <w:t>/</w:t>
      </w:r>
      <w:r w:rsidR="00FC7C07">
        <w:rPr>
          <w:rFonts w:ascii="Tahoma" w:hAnsi="Tahoma" w:cs="Tahoma"/>
          <w:bCs/>
          <w:sz w:val="20"/>
        </w:rPr>
        <w:t>LW</w:t>
      </w:r>
      <w:r w:rsidR="00A35814">
        <w:rPr>
          <w:rFonts w:ascii="Tahoma" w:hAnsi="Tahoma" w:cs="Tahoma"/>
          <w:bCs/>
          <w:sz w:val="20"/>
        </w:rPr>
        <w:t>/2021</w:t>
      </w:r>
    </w:p>
    <w:p w14:paraId="7EAEF007" w14:textId="77777777"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83B2DD6" w14:textId="77777777"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315A36CC" w14:textId="77777777"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CF4F198" w14:textId="77777777"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BE54AFC" w14:textId="77777777"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67A5546" w14:textId="77777777"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265351" w14:textId="77777777"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2F57320E" w14:textId="77777777"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F27FE94" w14:textId="77777777"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C5E5625" w14:textId="77777777"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A1BB63D" w14:textId="77777777"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42B121C" w14:textId="77777777"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3628EBF" w14:textId="77777777"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70AEF4F" w14:textId="77777777"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98B6CD6" w14:textId="77777777"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14DB1DFE" w14:textId="77777777"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51A615B" w14:textId="77777777"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5015AFDB" w14:textId="77777777"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B084F8E" w14:textId="77777777"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8E0E31D" w14:textId="77777777"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26759200" w14:textId="77777777"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76EC1E6" w14:textId="77777777"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F115B5D" w14:textId="77777777"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7EACB37" w14:textId="77777777"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2582BAF3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234AB812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484626F" w14:textId="77777777"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65C0F245" w14:textId="77777777"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61B38E1" w14:textId="77777777"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4D61D439" w14:textId="77777777"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D17694C" w14:textId="77777777"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62F533D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09921B4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DAEC85D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254966B0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0BF52BAF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7997F76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6BBB61F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A469E73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2397DCA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529B8A52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341640C2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54BF2B91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F73264" w14:textId="77777777"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5A550290" w14:textId="77777777"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A503F28" w14:textId="77777777"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B50CB25" w14:textId="2F2C1250" w:rsidR="00FC7C07" w:rsidRDefault="00FC7C07" w:rsidP="00FC7C0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727DA7">
        <w:rPr>
          <w:rFonts w:ascii="Tahoma" w:hAnsi="Tahoma" w:cs="Tahoma"/>
          <w:b/>
          <w:bCs/>
          <w:sz w:val="18"/>
        </w:rPr>
        <w:t>:</w:t>
      </w:r>
      <w:r w:rsidR="00727DA7" w:rsidRPr="00727DA7">
        <w:t xml:space="preserve"> </w:t>
      </w:r>
      <w:r w:rsidR="00727DA7" w:rsidRPr="00727DA7">
        <w:rPr>
          <w:rFonts w:ascii="Tahoma" w:hAnsi="Tahoma" w:cs="Tahoma"/>
          <w:b/>
          <w:bCs/>
          <w:sz w:val="18"/>
        </w:rPr>
        <w:t>Modernizacja drogi dojazdowej i nawierzchni parkingu C przy Szpitalu Powiatowym w Limanowej</w:t>
      </w:r>
      <w:r w:rsidR="00727DA7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258E0F61" w14:textId="77777777" w:rsidR="00FC7C07" w:rsidRDefault="00FC7C07" w:rsidP="00FC7C07">
      <w:pPr>
        <w:pStyle w:val="Tekstpodstawowywcity"/>
        <w:spacing w:before="80" w:after="80"/>
        <w:ind w:left="0" w:firstLine="0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55F0B3E9" w14:textId="77777777" w:rsidR="00FC7C07" w:rsidRDefault="00FC7C07" w:rsidP="00FC7C0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F2F0DD1" w14:textId="77777777"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B320163" w14:textId="77777777"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14:paraId="586C138C" w14:textId="77777777" w:rsidR="000D77C1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 tym:</w:t>
      </w:r>
    </w:p>
    <w:p w14:paraId="6091EAC6" w14:textId="77777777"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8E89DDF" w14:textId="77777777"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EFD5C16" w14:textId="77777777" w:rsidR="000D77C1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8C29D4D" w14:textId="77777777"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C0687A3" w14:textId="77777777"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18E7BDD" w14:textId="77777777"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232ACAB" w14:textId="77777777"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(min </w:t>
      </w:r>
      <w:r w:rsidR="00F21E89">
        <w:rPr>
          <w:rFonts w:ascii="Tahoma" w:hAnsi="Tahoma" w:cs="Tahoma"/>
          <w:sz w:val="18"/>
        </w:rPr>
        <w:t>36</w:t>
      </w:r>
      <w:r w:rsidRPr="003D7534"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sz w:val="18"/>
        </w:rPr>
        <w:t>miesięcy</w:t>
      </w:r>
      <w:r w:rsidRPr="003D7534">
        <w:rPr>
          <w:rFonts w:ascii="Tahoma" w:hAnsi="Tahoma" w:cs="Tahoma"/>
          <w:sz w:val="18"/>
        </w:rPr>
        <w:t xml:space="preserve">, max </w:t>
      </w:r>
      <w:r w:rsidR="00A37624">
        <w:rPr>
          <w:rFonts w:ascii="Tahoma" w:hAnsi="Tahoma" w:cs="Tahoma"/>
          <w:sz w:val="18"/>
        </w:rPr>
        <w:t>72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A37624">
        <w:rPr>
          <w:rFonts w:ascii="Tahoma" w:hAnsi="Tahoma" w:cs="Tahoma"/>
          <w:sz w:val="18"/>
        </w:rPr>
        <w:t>miesiące</w:t>
      </w:r>
      <w:r w:rsidR="00EF59B4">
        <w:rPr>
          <w:rFonts w:ascii="Tahoma" w:hAnsi="Tahoma" w:cs="Tahoma"/>
          <w:sz w:val="18"/>
        </w:rPr>
        <w:t>*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14:paraId="4D16FEBA" w14:textId="77777777"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*W przypadku nie podania przez Wykonawcę okresu gwarancji Zamawiający przyjmuje  maksymalny okres gwarancji tj. </w:t>
      </w:r>
      <w:r w:rsidR="00A37624">
        <w:rPr>
          <w:rFonts w:ascii="Tahoma" w:hAnsi="Tahoma" w:cs="Tahoma"/>
          <w:b/>
          <w:sz w:val="20"/>
          <w:szCs w:val="20"/>
        </w:rPr>
        <w:t>72 miesiące</w:t>
      </w:r>
      <w:r w:rsidRPr="00EF59B4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od odbioru końcowego.</w:t>
      </w:r>
    </w:p>
    <w:p w14:paraId="063700E9" w14:textId="77777777" w:rsidR="00EF59B4" w:rsidRDefault="00EF59B4" w:rsidP="00EF59B4">
      <w:pPr>
        <w:spacing w:line="480" w:lineRule="auto"/>
        <w:ind w:left="360"/>
        <w:rPr>
          <w:rFonts w:ascii="Tahoma" w:hAnsi="Tahoma" w:cs="Tahoma"/>
          <w:sz w:val="18"/>
        </w:rPr>
      </w:pPr>
    </w:p>
    <w:p w14:paraId="072AAE3C" w14:textId="6F9C78F5" w:rsidR="00F21E89" w:rsidRPr="00F21E89" w:rsidRDefault="00F21E89" w:rsidP="00F21E89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Termin wykonania</w:t>
      </w:r>
      <w:r w:rsidR="008238D0">
        <w:rPr>
          <w:rFonts w:ascii="Tahoma" w:hAnsi="Tahoma" w:cs="Tahoma"/>
          <w:sz w:val="18"/>
        </w:rPr>
        <w:t xml:space="preserve">: (min </w:t>
      </w:r>
      <w:r w:rsidR="000D77C1">
        <w:rPr>
          <w:rFonts w:ascii="Tahoma" w:hAnsi="Tahoma" w:cs="Tahoma"/>
          <w:sz w:val="18"/>
        </w:rPr>
        <w:t xml:space="preserve">do </w:t>
      </w:r>
      <w:r w:rsidR="00FC7C07">
        <w:rPr>
          <w:rFonts w:ascii="Tahoma" w:hAnsi="Tahoma" w:cs="Tahoma"/>
          <w:sz w:val="18"/>
        </w:rPr>
        <w:t>28</w:t>
      </w:r>
      <w:r w:rsidR="000D77C1">
        <w:rPr>
          <w:rFonts w:ascii="Tahoma" w:hAnsi="Tahoma" w:cs="Tahoma"/>
          <w:sz w:val="18"/>
        </w:rPr>
        <w:t>.0</w:t>
      </w:r>
      <w:r w:rsidR="00FC7C07">
        <w:rPr>
          <w:rFonts w:ascii="Tahoma" w:hAnsi="Tahoma" w:cs="Tahoma"/>
          <w:sz w:val="18"/>
        </w:rPr>
        <w:t>2</w:t>
      </w:r>
      <w:r w:rsidR="006B5E4A">
        <w:rPr>
          <w:rFonts w:ascii="Tahoma" w:hAnsi="Tahoma" w:cs="Tahoma"/>
          <w:sz w:val="18"/>
        </w:rPr>
        <w:t>.202</w:t>
      </w:r>
      <w:r w:rsidR="000D77C1">
        <w:rPr>
          <w:rFonts w:ascii="Tahoma" w:hAnsi="Tahoma" w:cs="Tahoma"/>
          <w:sz w:val="18"/>
        </w:rPr>
        <w:t>2</w:t>
      </w:r>
      <w:r w:rsidR="006B5E4A">
        <w:rPr>
          <w:rFonts w:ascii="Tahoma" w:hAnsi="Tahoma" w:cs="Tahoma"/>
          <w:sz w:val="18"/>
        </w:rPr>
        <w:t xml:space="preserve"> r.</w:t>
      </w:r>
      <w:r w:rsidRPr="003D7534">
        <w:rPr>
          <w:rFonts w:ascii="Tahoma" w:hAnsi="Tahoma" w:cs="Tahoma"/>
          <w:sz w:val="18"/>
        </w:rPr>
        <w:t xml:space="preserve">, max </w:t>
      </w:r>
      <w:r w:rsidR="006B5E4A">
        <w:rPr>
          <w:rFonts w:ascii="Tahoma" w:hAnsi="Tahoma" w:cs="Tahoma"/>
          <w:sz w:val="18"/>
        </w:rPr>
        <w:t>do 3</w:t>
      </w:r>
      <w:r w:rsidR="000D77C1">
        <w:rPr>
          <w:rFonts w:ascii="Tahoma" w:hAnsi="Tahoma" w:cs="Tahoma"/>
          <w:sz w:val="18"/>
        </w:rPr>
        <w:t>0.0</w:t>
      </w:r>
      <w:r w:rsidR="00FC7C07">
        <w:rPr>
          <w:rFonts w:ascii="Tahoma" w:hAnsi="Tahoma" w:cs="Tahoma"/>
          <w:sz w:val="18"/>
        </w:rPr>
        <w:t>4</w:t>
      </w:r>
      <w:r w:rsidR="006B5E4A">
        <w:rPr>
          <w:rFonts w:ascii="Tahoma" w:hAnsi="Tahoma" w:cs="Tahoma"/>
          <w:sz w:val="18"/>
        </w:rPr>
        <w:t>.202</w:t>
      </w:r>
      <w:r w:rsidR="000D77C1">
        <w:rPr>
          <w:rFonts w:ascii="Tahoma" w:hAnsi="Tahoma" w:cs="Tahoma"/>
          <w:sz w:val="18"/>
        </w:rPr>
        <w:t>2</w:t>
      </w:r>
      <w:r w:rsidR="006B5E4A">
        <w:rPr>
          <w:rFonts w:ascii="Tahoma" w:hAnsi="Tahoma" w:cs="Tahoma"/>
          <w:sz w:val="18"/>
        </w:rPr>
        <w:t xml:space="preserve"> r.</w:t>
      </w:r>
      <w:r w:rsidRPr="003D7534">
        <w:rPr>
          <w:rFonts w:ascii="Tahoma" w:hAnsi="Tahoma" w:cs="Tahoma"/>
          <w:sz w:val="18"/>
        </w:rPr>
        <w:t>)............</w:t>
      </w:r>
      <w:r w:rsidR="00263C5D">
        <w:rPr>
          <w:rFonts w:ascii="Tahoma" w:hAnsi="Tahoma" w:cs="Tahoma"/>
          <w:sz w:val="18"/>
        </w:rPr>
        <w:t>.......................(podać datę)</w:t>
      </w:r>
    </w:p>
    <w:p w14:paraId="0B6AE122" w14:textId="46DF71E7"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*W przypadku nie podania przez Wykonawcę terminu wykonania Zamawiający przyjmuje  maksymalny terminu wykonania tj.</w:t>
      </w:r>
      <w:r w:rsidRPr="00EF59B4">
        <w:t xml:space="preserve"> </w:t>
      </w:r>
      <w:r w:rsidR="000D77C1">
        <w:rPr>
          <w:rFonts w:ascii="Tahoma" w:hAnsi="Tahoma" w:cs="Tahoma"/>
          <w:b/>
          <w:sz w:val="20"/>
          <w:szCs w:val="20"/>
        </w:rPr>
        <w:t>do 30</w:t>
      </w:r>
      <w:r>
        <w:rPr>
          <w:rFonts w:ascii="Tahoma" w:hAnsi="Tahoma" w:cs="Tahoma"/>
          <w:b/>
          <w:sz w:val="20"/>
          <w:szCs w:val="20"/>
        </w:rPr>
        <w:t>.0</w:t>
      </w:r>
      <w:r w:rsidR="00FA2201">
        <w:rPr>
          <w:rFonts w:ascii="Tahoma" w:hAnsi="Tahoma" w:cs="Tahoma"/>
          <w:b/>
          <w:sz w:val="20"/>
          <w:szCs w:val="20"/>
        </w:rPr>
        <w:t>4</w:t>
      </w:r>
      <w:r>
        <w:rPr>
          <w:rFonts w:ascii="Tahoma" w:hAnsi="Tahoma" w:cs="Tahoma"/>
          <w:b/>
          <w:sz w:val="20"/>
          <w:szCs w:val="20"/>
        </w:rPr>
        <w:t>.202</w:t>
      </w:r>
      <w:r w:rsidR="000D77C1">
        <w:rPr>
          <w:rFonts w:ascii="Tahoma" w:hAnsi="Tahoma" w:cs="Tahoma"/>
          <w:b/>
          <w:sz w:val="20"/>
          <w:szCs w:val="20"/>
        </w:rPr>
        <w:t>2</w:t>
      </w:r>
      <w:r>
        <w:rPr>
          <w:rFonts w:ascii="Tahoma" w:hAnsi="Tahoma" w:cs="Tahoma"/>
          <w:b/>
          <w:sz w:val="20"/>
          <w:szCs w:val="20"/>
        </w:rPr>
        <w:t xml:space="preserve"> r.</w:t>
      </w:r>
    </w:p>
    <w:p w14:paraId="1E4B84B5" w14:textId="77777777"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</w:p>
    <w:p w14:paraId="522EE5CD" w14:textId="77777777" w:rsidR="00EF59B4" w:rsidRDefault="00EF59B4" w:rsidP="00EF59B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14:paraId="6C32BF57" w14:textId="77777777"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>
        <w:rPr>
          <w:rFonts w:ascii="Tahoma" w:hAnsi="Tahoma" w:cs="Tahoma"/>
          <w:b/>
          <w:sz w:val="20"/>
          <w:szCs w:val="20"/>
        </w:rPr>
        <w:t>am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1E34C96" w14:textId="77777777" w:rsidR="00EF59B4" w:rsidRDefault="00EF59B4" w:rsidP="00EF59B4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14:paraId="37FE0A8F" w14:textId="77777777"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14:paraId="27E7D15D" w14:textId="77777777"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14:paraId="0357A638" w14:textId="77777777" w:rsidR="00EF59B4" w:rsidRDefault="000D77C1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Nazwa Banku i n</w:t>
      </w:r>
      <w:r w:rsidR="00EF59B4">
        <w:rPr>
          <w:rFonts w:ascii="Tahoma" w:hAnsi="Tahoma" w:cs="Tahoma"/>
          <w:b w:val="0"/>
          <w:bCs w:val="0"/>
          <w:sz w:val="18"/>
        </w:rPr>
        <w:t xml:space="preserve">r rachunku bankowego na jaki Zamawiający winien dokonać zwrotu wadium w przypadku wybrania formy pieniężnej: </w:t>
      </w:r>
    </w:p>
    <w:p w14:paraId="5490661E" w14:textId="77777777"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14:paraId="42AA7A72" w14:textId="77777777"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14:paraId="21283052" w14:textId="77777777"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F59B4" w14:paraId="10730954" w14:textId="77777777" w:rsidTr="00EF59B4">
        <w:trPr>
          <w:trHeight w:val="360"/>
        </w:trPr>
        <w:tc>
          <w:tcPr>
            <w:tcW w:w="2083" w:type="dxa"/>
          </w:tcPr>
          <w:p w14:paraId="1DD28984" w14:textId="77777777"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207F46" w14:textId="77777777" w:rsidR="00FC7C07" w:rsidRDefault="00FC7C0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C1B1445" w14:textId="77777777" w:rsidR="00FC7C07" w:rsidRDefault="00FC7C0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0F24A9F" w14:textId="1CBF909A"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5A257C0B" w14:textId="77777777" w:rsidR="00EF59B4" w:rsidRDefault="00EF59B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6B149A5E" w14:textId="77777777"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14:paraId="550545F8" w14:textId="77777777" w:rsidTr="00EF59B4">
        <w:trPr>
          <w:trHeight w:val="360"/>
        </w:trPr>
        <w:tc>
          <w:tcPr>
            <w:tcW w:w="2083" w:type="dxa"/>
            <w:hideMark/>
          </w:tcPr>
          <w:p w14:paraId="283994B0" w14:textId="77777777"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4409EE1E" w14:textId="77777777"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4C00C7FE" w14:textId="77777777"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14:paraId="0CA7BB0C" w14:textId="77777777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65A2E1C" w14:textId="77777777" w:rsidR="00EF59B4" w:rsidRDefault="00EF59B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F59B4" w14:paraId="5F70A065" w14:textId="77777777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9BF6ACB" w14:textId="77777777"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F59B4" w14:paraId="2EE25BEB" w14:textId="77777777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63ACC" w14:textId="77777777"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CAAAD5" w14:textId="77777777"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77A3" w14:textId="77777777" w:rsidR="00EF59B4" w:rsidRDefault="00EF59B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F59B4" w14:paraId="7487E761" w14:textId="77777777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D0696" w14:textId="77777777"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C227584" w14:textId="77777777"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3EAB" w14:textId="77777777"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59B4" w14:paraId="5D6002AA" w14:textId="77777777" w:rsidTr="00EF793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C47C76" w14:textId="77777777"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E7826D" w14:textId="77777777"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8354FC" w14:textId="77777777"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793A" w14:paraId="1185783D" w14:textId="77777777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19A9" w14:textId="77777777" w:rsidR="00EF793A" w:rsidRDefault="00EF793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C436E" w14:textId="77777777" w:rsidR="00EF793A" w:rsidRDefault="00EF793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C767" w14:textId="77777777" w:rsidR="00EF793A" w:rsidRDefault="00EF793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14:paraId="48626A04" w14:textId="77777777" w:rsidR="00EF793A" w:rsidRDefault="00EF793A" w:rsidP="00EF793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14:paraId="0289FB97" w14:textId="77777777"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0285850F" w14:textId="77777777" w:rsidR="00EF59B4" w:rsidRDefault="00EF59B4" w:rsidP="00EF59B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4E4294" w14:textId="77777777" w:rsidR="00EF59B4" w:rsidRDefault="00EF59B4" w:rsidP="00EF59B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05D0618" w14:textId="77777777" w:rsidR="00EF59B4" w:rsidRDefault="00EF59B4" w:rsidP="00EF59B4">
      <w:r>
        <w:t>________________________________________________________________________________</w:t>
      </w:r>
    </w:p>
    <w:p w14:paraId="3BBFB337" w14:textId="77777777"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44B1F6B" w14:textId="77777777"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1012EEE" w14:textId="77777777"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57218E1" w14:textId="77777777"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5316753" w14:textId="77777777"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4355B118" w14:textId="77777777"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977CCAC" w14:textId="77777777"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3F3ABFE" w14:textId="77777777"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0619EA05" w14:textId="77777777"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B3384E1" w14:textId="77777777" w:rsidR="00EF59B4" w:rsidRDefault="00EF59B4" w:rsidP="00EF59B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727D7504" w14:textId="77777777" w:rsidR="000867FD" w:rsidRDefault="000867FD" w:rsidP="000867FD">
      <w:pPr>
        <w:rPr>
          <w:rFonts w:eastAsia="MS Mincho"/>
        </w:rPr>
      </w:pPr>
    </w:p>
    <w:p w14:paraId="51FF0D05" w14:textId="77777777" w:rsidR="00606FAB" w:rsidRPr="000867FD" w:rsidRDefault="00606FAB" w:rsidP="000867FD"/>
    <w:sectPr w:rsidR="00606FAB" w:rsidRPr="000867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043B5" w14:textId="77777777" w:rsidR="00D66B45" w:rsidRDefault="00D66B45">
      <w:r>
        <w:separator/>
      </w:r>
    </w:p>
  </w:endnote>
  <w:endnote w:type="continuationSeparator" w:id="0">
    <w:p w14:paraId="5A2B809D" w14:textId="77777777" w:rsidR="00D66B45" w:rsidRDefault="00D6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4268" w14:textId="77777777" w:rsidR="009769E2" w:rsidRDefault="009769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1D4C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35CC676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3936737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8F934FC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0B7298B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46587C91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684D" w14:textId="77777777" w:rsidR="009769E2" w:rsidRDefault="00976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13FB3" w14:textId="77777777" w:rsidR="00D66B45" w:rsidRDefault="00D66B45">
      <w:r>
        <w:separator/>
      </w:r>
    </w:p>
  </w:footnote>
  <w:footnote w:type="continuationSeparator" w:id="0">
    <w:p w14:paraId="0FD2D55E" w14:textId="77777777" w:rsidR="00D66B45" w:rsidRDefault="00D66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39F2" w14:textId="77777777" w:rsidR="009769E2" w:rsidRDefault="00976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1960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64894247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00C085CC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5D61" w14:textId="77777777" w:rsidR="009769E2" w:rsidRDefault="009769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3"/>
  </w:num>
  <w:num w:numId="15">
    <w:abstractNumId w:val="20"/>
  </w:num>
  <w:num w:numId="16">
    <w:abstractNumId w:val="30"/>
  </w:num>
  <w:num w:numId="17">
    <w:abstractNumId w:val="11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4"/>
  </w:num>
  <w:num w:numId="33">
    <w:abstractNumId w:val="3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FF2"/>
    <w:rsid w:val="00020F7D"/>
    <w:rsid w:val="00061997"/>
    <w:rsid w:val="000867FD"/>
    <w:rsid w:val="000D77C1"/>
    <w:rsid w:val="000E511A"/>
    <w:rsid w:val="0014306D"/>
    <w:rsid w:val="00203C73"/>
    <w:rsid w:val="002346CB"/>
    <w:rsid w:val="00263C5D"/>
    <w:rsid w:val="0026557D"/>
    <w:rsid w:val="002750D5"/>
    <w:rsid w:val="00327476"/>
    <w:rsid w:val="003F5AA9"/>
    <w:rsid w:val="00446A72"/>
    <w:rsid w:val="00523D85"/>
    <w:rsid w:val="005337D4"/>
    <w:rsid w:val="005624A0"/>
    <w:rsid w:val="00596242"/>
    <w:rsid w:val="00606FAB"/>
    <w:rsid w:val="006B3335"/>
    <w:rsid w:val="006B5E4A"/>
    <w:rsid w:val="00727DA7"/>
    <w:rsid w:val="0076789C"/>
    <w:rsid w:val="007C01B6"/>
    <w:rsid w:val="007E44D8"/>
    <w:rsid w:val="008238D0"/>
    <w:rsid w:val="0087352C"/>
    <w:rsid w:val="008B2363"/>
    <w:rsid w:val="009712F3"/>
    <w:rsid w:val="009769E2"/>
    <w:rsid w:val="009A46A3"/>
    <w:rsid w:val="00A35814"/>
    <w:rsid w:val="00A37624"/>
    <w:rsid w:val="00B01E38"/>
    <w:rsid w:val="00B56122"/>
    <w:rsid w:val="00B6372B"/>
    <w:rsid w:val="00B81C5F"/>
    <w:rsid w:val="00C203E3"/>
    <w:rsid w:val="00C8648B"/>
    <w:rsid w:val="00D1487E"/>
    <w:rsid w:val="00D53FF2"/>
    <w:rsid w:val="00D66B45"/>
    <w:rsid w:val="00DB38AC"/>
    <w:rsid w:val="00DF577B"/>
    <w:rsid w:val="00EF59B4"/>
    <w:rsid w:val="00EF793A"/>
    <w:rsid w:val="00F21E89"/>
    <w:rsid w:val="00FA2201"/>
    <w:rsid w:val="00FC7C07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A7D77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9B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EF5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696</Words>
  <Characters>7385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szp</cp:lastModifiedBy>
  <cp:revision>2</cp:revision>
  <cp:lastPrinted>2001-01-24T13:21:00Z</cp:lastPrinted>
  <dcterms:created xsi:type="dcterms:W3CDTF">2021-10-06T07:20:00Z</dcterms:created>
  <dcterms:modified xsi:type="dcterms:W3CDTF">2021-10-06T07:20:00Z</dcterms:modified>
</cp:coreProperties>
</file>