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9F6CE4" w:rsidRPr="009F6CE4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F6CE4" w:rsidRPr="009F6CE4">
        <w:rPr>
          <w:rFonts w:ascii="Times New Roman" w:eastAsia="Times New Roman" w:hAnsi="Times New Roman"/>
          <w:b/>
          <w:lang w:eastAsia="pl-PL"/>
        </w:rPr>
        <w:t>NZ/55/Rb/P/LW/2021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F6CE4" w:rsidRPr="009F6CE4">
        <w:rPr>
          <w:rFonts w:ascii="Times New Roman" w:hAnsi="Times New Roman"/>
        </w:rPr>
        <w:t>(t.j.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9F6CE4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9F6CE4">
        <w:rPr>
          <w:rFonts w:ascii="Times New Roman" w:eastAsia="Times New Roman" w:hAnsi="Times New Roman"/>
          <w:b/>
          <w:lang w:eastAsia="pl-PL"/>
        </w:rPr>
        <w:t>Modernizacja drogi dojazdowej i nawierzchni parkingu C przy Szpitalu Powiatowym w Limanowej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C0980" w:rsidRDefault="00EC0980" w:rsidP="00025386">
      <w:pPr>
        <w:spacing w:after="0" w:line="240" w:lineRule="auto"/>
      </w:pPr>
      <w:r>
        <w:separator/>
      </w:r>
    </w:p>
  </w:endnote>
  <w:endnote w:type="continuationSeparator" w:id="0">
    <w:p w:rsidR="00EC0980" w:rsidRDefault="00EC098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6CE4" w:rsidRDefault="009F6C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6CE4" w:rsidRDefault="009F6C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C0980" w:rsidRDefault="00EC0980" w:rsidP="00025386">
      <w:pPr>
        <w:spacing w:after="0" w:line="240" w:lineRule="auto"/>
      </w:pPr>
      <w:r>
        <w:separator/>
      </w:r>
    </w:p>
  </w:footnote>
  <w:footnote w:type="continuationSeparator" w:id="0">
    <w:p w:rsidR="00EC0980" w:rsidRDefault="00EC098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6CE4" w:rsidRDefault="009F6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6CE4" w:rsidRDefault="009F6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6CE4" w:rsidRDefault="009F6C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0980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F6CE4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0980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FE403A5-17E2-44B3-B31F-6884A8E97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2021-10-06T07:00:00Z</dcterms:created>
  <dcterms:modified xsi:type="dcterms:W3CDTF">2021-10-06T07:00:00Z</dcterms:modified>
</cp:coreProperties>
</file>