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156AA" w:rsidRPr="00A156AA">
        <w:rPr>
          <w:b/>
        </w:rPr>
        <w:t>NZ/55/Rb/P/LW/2021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156AA" w:rsidRPr="00A156AA">
        <w:rPr>
          <w:rFonts w:ascii="Arial Narrow" w:hAnsi="Arial Narrow"/>
          <w:b/>
        </w:rPr>
        <w:t>Modernizacja drogi dojazdowej i nawierzchni parkingu C przy Szpitalu Powiatowym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0C05" w:rsidRDefault="004E0C05" w:rsidP="0038231F">
      <w:pPr>
        <w:spacing w:after="0" w:line="240" w:lineRule="auto"/>
      </w:pPr>
      <w:r>
        <w:separator/>
      </w:r>
    </w:p>
  </w:endnote>
  <w:endnote w:type="continuationSeparator" w:id="0">
    <w:p w:rsidR="004E0C05" w:rsidRDefault="004E0C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156AA" w:rsidRDefault="00A156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156AA" w:rsidRDefault="00A15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0C05" w:rsidRDefault="004E0C05" w:rsidP="0038231F">
      <w:pPr>
        <w:spacing w:after="0" w:line="240" w:lineRule="auto"/>
      </w:pPr>
      <w:r>
        <w:separator/>
      </w:r>
    </w:p>
  </w:footnote>
  <w:footnote w:type="continuationSeparator" w:id="0">
    <w:p w:rsidR="004E0C05" w:rsidRDefault="004E0C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156AA" w:rsidRDefault="00A156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156AA" w:rsidRDefault="00A156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156AA" w:rsidRDefault="00A156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C0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E0C05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6AA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8AA9290-8C71-452C-A8AA-87BFA0A8D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592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2021-10-06T06:35:00Z</dcterms:created>
  <dcterms:modified xsi:type="dcterms:W3CDTF">2021-10-06T06:35:00Z</dcterms:modified>
</cp:coreProperties>
</file>