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E0AB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0AB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E0AB6">
        <w:rPr>
          <w:sz w:val="22"/>
          <w:szCs w:val="22"/>
        </w:rPr>
        <w:t>2021-09-30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A14C3" w:rsidRDefault="00AA14C3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FB7F50" w:rsidRPr="002245BE" w:rsidRDefault="00DE0AB6" w:rsidP="00FB7F50">
      <w:pPr>
        <w:spacing w:after="40"/>
        <w:rPr>
          <w:b/>
          <w:bCs/>
          <w:sz w:val="22"/>
          <w:szCs w:val="22"/>
        </w:rPr>
      </w:pPr>
      <w:r w:rsidRPr="00DE0AB6">
        <w:rPr>
          <w:b/>
          <w:bCs/>
          <w:sz w:val="22"/>
          <w:szCs w:val="22"/>
        </w:rPr>
        <w:t>Sekcja Zamówień Publicznych</w:t>
      </w:r>
    </w:p>
    <w:p w:rsidR="00FB7F50" w:rsidRPr="002245BE" w:rsidRDefault="00DE0AB6" w:rsidP="00FB7F50">
      <w:pPr>
        <w:rPr>
          <w:sz w:val="22"/>
          <w:szCs w:val="22"/>
        </w:rPr>
      </w:pPr>
      <w:r w:rsidRPr="00DE0AB6">
        <w:rPr>
          <w:sz w:val="22"/>
          <w:szCs w:val="22"/>
        </w:rPr>
        <w:t>oś. Na Skarpie</w:t>
      </w:r>
      <w:r w:rsidR="00FB7F50" w:rsidRPr="002245BE">
        <w:rPr>
          <w:sz w:val="22"/>
          <w:szCs w:val="22"/>
        </w:rPr>
        <w:t xml:space="preserve"> </w:t>
      </w:r>
      <w:r w:rsidRPr="00DE0AB6">
        <w:rPr>
          <w:sz w:val="22"/>
          <w:szCs w:val="22"/>
        </w:rPr>
        <w:t>66</w:t>
      </w:r>
    </w:p>
    <w:p w:rsidR="00FB7F50" w:rsidRPr="002245BE" w:rsidRDefault="00DE0AB6" w:rsidP="00FB7F50">
      <w:pPr>
        <w:rPr>
          <w:sz w:val="22"/>
          <w:szCs w:val="22"/>
        </w:rPr>
      </w:pPr>
      <w:r w:rsidRPr="00DE0AB6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E0AB6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AA14C3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607530" w:rsidRDefault="00607530" w:rsidP="00607530">
      <w:pPr>
        <w:pStyle w:val="Nagwek1"/>
        <w:spacing w:before="600"/>
        <w:jc w:val="left"/>
        <w:rPr>
          <w:sz w:val="28"/>
        </w:rPr>
      </w:pPr>
      <w:r>
        <w:rPr>
          <w:sz w:val="28"/>
        </w:rPr>
        <w:t>Pismo: SZP.271</w:t>
      </w:r>
      <w:r w:rsidR="004C5C89">
        <w:rPr>
          <w:sz w:val="28"/>
        </w:rPr>
        <w:t>. 685/</w:t>
      </w:r>
      <w:r>
        <w:rPr>
          <w:sz w:val="28"/>
        </w:rPr>
        <w:t>8/2021</w:t>
      </w:r>
    </w:p>
    <w:p w:rsidR="00607530" w:rsidRPr="00A17CDB" w:rsidRDefault="00607530" w:rsidP="00A17CDB">
      <w:pPr>
        <w:jc w:val="both"/>
        <w:rPr>
          <w:bCs/>
          <w:sz w:val="18"/>
          <w:szCs w:val="18"/>
        </w:rPr>
      </w:pP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DE0AB6" w:rsidRPr="00607F9B" w:rsidTr="00FB2F14">
        <w:trPr>
          <w:trHeight w:val="638"/>
        </w:trPr>
        <w:tc>
          <w:tcPr>
            <w:tcW w:w="959" w:type="dxa"/>
            <w:shd w:val="clear" w:color="auto" w:fill="auto"/>
          </w:tcPr>
          <w:p w:rsidR="00DE0AB6" w:rsidRPr="00607F9B" w:rsidRDefault="00DE0AB6" w:rsidP="00FB2F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0AB6" w:rsidRPr="00607F9B" w:rsidRDefault="00DE0AB6" w:rsidP="00FB2F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E0AB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0AB6">
              <w:rPr>
                <w:b/>
                <w:bCs/>
                <w:sz w:val="22"/>
                <w:szCs w:val="22"/>
              </w:rPr>
              <w:t>Świadczenie usług pralniczych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0AB6">
              <w:rPr>
                <w:b/>
                <w:sz w:val="22"/>
                <w:szCs w:val="22"/>
              </w:rPr>
              <w:t>ZP/8/2021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A14C3" w:rsidRPr="00AA14C3">
        <w:rPr>
          <w:b/>
          <w:bCs/>
          <w:sz w:val="22"/>
          <w:szCs w:val="22"/>
        </w:rPr>
        <w:t>Szpital Specjalistyczny  im. S. Żeromskiego</w:t>
      </w:r>
      <w:r w:rsidR="00AA14C3">
        <w:rPr>
          <w:sz w:val="22"/>
          <w:szCs w:val="22"/>
        </w:rPr>
        <w:t xml:space="preserve"> </w:t>
      </w:r>
      <w:r w:rsidR="00AA14C3" w:rsidRPr="00AA14C3">
        <w:rPr>
          <w:b/>
          <w:bCs/>
          <w:sz w:val="22"/>
          <w:szCs w:val="22"/>
        </w:rPr>
        <w:t>SP ZOZ w Krakowie</w:t>
      </w:r>
      <w:r w:rsidR="00AA14C3">
        <w:rPr>
          <w:sz w:val="22"/>
          <w:szCs w:val="22"/>
        </w:rPr>
        <w:t xml:space="preserve">, </w:t>
      </w:r>
      <w:r w:rsidR="00DE0AB6" w:rsidRPr="00DE0AB6">
        <w:rPr>
          <w:b/>
          <w:sz w:val="22"/>
          <w:szCs w:val="22"/>
        </w:rPr>
        <w:t>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E0AB6" w:rsidRPr="00DE0AB6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0AB6" w:rsidTr="00FB2F14">
        <w:trPr>
          <w:cantSplit/>
        </w:trPr>
        <w:tc>
          <w:tcPr>
            <w:tcW w:w="10150" w:type="dxa"/>
          </w:tcPr>
          <w:p w:rsidR="00DE0AB6" w:rsidRPr="00D26ED6" w:rsidRDefault="00DE0AB6" w:rsidP="00FB2F1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E0AB6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DE0AB6" w:rsidRPr="009F0E5C" w:rsidRDefault="00DE0AB6" w:rsidP="00FB2F14">
            <w:pPr>
              <w:jc w:val="both"/>
              <w:rPr>
                <w:bCs/>
                <w:sz w:val="22"/>
                <w:szCs w:val="22"/>
              </w:rPr>
            </w:pPr>
            <w:r w:rsidRPr="00DE0AB6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0AB6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E0AB6" w:rsidRPr="009F0E5C" w:rsidRDefault="00DE0AB6" w:rsidP="00FB2F14">
            <w:pPr>
              <w:jc w:val="both"/>
              <w:rPr>
                <w:bCs/>
                <w:sz w:val="22"/>
                <w:szCs w:val="22"/>
              </w:rPr>
            </w:pPr>
            <w:r w:rsidRPr="00DE0AB6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0AB6">
              <w:rPr>
                <w:bCs/>
                <w:sz w:val="22"/>
                <w:szCs w:val="22"/>
              </w:rPr>
              <w:t>Toruń</w:t>
            </w:r>
          </w:p>
          <w:p w:rsidR="00DE0AB6" w:rsidRPr="00D26ED6" w:rsidRDefault="00DE0AB6" w:rsidP="00FB2F1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A14C3" w:rsidRDefault="00DE0AB6" w:rsidP="00FB2F1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E0AB6">
              <w:rPr>
                <w:sz w:val="22"/>
                <w:szCs w:val="22"/>
              </w:rPr>
              <w:t>Świadczenie usług pralniczych wraz z usługami logistycznymi oraz dzierżawą asortymentu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DE0AB6" w:rsidRPr="00D26ED6" w:rsidRDefault="00DE0AB6" w:rsidP="00FB2F1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0AB6">
              <w:rPr>
                <w:b/>
                <w:sz w:val="22"/>
                <w:szCs w:val="22"/>
              </w:rPr>
              <w:t>2 239 278.90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E0AB6" w:rsidRPr="00D26ED6" w:rsidRDefault="00DE0AB6" w:rsidP="00FB2F1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E0AB6" w:rsidRPr="00DE0AB6" w:rsidRDefault="006E170B" w:rsidP="00FB2F1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2601C">
              <w:rPr>
                <w:sz w:val="22"/>
                <w:szCs w:val="22"/>
              </w:rP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06"/>
        <w:gridCol w:w="1134"/>
        <w:gridCol w:w="2381"/>
        <w:gridCol w:w="1417"/>
        <w:gridCol w:w="1560"/>
      </w:tblGrid>
      <w:tr w:rsidR="00AA14C3" w:rsidRPr="008567C7" w:rsidTr="003602BC">
        <w:trPr>
          <w:trHeight w:val="510"/>
        </w:trPr>
        <w:tc>
          <w:tcPr>
            <w:tcW w:w="709" w:type="dxa"/>
            <w:vAlign w:val="center"/>
          </w:tcPr>
          <w:p w:rsidR="00AA14C3" w:rsidRPr="008567C7" w:rsidRDefault="00AA14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06" w:type="dxa"/>
            <w:vAlign w:val="center"/>
          </w:tcPr>
          <w:p w:rsidR="00AA14C3" w:rsidRPr="008567C7" w:rsidRDefault="00AA14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A14C3" w:rsidRPr="008567C7" w:rsidRDefault="00AA14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381" w:type="dxa"/>
            <w:vAlign w:val="center"/>
          </w:tcPr>
          <w:p w:rsidR="00AA14C3" w:rsidRPr="008567C7" w:rsidRDefault="00AA14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ubrań pielęgniarskich i lekarskich /fasonówka/</w:t>
            </w:r>
          </w:p>
        </w:tc>
        <w:tc>
          <w:tcPr>
            <w:tcW w:w="1417" w:type="dxa"/>
            <w:vAlign w:val="center"/>
          </w:tcPr>
          <w:p w:rsidR="00AA14C3" w:rsidRPr="008567C7" w:rsidRDefault="00AA14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czas </w:t>
            </w:r>
            <w:r w:rsidR="004C5C89" w:rsidRPr="00DE0AB6">
              <w:rPr>
                <w:rFonts w:ascii="Times New Roman" w:hAnsi="Times New Roman" w:cs="Times New Roman"/>
                <w:bCs/>
                <w:sz w:val="18"/>
                <w:szCs w:val="18"/>
              </w:rPr>
              <w:t>rozstrzygnięcia</w:t>
            </w:r>
            <w:r w:rsidRPr="00DE0A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reklamacji</w:t>
            </w:r>
          </w:p>
        </w:tc>
        <w:tc>
          <w:tcPr>
            <w:tcW w:w="1560" w:type="dxa"/>
            <w:vAlign w:val="center"/>
          </w:tcPr>
          <w:p w:rsidR="00AA14C3" w:rsidRPr="008567C7" w:rsidRDefault="00AA14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06503" w:rsidRPr="008567C7" w:rsidTr="003602BC">
        <w:tc>
          <w:tcPr>
            <w:tcW w:w="709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06" w:type="dxa"/>
          </w:tcPr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Konsorcjum Firm: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Citonet – Kraków Sp. z o.o., ul. Gromadzka 52, 30-719 Kraków -lider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i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Toruńskie Zakłady Materiałów Opatrunkowych S.A.</w:t>
            </w:r>
          </w:p>
          <w:p w:rsidR="00206503" w:rsidRPr="003602BC" w:rsidRDefault="00206503" w:rsidP="00206503">
            <w:pPr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 xml:space="preserve">Żółkiewskiego 20/26 </w:t>
            </w:r>
          </w:p>
          <w:p w:rsidR="00206503" w:rsidRPr="003602BC" w:rsidRDefault="00206503" w:rsidP="00206503">
            <w:pPr>
              <w:spacing w:after="40"/>
              <w:jc w:val="both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 xml:space="preserve">87-100 Toruń - członek konsorcjum </w:t>
            </w:r>
          </w:p>
        </w:tc>
        <w:tc>
          <w:tcPr>
            <w:tcW w:w="1134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381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735A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bookmarkStart w:id="2" w:name="_GoBack"/>
            <w:bookmarkEnd w:id="2"/>
            <w:r w:rsidRPr="00DE0AB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206503" w:rsidRPr="008567C7" w:rsidTr="003602BC">
        <w:tc>
          <w:tcPr>
            <w:tcW w:w="709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006" w:type="dxa"/>
          </w:tcPr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Konsorcjum Firm: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Praxima Krakpol Sp. z o. o., Dworcowa 2 , 32-540 Trzebinia - lider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i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 xml:space="preserve">ARS MEDICA Sp. z o.o., ul. Ślężna 118, 53-111 Wrocław 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członek konsorcjum</w:t>
            </w:r>
          </w:p>
        </w:tc>
        <w:tc>
          <w:tcPr>
            <w:tcW w:w="1134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381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206503" w:rsidRPr="008567C7" w:rsidTr="003602BC">
        <w:tc>
          <w:tcPr>
            <w:tcW w:w="709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6" w:type="dxa"/>
          </w:tcPr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Konsorcjum Firm: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Wrotom Sp. z o.o., Ciepłownicza 23 B , 31-574 Kraków – lider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 xml:space="preserve">i </w:t>
            </w:r>
          </w:p>
          <w:p w:rsidR="00206503" w:rsidRPr="003602BC" w:rsidRDefault="00206503" w:rsidP="00206503">
            <w:pPr>
              <w:spacing w:before="40"/>
              <w:rPr>
                <w:sz w:val="18"/>
                <w:szCs w:val="18"/>
              </w:rPr>
            </w:pPr>
            <w:r w:rsidRPr="003602BC">
              <w:rPr>
                <w:sz w:val="18"/>
                <w:szCs w:val="18"/>
              </w:rPr>
              <w:t>Tom-Marg ZPCH sp. z o.o., ul. Pułkownika Dąbka 16, 30-732 Kraków – członek konsorcjum</w:t>
            </w:r>
          </w:p>
        </w:tc>
        <w:tc>
          <w:tcPr>
            <w:tcW w:w="1134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381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206503" w:rsidRPr="008567C7" w:rsidRDefault="00206503" w:rsidP="002065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A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DE0AB6" w:rsidP="00005838">
      <w:pPr>
        <w:jc w:val="right"/>
        <w:rPr>
          <w:sz w:val="32"/>
          <w:szCs w:val="32"/>
        </w:rPr>
      </w:pPr>
      <w:r w:rsidRPr="00DE0AB6">
        <w:rPr>
          <w:sz w:val="22"/>
          <w:szCs w:val="22"/>
        </w:rPr>
        <w:t xml:space="preserve">  </w:t>
      </w:r>
      <w:bookmarkEnd w:id="0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55D" w:rsidRDefault="00BC555D">
      <w:r>
        <w:separator/>
      </w:r>
    </w:p>
  </w:endnote>
  <w:endnote w:type="continuationSeparator" w:id="0">
    <w:p w:rsidR="00BC555D" w:rsidRDefault="00BC5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55D" w:rsidRDefault="00BC555D">
      <w:r>
        <w:separator/>
      </w:r>
    </w:p>
  </w:footnote>
  <w:footnote w:type="continuationSeparator" w:id="0">
    <w:p w:rsidR="00BC555D" w:rsidRDefault="00BC5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2AC"/>
    <w:rsid w:val="00005838"/>
    <w:rsid w:val="00022322"/>
    <w:rsid w:val="00042497"/>
    <w:rsid w:val="000C1E6F"/>
    <w:rsid w:val="000E4E56"/>
    <w:rsid w:val="001A1468"/>
    <w:rsid w:val="001B7815"/>
    <w:rsid w:val="00206503"/>
    <w:rsid w:val="002416C3"/>
    <w:rsid w:val="002B1E4F"/>
    <w:rsid w:val="002B6761"/>
    <w:rsid w:val="003445A0"/>
    <w:rsid w:val="003602BC"/>
    <w:rsid w:val="003A0AFC"/>
    <w:rsid w:val="003D611C"/>
    <w:rsid w:val="00406670"/>
    <w:rsid w:val="00431C0B"/>
    <w:rsid w:val="00437CAD"/>
    <w:rsid w:val="004657DA"/>
    <w:rsid w:val="004B2665"/>
    <w:rsid w:val="004C3459"/>
    <w:rsid w:val="004C5C89"/>
    <w:rsid w:val="004E324A"/>
    <w:rsid w:val="004E7234"/>
    <w:rsid w:val="0054734E"/>
    <w:rsid w:val="00596FD7"/>
    <w:rsid w:val="005E5BFF"/>
    <w:rsid w:val="00607530"/>
    <w:rsid w:val="00607F9B"/>
    <w:rsid w:val="00621314"/>
    <w:rsid w:val="00644DCB"/>
    <w:rsid w:val="00657C1E"/>
    <w:rsid w:val="006E170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14C3"/>
    <w:rsid w:val="00B32D12"/>
    <w:rsid w:val="00B464D3"/>
    <w:rsid w:val="00B735A8"/>
    <w:rsid w:val="00B8185B"/>
    <w:rsid w:val="00BA69D8"/>
    <w:rsid w:val="00BC555D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0AB6"/>
    <w:rsid w:val="00E30B2D"/>
    <w:rsid w:val="00E62859"/>
    <w:rsid w:val="00E85D70"/>
    <w:rsid w:val="00F33C66"/>
    <w:rsid w:val="00F960D7"/>
    <w:rsid w:val="00FB7F50"/>
    <w:rsid w:val="00FD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4F5D5D"/>
  <w15:chartTrackingRefBased/>
  <w15:docId w15:val="{60B8B310-AF4F-4A7E-BE6A-871D66C80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07530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1899-12-31T23:00:00Z</cp:lastPrinted>
  <dcterms:created xsi:type="dcterms:W3CDTF">2021-09-30T13:47:00Z</dcterms:created>
  <dcterms:modified xsi:type="dcterms:W3CDTF">2021-09-30T13:51:00Z</dcterms:modified>
</cp:coreProperties>
</file>