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02E72" w:rsidP="006A5DF1">
      <w:pPr>
        <w:spacing w:after="240"/>
        <w:jc w:val="right"/>
        <w:rPr>
          <w:sz w:val="22"/>
          <w:szCs w:val="22"/>
        </w:rPr>
      </w:pPr>
      <w:r w:rsidRPr="00302E7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02E72">
        <w:rPr>
          <w:sz w:val="22"/>
          <w:szCs w:val="22"/>
        </w:rPr>
        <w:t>2021-09-30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532B0" w:rsidRDefault="00302E72" w:rsidP="006A5DF1">
      <w:pPr>
        <w:rPr>
          <w:b/>
          <w:bCs/>
          <w:sz w:val="22"/>
          <w:szCs w:val="22"/>
        </w:rPr>
      </w:pPr>
      <w:r w:rsidRPr="00302E72">
        <w:rPr>
          <w:b/>
          <w:bCs/>
          <w:sz w:val="22"/>
          <w:szCs w:val="22"/>
        </w:rPr>
        <w:t>Szpital Specjalistyczny im. Stefana Żeromskiego SP ZOZ w Krakowie</w:t>
      </w:r>
    </w:p>
    <w:p w:rsidR="006A5DF1" w:rsidRPr="00D91931" w:rsidRDefault="00302E72" w:rsidP="006A5DF1">
      <w:pPr>
        <w:rPr>
          <w:b/>
          <w:bCs/>
          <w:sz w:val="22"/>
          <w:szCs w:val="22"/>
        </w:rPr>
      </w:pPr>
      <w:r w:rsidRPr="00302E72">
        <w:rPr>
          <w:b/>
          <w:bCs/>
          <w:sz w:val="22"/>
          <w:szCs w:val="22"/>
        </w:rPr>
        <w:t xml:space="preserve"> Sekcja Zamówień Publicznych</w:t>
      </w:r>
    </w:p>
    <w:p w:rsidR="006A5DF1" w:rsidRPr="00BD5546" w:rsidRDefault="00302E72" w:rsidP="006A5DF1">
      <w:pPr>
        <w:rPr>
          <w:sz w:val="22"/>
          <w:szCs w:val="22"/>
        </w:rPr>
      </w:pPr>
      <w:r w:rsidRPr="00302E72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302E72">
        <w:rPr>
          <w:sz w:val="22"/>
          <w:szCs w:val="22"/>
        </w:rPr>
        <w:t>66</w:t>
      </w:r>
    </w:p>
    <w:p w:rsidR="006A5DF1" w:rsidRPr="00BD5546" w:rsidRDefault="00302E72" w:rsidP="006A5DF1">
      <w:pPr>
        <w:rPr>
          <w:sz w:val="22"/>
          <w:szCs w:val="22"/>
        </w:rPr>
      </w:pPr>
      <w:r w:rsidRPr="00302E72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302E7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4532B0">
        <w:rPr>
          <w:sz w:val="22"/>
          <w:szCs w:val="22"/>
        </w:rPr>
        <w:t>:</w:t>
      </w:r>
      <w:r w:rsidRPr="004532B0">
        <w:rPr>
          <w:b/>
          <w:bCs/>
          <w:sz w:val="22"/>
          <w:szCs w:val="22"/>
        </w:rPr>
        <w:t xml:space="preserve"> </w:t>
      </w:r>
      <w:r w:rsidR="00302E72" w:rsidRPr="004532B0">
        <w:rPr>
          <w:bCs/>
          <w:sz w:val="22"/>
          <w:szCs w:val="22"/>
        </w:rPr>
        <w:t>.</w:t>
      </w:r>
      <w:r w:rsidR="004532B0" w:rsidRPr="004532B0">
        <w:rPr>
          <w:bCs/>
          <w:sz w:val="22"/>
          <w:szCs w:val="22"/>
        </w:rPr>
        <w:t xml:space="preserve">SZP.271 – </w:t>
      </w:r>
      <w:r w:rsidR="008E5EC6">
        <w:rPr>
          <w:bCs/>
          <w:sz w:val="22"/>
          <w:szCs w:val="22"/>
        </w:rPr>
        <w:t>684.</w:t>
      </w:r>
      <w:bookmarkStart w:id="0" w:name="_GoBack"/>
      <w:bookmarkEnd w:id="0"/>
      <w:r w:rsidR="004532B0" w:rsidRPr="004532B0">
        <w:rPr>
          <w:bCs/>
          <w:sz w:val="22"/>
          <w:szCs w:val="22"/>
        </w:rPr>
        <w:t>25/2021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02E72" w:rsidRPr="00302E72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2E72" w:rsidRPr="00302E72">
        <w:rPr>
          <w:b/>
          <w:bCs/>
          <w:sz w:val="22"/>
          <w:szCs w:val="22"/>
        </w:rPr>
        <w:t>Dostawa produktów leczniczych i wyrobów medycznych niezbędnych do dializoterapii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02E72" w:rsidRPr="00302E72">
        <w:rPr>
          <w:b/>
          <w:sz w:val="22"/>
          <w:szCs w:val="22"/>
        </w:rPr>
        <w:t>ZP/25/2021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02E72" w:rsidRPr="00302E72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02E72" w:rsidRPr="00302E72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2E72" w:rsidRPr="006A5DF1" w:rsidTr="00851DF3">
        <w:tc>
          <w:tcPr>
            <w:tcW w:w="9356" w:type="dxa"/>
            <w:shd w:val="clear" w:color="auto" w:fill="auto"/>
          </w:tcPr>
          <w:p w:rsidR="00302E72" w:rsidRPr="006A5DF1" w:rsidRDefault="00302E72" w:rsidP="00851D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02E72">
              <w:rPr>
                <w:b/>
                <w:bCs/>
                <w:sz w:val="22"/>
                <w:szCs w:val="22"/>
              </w:rPr>
              <w:t>1</w:t>
            </w:r>
          </w:p>
          <w:p w:rsidR="00302E72" w:rsidRPr="00302E72" w:rsidRDefault="00302E72" w:rsidP="00851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2E72">
              <w:rPr>
                <w:sz w:val="22"/>
                <w:szCs w:val="22"/>
              </w:rPr>
              <w:t>Mając na względzie zachowanie zasad uczciwej konkurencji, równego traktowania podmiotów ubiegających się o przedmiotowe zamówienie publiczne oraz zwiększenie konkurencyjności, a tym samym możliwość uzyskania niższych wartości ofert czy Zamawiający wyrazi zgodę na składanie ofert częściowych lub wydzieli z pakietu pozycję nr 2 -Wodorowęglanowy Dializat</w:t>
            </w:r>
            <w:r w:rsidR="00FC104A">
              <w:rPr>
                <w:sz w:val="22"/>
                <w:szCs w:val="22"/>
              </w:rPr>
              <w:t xml:space="preserve"> </w:t>
            </w:r>
            <w:r w:rsidRPr="00302E72">
              <w:rPr>
                <w:sz w:val="22"/>
                <w:szCs w:val="22"/>
              </w:rPr>
              <w:t xml:space="preserve">i utworzy osobny pakiet? </w:t>
            </w:r>
          </w:p>
          <w:p w:rsidR="00302E72" w:rsidRPr="006A5DF1" w:rsidRDefault="00302E72" w:rsidP="00851D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02E72" w:rsidRPr="00302E72" w:rsidRDefault="00906F84" w:rsidP="00851D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06F84">
              <w:rPr>
                <w:sz w:val="22"/>
                <w:szCs w:val="22"/>
              </w:rPr>
              <w:t>Opis przedmiotu zamówienia pozostaje bez zmian.</w:t>
            </w:r>
          </w:p>
        </w:tc>
      </w:tr>
      <w:tr w:rsidR="00302E72" w:rsidRPr="006A5DF1" w:rsidTr="00851DF3">
        <w:tc>
          <w:tcPr>
            <w:tcW w:w="9356" w:type="dxa"/>
            <w:shd w:val="clear" w:color="auto" w:fill="auto"/>
          </w:tcPr>
          <w:p w:rsidR="00302E72" w:rsidRPr="006A5DF1" w:rsidRDefault="00302E72" w:rsidP="00851D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02E72">
              <w:rPr>
                <w:b/>
                <w:bCs/>
                <w:sz w:val="22"/>
                <w:szCs w:val="22"/>
              </w:rPr>
              <w:t>2</w:t>
            </w:r>
          </w:p>
          <w:p w:rsidR="00302E72" w:rsidRPr="008E5EC6" w:rsidRDefault="008E5EC6" w:rsidP="00851D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5EC6">
              <w:rPr>
                <w:b/>
                <w:bCs/>
                <w:sz w:val="22"/>
                <w:szCs w:val="22"/>
              </w:rPr>
              <w:t>pkt.</w:t>
            </w:r>
            <w:r w:rsidR="00302E72" w:rsidRPr="008E5EC6">
              <w:rPr>
                <w:b/>
                <w:bCs/>
                <w:sz w:val="22"/>
                <w:szCs w:val="22"/>
              </w:rPr>
              <w:t>1.</w:t>
            </w:r>
          </w:p>
          <w:p w:rsidR="00302E72" w:rsidRPr="00302E72" w:rsidRDefault="00302E72" w:rsidP="00851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2E72">
              <w:rPr>
                <w:sz w:val="22"/>
                <w:szCs w:val="22"/>
              </w:rPr>
              <w:t>Do treści §3 ust. 1 oraz 2 wzoru umowy. 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</w:t>
            </w:r>
          </w:p>
          <w:p w:rsidR="00906F84" w:rsidRPr="006A5DF1" w:rsidRDefault="00906F84" w:rsidP="00906F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02E72" w:rsidRPr="00302E72" w:rsidRDefault="008E5EC6" w:rsidP="00851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 umowy pozostaje bez zmian.</w:t>
            </w:r>
          </w:p>
          <w:p w:rsidR="00302E72" w:rsidRPr="008E5EC6" w:rsidRDefault="008E5EC6" w:rsidP="00851D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Pr="008E5EC6">
              <w:rPr>
                <w:b/>
                <w:bCs/>
                <w:sz w:val="22"/>
                <w:szCs w:val="22"/>
              </w:rPr>
              <w:t>kt. 2</w:t>
            </w:r>
            <w:r w:rsidR="00302E72" w:rsidRPr="008E5EC6">
              <w:rPr>
                <w:b/>
                <w:bCs/>
                <w:sz w:val="22"/>
                <w:szCs w:val="22"/>
              </w:rPr>
              <w:t>.</w:t>
            </w:r>
          </w:p>
          <w:p w:rsidR="00302E72" w:rsidRPr="00302E72" w:rsidRDefault="00302E72" w:rsidP="00851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2E72">
              <w:rPr>
                <w:sz w:val="22"/>
                <w:szCs w:val="22"/>
              </w:rPr>
              <w:t xml:space="preserve">Do treści §12 ust. 6 wzoru umowy prosimy o dodanie słów, zgodnych z przesłanką wynikającą z art. 552 k.c.: "... z wyłączeniem powołania się przez Wykonawcę na okoliczności, które zgodnie z </w:t>
            </w:r>
            <w:r w:rsidRPr="00302E72">
              <w:rPr>
                <w:sz w:val="22"/>
                <w:szCs w:val="22"/>
              </w:rPr>
              <w:lastRenderedPageBreak/>
              <w:t>przepisami prawa powszechnie obowiązującego uprawniają Sprzedającego do odmowy dostarczenia towaru Kupującemu.”.</w:t>
            </w:r>
          </w:p>
          <w:p w:rsidR="00906F84" w:rsidRPr="006A5DF1" w:rsidRDefault="00906F84" w:rsidP="00906F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E5EC6" w:rsidRPr="00302E72" w:rsidRDefault="008E5EC6" w:rsidP="008E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 umowy pozostaje bez zmian.</w:t>
            </w:r>
          </w:p>
          <w:p w:rsidR="00302E72" w:rsidRPr="008E5EC6" w:rsidRDefault="008E5EC6" w:rsidP="00851D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Pr="008E5EC6">
              <w:rPr>
                <w:b/>
                <w:bCs/>
                <w:sz w:val="22"/>
                <w:szCs w:val="22"/>
              </w:rPr>
              <w:t xml:space="preserve">kt. </w:t>
            </w:r>
            <w:r w:rsidR="00302E72" w:rsidRPr="008E5EC6">
              <w:rPr>
                <w:b/>
                <w:bCs/>
                <w:sz w:val="22"/>
                <w:szCs w:val="22"/>
              </w:rPr>
              <w:t>3.</w:t>
            </w:r>
          </w:p>
          <w:p w:rsidR="00302E72" w:rsidRPr="006A5DF1" w:rsidRDefault="00302E72" w:rsidP="00851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02E72">
              <w:rPr>
                <w:sz w:val="22"/>
                <w:szCs w:val="22"/>
              </w:rPr>
              <w:t>Do treści §16 ust. 2 wzoru umowy. Czy Zamawiający wyrazi zgodę na odstąpienie od wymogu umieszczania na fakturze informacji o zakazie cesji wierzytelności bez zgody Zamawiającego?</w:t>
            </w:r>
          </w:p>
          <w:p w:rsidR="00302E72" w:rsidRPr="006A5DF1" w:rsidRDefault="00302E72" w:rsidP="00851D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02E72" w:rsidRPr="00302E72" w:rsidRDefault="00302E72" w:rsidP="00851D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E5EC6" w:rsidRPr="00302E72" w:rsidRDefault="008E5EC6" w:rsidP="008E5EC6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Projekt umowy pozostaje bez zmian.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CD1" w:rsidRDefault="00B17CD1">
      <w:r>
        <w:separator/>
      </w:r>
    </w:p>
  </w:endnote>
  <w:endnote w:type="continuationSeparator" w:id="0">
    <w:p w:rsidR="00B17CD1" w:rsidRDefault="00B1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CD1" w:rsidRDefault="00B17CD1">
      <w:r>
        <w:separator/>
      </w:r>
    </w:p>
  </w:footnote>
  <w:footnote w:type="continuationSeparator" w:id="0">
    <w:p w:rsidR="00B17CD1" w:rsidRDefault="00B17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E72" w:rsidRDefault="00302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E72" w:rsidRDefault="00302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E72" w:rsidRDefault="00302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1C7"/>
    <w:rsid w:val="00031374"/>
    <w:rsid w:val="000A1097"/>
    <w:rsid w:val="000E2A8F"/>
    <w:rsid w:val="0012774F"/>
    <w:rsid w:val="00144B7A"/>
    <w:rsid w:val="00180C6E"/>
    <w:rsid w:val="0029606A"/>
    <w:rsid w:val="002B11C7"/>
    <w:rsid w:val="00302E72"/>
    <w:rsid w:val="004532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EC6"/>
    <w:rsid w:val="00906F84"/>
    <w:rsid w:val="00A905AC"/>
    <w:rsid w:val="00B17CD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10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B5D5F"/>
  <w15:chartTrackingRefBased/>
  <w15:docId w15:val="{1C418226-C49A-4DD4-AE42-5DD1E158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2021-09-30T12:10:00Z</dcterms:created>
  <dcterms:modified xsi:type="dcterms:W3CDTF">2021-09-30T12:45:00Z</dcterms:modified>
</cp:coreProperties>
</file>