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98193" w14:textId="77777777" w:rsidR="005F4BC0" w:rsidRDefault="00A37A08" w:rsidP="004F079B">
      <w:pPr>
        <w:spacing w:after="240"/>
        <w:jc w:val="right"/>
        <w:rPr>
          <w:sz w:val="22"/>
          <w:szCs w:val="22"/>
        </w:rPr>
      </w:pPr>
      <w:r w:rsidRPr="00A37A0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37A08">
        <w:rPr>
          <w:sz w:val="22"/>
          <w:szCs w:val="22"/>
        </w:rPr>
        <w:t>2021-09-29</w:t>
      </w:r>
    </w:p>
    <w:p w14:paraId="43BCE07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FFCC718" w14:textId="77777777" w:rsidR="00A37A08" w:rsidRPr="00A37A08" w:rsidRDefault="00A37A08">
      <w:pPr>
        <w:rPr>
          <w:b/>
          <w:bCs/>
          <w:sz w:val="22"/>
          <w:szCs w:val="22"/>
        </w:rPr>
      </w:pPr>
      <w:r w:rsidRPr="00A37A08">
        <w:rPr>
          <w:b/>
          <w:bCs/>
          <w:sz w:val="22"/>
          <w:szCs w:val="22"/>
        </w:rPr>
        <w:t>Akademia Górniczo - Hutnicza</w:t>
      </w:r>
    </w:p>
    <w:p w14:paraId="5F6EB996" w14:textId="77777777" w:rsidR="00A37A08" w:rsidRPr="00A37A08" w:rsidRDefault="00A37A08">
      <w:pPr>
        <w:rPr>
          <w:b/>
          <w:bCs/>
          <w:sz w:val="22"/>
          <w:szCs w:val="22"/>
        </w:rPr>
      </w:pPr>
      <w:r w:rsidRPr="00A37A08">
        <w:rPr>
          <w:b/>
          <w:bCs/>
          <w:sz w:val="22"/>
          <w:szCs w:val="22"/>
        </w:rPr>
        <w:t>im. Stanisława Staszica w Krakowie</w:t>
      </w:r>
    </w:p>
    <w:p w14:paraId="35D28F7A" w14:textId="77777777" w:rsidR="00F16C50" w:rsidRPr="00D91931" w:rsidRDefault="00A37A08">
      <w:pPr>
        <w:rPr>
          <w:b/>
          <w:bCs/>
          <w:sz w:val="22"/>
          <w:szCs w:val="22"/>
        </w:rPr>
      </w:pPr>
      <w:r w:rsidRPr="00A37A08">
        <w:rPr>
          <w:b/>
          <w:bCs/>
          <w:sz w:val="22"/>
          <w:szCs w:val="22"/>
        </w:rPr>
        <w:t>Dział Zamówień Publicznych</w:t>
      </w:r>
    </w:p>
    <w:p w14:paraId="69D708F2" w14:textId="77777777" w:rsidR="00F16C50" w:rsidRPr="00BD5546" w:rsidRDefault="00A37A08">
      <w:pPr>
        <w:rPr>
          <w:sz w:val="22"/>
          <w:szCs w:val="22"/>
        </w:rPr>
      </w:pPr>
      <w:r w:rsidRPr="00A37A0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37A08">
        <w:rPr>
          <w:sz w:val="22"/>
          <w:szCs w:val="22"/>
        </w:rPr>
        <w:t>30</w:t>
      </w:r>
    </w:p>
    <w:p w14:paraId="797F0CA5" w14:textId="77777777" w:rsidR="00F16C50" w:rsidRPr="00BD5546" w:rsidRDefault="00A37A08">
      <w:pPr>
        <w:rPr>
          <w:sz w:val="22"/>
          <w:szCs w:val="22"/>
        </w:rPr>
      </w:pPr>
      <w:r w:rsidRPr="00A37A0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37A08">
        <w:rPr>
          <w:sz w:val="22"/>
          <w:szCs w:val="22"/>
        </w:rPr>
        <w:t>Kraków</w:t>
      </w:r>
    </w:p>
    <w:p w14:paraId="6BACB2C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52E1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B4B08E" w14:textId="4233FA4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37A08" w:rsidRPr="00A37A08">
        <w:rPr>
          <w:bCs/>
          <w:sz w:val="22"/>
          <w:szCs w:val="22"/>
        </w:rPr>
        <w:t>KC-zp.272-506/21</w:t>
      </w:r>
      <w:r w:rsidRPr="00D91931">
        <w:rPr>
          <w:sz w:val="22"/>
          <w:szCs w:val="22"/>
        </w:rPr>
        <w:tab/>
        <w:t xml:space="preserve"> </w:t>
      </w:r>
    </w:p>
    <w:p w14:paraId="4FE604E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5749D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DB9A0B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55768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5EE51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867D8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8AF21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B76703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37A08" w:rsidRPr="00607F9B" w14:paraId="35C3D785" w14:textId="77777777" w:rsidTr="0044231E">
        <w:trPr>
          <w:trHeight w:val="638"/>
        </w:trPr>
        <w:tc>
          <w:tcPr>
            <w:tcW w:w="959" w:type="dxa"/>
            <w:shd w:val="clear" w:color="auto" w:fill="auto"/>
          </w:tcPr>
          <w:p w14:paraId="29BAC9BD" w14:textId="77777777" w:rsidR="00A37A08" w:rsidRPr="00607F9B" w:rsidRDefault="00A37A08" w:rsidP="004423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DA2B80" w14:textId="77777777" w:rsidR="00A37A08" w:rsidRPr="00607F9B" w:rsidRDefault="00A37A08" w:rsidP="004423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7A08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7A08">
              <w:rPr>
                <w:b/>
                <w:bCs/>
                <w:sz w:val="22"/>
                <w:szCs w:val="22"/>
              </w:rPr>
              <w:t>Poprawa sprawności energetycznej (termomodernizacja) oraz 1 etap przystosowania do aktualnych przepisów przeciwpożarowych budynku D-11 AGH w Krakowie - KC-zp.272-506/21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37A08">
              <w:rPr>
                <w:b/>
                <w:sz w:val="22"/>
                <w:szCs w:val="22"/>
              </w:rPr>
              <w:t>KC-zp.272-506/21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3AABE75" w14:textId="3330FE8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37A08" w:rsidRPr="00A37A08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859806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37A08" w:rsidRPr="00A37A08">
        <w:rPr>
          <w:rFonts w:ascii="Times New Roman" w:hAnsi="Times New Roman"/>
          <w:b/>
          <w:szCs w:val="22"/>
        </w:rPr>
        <w:t>2021-10-04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37A08" w:rsidRPr="00A37A0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37A08" w:rsidRPr="00A37A08">
        <w:rPr>
          <w:rFonts w:ascii="Times New Roman" w:hAnsi="Times New Roman"/>
          <w:b/>
          <w:szCs w:val="22"/>
        </w:rPr>
        <w:t>2021-10-08</w:t>
      </w:r>
      <w:r w:rsidR="008365E9">
        <w:rPr>
          <w:rFonts w:ascii="Times New Roman" w:hAnsi="Times New Roman"/>
          <w:szCs w:val="22"/>
        </w:rPr>
        <w:t xml:space="preserve"> godz. </w:t>
      </w:r>
      <w:r w:rsidR="00A37A08" w:rsidRPr="00A37A08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C9F802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37A08" w:rsidRPr="00A37A08">
        <w:rPr>
          <w:rFonts w:ascii="Times New Roman" w:hAnsi="Times New Roman"/>
          <w:b/>
          <w:szCs w:val="22"/>
        </w:rPr>
        <w:t>2021-10-04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37A08" w:rsidRPr="00A37A08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37A08" w:rsidRPr="00A37A08">
        <w:rPr>
          <w:rFonts w:ascii="Times New Roman" w:hAnsi="Times New Roman"/>
          <w:b/>
          <w:szCs w:val="22"/>
        </w:rPr>
        <w:t>2021-10-08</w:t>
      </w:r>
      <w:r w:rsidR="008365E9">
        <w:rPr>
          <w:rFonts w:ascii="Times New Roman" w:hAnsi="Times New Roman"/>
          <w:szCs w:val="22"/>
        </w:rPr>
        <w:t xml:space="preserve"> godz. </w:t>
      </w:r>
      <w:r w:rsidR="00A37A08" w:rsidRPr="00A37A08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E0338DE" w14:textId="79A1B458"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B90875C" w14:textId="2112716D" w:rsidR="00AA6403" w:rsidRPr="00D91931" w:rsidRDefault="00AA6403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Termin związania ofertą 06/11/2021</w:t>
      </w:r>
    </w:p>
    <w:p w14:paraId="3CA9966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0FBF3F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C12AA6B" w14:textId="5B9631DF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88C41" w14:textId="77777777" w:rsidR="00BA5BFA" w:rsidRDefault="00BA5BFA">
      <w:r>
        <w:separator/>
      </w:r>
    </w:p>
  </w:endnote>
  <w:endnote w:type="continuationSeparator" w:id="0">
    <w:p w14:paraId="5828D9A6" w14:textId="77777777" w:rsidR="00BA5BFA" w:rsidRDefault="00BA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863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EC49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78E27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F94FAF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5BA3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5F7F1" w14:textId="77777777" w:rsidR="00BA5BFA" w:rsidRDefault="00BA5BFA">
      <w:r>
        <w:separator/>
      </w:r>
    </w:p>
  </w:footnote>
  <w:footnote w:type="continuationSeparator" w:id="0">
    <w:p w14:paraId="15E1C098" w14:textId="77777777" w:rsidR="00BA5BFA" w:rsidRDefault="00BA5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9EEB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618E" w14:textId="5C323B22" w:rsidR="00F32BF6" w:rsidRDefault="00B0447D">
    <w:pPr>
      <w:pStyle w:val="Nagwek"/>
    </w:pPr>
    <w:r>
      <w:rPr>
        <w:noProof/>
      </w:rPr>
      <w:pict w14:anchorId="29D144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0.5pt;height:60pt;visibility:visible">
          <v:imagedata r:id="rId1" o:title="FE_POIS_poziom_pl-1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9112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BF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37A08"/>
    <w:rsid w:val="00AA6403"/>
    <w:rsid w:val="00AC3482"/>
    <w:rsid w:val="00B0447D"/>
    <w:rsid w:val="00BA5BFA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58AB2C"/>
  <w15:chartTrackingRefBased/>
  <w15:docId w15:val="{6F32E804-257B-42E3-A6EC-5AFDD9313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4</cp:revision>
  <cp:lastPrinted>2001-02-09T20:53:00Z</cp:lastPrinted>
  <dcterms:created xsi:type="dcterms:W3CDTF">2021-09-29T09:34:00Z</dcterms:created>
  <dcterms:modified xsi:type="dcterms:W3CDTF">2021-09-29T09:35:00Z</dcterms:modified>
</cp:coreProperties>
</file>