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F728D" w:rsidRPr="003F728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F728D" w:rsidRPr="003F728D">
        <w:rPr>
          <w:rFonts w:ascii="Times New Roman" w:hAnsi="Times New Roman"/>
          <w:b/>
        </w:rPr>
        <w:t>FER.271.20.2021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728D" w:rsidRPr="003F728D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728D" w:rsidRPr="003F728D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3F728D" w:rsidRPr="003F728D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728D" w:rsidRPr="003F728D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3F728D" w:rsidRPr="003F728D">
        <w:rPr>
          <w:sz w:val="22"/>
          <w:szCs w:val="22"/>
        </w:rPr>
        <w:t>Szerzyny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F728D" w:rsidRPr="00110593" w:rsidTr="0038038F">
        <w:tc>
          <w:tcPr>
            <w:tcW w:w="9212" w:type="dxa"/>
            <w:shd w:val="clear" w:color="auto" w:fill="D9D9D9"/>
          </w:tcPr>
          <w:p w:rsidR="003F728D" w:rsidRPr="00110593" w:rsidRDefault="003F728D" w:rsidP="0038038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F728D" w:rsidRPr="00110593" w:rsidRDefault="003F728D" w:rsidP="0038038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F728D">
              <w:rPr>
                <w:rFonts w:ascii="Times New Roman" w:hAnsi="Times New Roman"/>
              </w:rPr>
              <w:t>(</w:t>
            </w:r>
            <w:proofErr w:type="spellStart"/>
            <w:r w:rsidRPr="003F728D">
              <w:rPr>
                <w:rFonts w:ascii="Times New Roman" w:hAnsi="Times New Roman"/>
              </w:rPr>
              <w:t>t.j</w:t>
            </w:r>
            <w:proofErr w:type="spellEnd"/>
            <w:r w:rsidRPr="003F728D">
              <w:rPr>
                <w:rFonts w:ascii="Times New Roman" w:hAnsi="Times New Roman"/>
              </w:rPr>
              <w:t xml:space="preserve">. </w:t>
            </w:r>
            <w:proofErr w:type="spellStart"/>
            <w:r w:rsidRPr="003F728D">
              <w:rPr>
                <w:rFonts w:ascii="Times New Roman" w:hAnsi="Times New Roman"/>
              </w:rPr>
              <w:t>Dz.U</w:t>
            </w:r>
            <w:proofErr w:type="spellEnd"/>
            <w:r w:rsidRPr="003F728D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F728D" w:rsidRPr="003704C1" w:rsidRDefault="003F728D" w:rsidP="003704C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F728D" w:rsidRPr="003F728D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F728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F728D">
        <w:rPr>
          <w:rFonts w:ascii="Times New Roman" w:hAnsi="Times New Roman"/>
          <w:b/>
        </w:rPr>
        <w:t>Budowa ścieżki rowerowej  przy drodze powiatowej 1412K w miejscowości Czermna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3704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8A1" w:rsidRDefault="009238A1" w:rsidP="0038231F">
      <w:pPr>
        <w:spacing w:after="0" w:line="240" w:lineRule="auto"/>
      </w:pPr>
      <w:r>
        <w:separator/>
      </w:r>
    </w:p>
  </w:endnote>
  <w:endnote w:type="continuationSeparator" w:id="1">
    <w:p w:rsidR="009238A1" w:rsidRDefault="009238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8D" w:rsidRDefault="003F72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12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12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8D" w:rsidRDefault="003F72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8A1" w:rsidRDefault="009238A1" w:rsidP="0038231F">
      <w:pPr>
        <w:spacing w:after="0" w:line="240" w:lineRule="auto"/>
      </w:pPr>
      <w:r>
        <w:separator/>
      </w:r>
    </w:p>
  </w:footnote>
  <w:footnote w:type="continuationSeparator" w:id="1">
    <w:p w:rsidR="009238A1" w:rsidRDefault="009238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8D" w:rsidRDefault="003F72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8D" w:rsidRDefault="003F72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8D" w:rsidRDefault="003F72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3F728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04C1"/>
    <w:rsid w:val="0038231F"/>
    <w:rsid w:val="003B2070"/>
    <w:rsid w:val="003B214C"/>
    <w:rsid w:val="003B7238"/>
    <w:rsid w:val="003C3B64"/>
    <w:rsid w:val="003F024C"/>
    <w:rsid w:val="003F728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238A1"/>
    <w:rsid w:val="009301A2"/>
    <w:rsid w:val="0094123A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2021-09-29T07:42:00Z</cp:lastPrinted>
  <dcterms:created xsi:type="dcterms:W3CDTF">2021-09-29T07:43:00Z</dcterms:created>
  <dcterms:modified xsi:type="dcterms:W3CDTF">2021-09-29T07:43:00Z</dcterms:modified>
</cp:coreProperties>
</file>