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6F18E1">
        <w:rPr>
          <w:rFonts w:ascii="Times New Roman" w:hAnsi="Times New Roman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646CF2" w:rsidRPr="00646CF2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646CF2" w:rsidRPr="00646CF2">
        <w:rPr>
          <w:b/>
          <w:sz w:val="22"/>
          <w:szCs w:val="22"/>
        </w:rPr>
        <w:t>Świadczenie usług żywienia pacjentów szpitala.</w:t>
      </w:r>
      <w:r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5"/>
        <w:gridCol w:w="6179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A4AB3" w:rsidRPr="007677F8" w:rsidTr="00DC336F">
        <w:trPr>
          <w:trHeight w:val="330"/>
        </w:trPr>
        <w:tc>
          <w:tcPr>
            <w:tcW w:w="2835" w:type="dxa"/>
            <w:vMerge w:val="restart"/>
            <w:shd w:val="clear" w:color="auto" w:fill="auto"/>
            <w:vAlign w:val="center"/>
          </w:tcPr>
          <w:p w:rsidR="007A4AB3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:rsidR="007A4AB3" w:rsidRPr="004375E5" w:rsidRDefault="007A4AB3" w:rsidP="004375E5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</w:tc>
      </w:tr>
      <w:tr w:rsidR="007A4AB3" w:rsidRPr="007677F8" w:rsidTr="00DC336F">
        <w:trPr>
          <w:trHeight w:val="330"/>
        </w:trPr>
        <w:tc>
          <w:tcPr>
            <w:tcW w:w="2835" w:type="dxa"/>
            <w:vMerge/>
            <w:shd w:val="clear" w:color="auto" w:fill="auto"/>
            <w:vAlign w:val="center"/>
          </w:tcPr>
          <w:p w:rsidR="007A4AB3" w:rsidRPr="007677F8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7A4AB3" w:rsidRPr="004375E5" w:rsidRDefault="007A4AB3" w:rsidP="004375E5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</w:tc>
      </w:tr>
      <w:tr w:rsidR="007A4AB3" w:rsidRPr="007677F8" w:rsidTr="00DC336F">
        <w:trPr>
          <w:trHeight w:val="330"/>
        </w:trPr>
        <w:tc>
          <w:tcPr>
            <w:tcW w:w="2835" w:type="dxa"/>
            <w:vMerge/>
            <w:shd w:val="clear" w:color="auto" w:fill="auto"/>
            <w:vAlign w:val="center"/>
          </w:tcPr>
          <w:p w:rsidR="007A4AB3" w:rsidRPr="007677F8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7A4AB3" w:rsidRPr="004375E5" w:rsidRDefault="007A4AB3" w:rsidP="004375E5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</w:tc>
      </w:tr>
      <w:tr w:rsidR="007A4AB3" w:rsidRPr="007677F8" w:rsidTr="00DC336F">
        <w:trPr>
          <w:trHeight w:val="330"/>
        </w:trPr>
        <w:tc>
          <w:tcPr>
            <w:tcW w:w="2835" w:type="dxa"/>
            <w:vMerge/>
            <w:shd w:val="clear" w:color="auto" w:fill="auto"/>
            <w:vAlign w:val="center"/>
          </w:tcPr>
          <w:p w:rsidR="007A4AB3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7A4AB3" w:rsidRPr="004375E5" w:rsidRDefault="007A4AB3" w:rsidP="004375E5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</w:tc>
      </w:tr>
      <w:tr w:rsidR="007A4AB3" w:rsidRPr="007677F8" w:rsidTr="00DC336F">
        <w:trPr>
          <w:trHeight w:val="330"/>
        </w:trPr>
        <w:tc>
          <w:tcPr>
            <w:tcW w:w="2835" w:type="dxa"/>
            <w:vMerge/>
            <w:shd w:val="clear" w:color="auto" w:fill="auto"/>
            <w:vAlign w:val="center"/>
          </w:tcPr>
          <w:p w:rsidR="007A4AB3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7A4AB3" w:rsidRPr="004375E5" w:rsidRDefault="007A4AB3" w:rsidP="004375E5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</w:tc>
      </w:tr>
      <w:tr w:rsidR="007A4AB3" w:rsidRPr="007677F8" w:rsidTr="00DC336F">
        <w:trPr>
          <w:trHeight w:val="330"/>
        </w:trPr>
        <w:tc>
          <w:tcPr>
            <w:tcW w:w="2835" w:type="dxa"/>
            <w:vMerge/>
            <w:shd w:val="clear" w:color="auto" w:fill="auto"/>
            <w:vAlign w:val="center"/>
          </w:tcPr>
          <w:p w:rsidR="007A4AB3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7A4AB3" w:rsidRPr="004375E5" w:rsidRDefault="007A4AB3" w:rsidP="004375E5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</w:t>
            </w:r>
            <w:r w:rsidR="004375E5">
              <w:rPr>
                <w:rFonts w:eastAsia="Calibri"/>
                <w:sz w:val="22"/>
                <w:szCs w:val="22"/>
                <w:lang w:eastAsia="en-US"/>
              </w:rPr>
              <w:t>ajem*</w:t>
            </w:r>
            <w:r w:rsidRPr="004375E5">
              <w:rPr>
                <w:rFonts w:eastAsia="Calibri"/>
                <w:sz w:val="22"/>
                <w:szCs w:val="22"/>
                <w:lang w:eastAsia="en-US"/>
              </w:rPr>
              <w:t>………………………………………</w:t>
            </w:r>
          </w:p>
        </w:tc>
      </w:tr>
      <w:tr w:rsidR="007A4AB3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7A4AB3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KRS</w:t>
            </w:r>
          </w:p>
          <w:p w:rsidR="007A4AB3" w:rsidRPr="007677F8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7A4AB3" w:rsidRPr="007677F8" w:rsidRDefault="007A4AB3" w:rsidP="007A4AB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06525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</w:t>
      </w:r>
      <w:r w:rsidR="00406525">
        <w:rPr>
          <w:sz w:val="22"/>
        </w:rPr>
        <w:t>(suma pkt.2 ppkt A+B+C+D+E+F+G)</w:t>
      </w:r>
    </w:p>
    <w:p w:rsidR="004D5A42" w:rsidRPr="0097776D" w:rsidRDefault="004D5A42" w:rsidP="00406525">
      <w:pPr>
        <w:pStyle w:val="Akapitzlist"/>
        <w:spacing w:after="120" w:line="276" w:lineRule="auto"/>
        <w:ind w:left="284"/>
        <w:jc w:val="both"/>
        <w:rPr>
          <w:sz w:val="22"/>
        </w:rPr>
      </w:pPr>
      <w:r w:rsidRPr="0097776D">
        <w:rPr>
          <w:sz w:val="22"/>
        </w:rPr>
        <w:t>zgodnie ze Specyfikacją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4A095D" w:rsidRDefault="004A095D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4A095D" w:rsidRDefault="004A095D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4A095D" w:rsidRDefault="004A095D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4A095D" w:rsidRDefault="004A095D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4A095D" w:rsidRDefault="007A4AB3" w:rsidP="007A4AB3">
      <w:pPr>
        <w:numPr>
          <w:ilvl w:val="0"/>
          <w:numId w:val="1"/>
        </w:numPr>
        <w:spacing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Przedstawiamy w</w:t>
      </w:r>
      <w:r w:rsidR="004A095D">
        <w:rPr>
          <w:sz w:val="22"/>
          <w:szCs w:val="22"/>
        </w:rPr>
        <w:t>ykonanie poszczególnych części przedmiotu zamówienia zgodnie, ze Specyfikacją Istotnych Warunków Zamówienia, stosując niżej wymienione stawki:</w:t>
      </w:r>
    </w:p>
    <w:p w:rsidR="00406525" w:rsidRPr="00B66AA8" w:rsidRDefault="00406525" w:rsidP="00406525">
      <w:pPr>
        <w:pStyle w:val="Akapitzlist"/>
        <w:numPr>
          <w:ilvl w:val="0"/>
          <w:numId w:val="13"/>
        </w:numPr>
        <w:spacing w:after="60" w:line="276" w:lineRule="auto"/>
        <w:jc w:val="both"/>
        <w:rPr>
          <w:color w:val="FF0000"/>
          <w:sz w:val="22"/>
          <w:szCs w:val="22"/>
        </w:rPr>
      </w:pPr>
      <w:r w:rsidRPr="00B66AA8">
        <w:rPr>
          <w:color w:val="FF0000"/>
          <w:sz w:val="22"/>
          <w:szCs w:val="22"/>
        </w:rPr>
        <w:t>DIETA MAMY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406525" w:rsidRPr="00DD443E" w:rsidTr="00634E55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netto za 1 miesiąc świadczenia usługi (kol. 1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900 posiłków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 xml:space="preserve"> 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900 posiłków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4 x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5 x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215A61" w:rsidP="00634E55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06525" w:rsidRPr="00DD443E" w:rsidTr="00634E55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 w:rsidRPr="00DD443E"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:rsidR="00406525" w:rsidRDefault="00406525" w:rsidP="00406525">
      <w:pPr>
        <w:spacing w:line="276" w:lineRule="auto"/>
        <w:ind w:left="284"/>
        <w:contextualSpacing/>
        <w:jc w:val="both"/>
        <w:rPr>
          <w:sz w:val="22"/>
          <w:szCs w:val="22"/>
        </w:rPr>
      </w:pPr>
    </w:p>
    <w:p w:rsidR="00406525" w:rsidRPr="00957443" w:rsidRDefault="00406525" w:rsidP="00406525">
      <w:pPr>
        <w:pStyle w:val="Akapitzlist"/>
        <w:numPr>
          <w:ilvl w:val="0"/>
          <w:numId w:val="13"/>
        </w:numPr>
        <w:spacing w:after="60" w:line="276" w:lineRule="auto"/>
        <w:jc w:val="both"/>
        <w:rPr>
          <w:color w:val="FF0000"/>
          <w:sz w:val="22"/>
          <w:szCs w:val="22"/>
        </w:rPr>
      </w:pPr>
      <w:r w:rsidRPr="00957443">
        <w:rPr>
          <w:color w:val="FF0000"/>
          <w:sz w:val="22"/>
          <w:szCs w:val="22"/>
        </w:rPr>
        <w:t>DIETA MAMY</w:t>
      </w:r>
      <w:r>
        <w:rPr>
          <w:color w:val="FF0000"/>
          <w:sz w:val="22"/>
          <w:szCs w:val="22"/>
        </w:rPr>
        <w:t xml:space="preserve"> w opakowaniu jednorazowym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406525" w:rsidRPr="00DD443E" w:rsidTr="00634E55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netto za 1 miesiąc świadczenia usługi (kol. 1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30 posiłków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30 posiłków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4 x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5 x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215A61" w:rsidP="00634E55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06525" w:rsidRPr="00DD443E" w:rsidTr="00634E55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 w:rsidRPr="00DD443E"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:rsidR="00406525" w:rsidRPr="00B66AA8" w:rsidRDefault="00406525" w:rsidP="00406525">
      <w:pPr>
        <w:pStyle w:val="Akapitzlist"/>
        <w:numPr>
          <w:ilvl w:val="0"/>
          <w:numId w:val="13"/>
        </w:numPr>
        <w:spacing w:line="276" w:lineRule="auto"/>
        <w:jc w:val="both"/>
        <w:rPr>
          <w:color w:val="FF0000"/>
          <w:sz w:val="22"/>
          <w:szCs w:val="22"/>
        </w:rPr>
      </w:pPr>
      <w:r w:rsidRPr="00B66AA8">
        <w:rPr>
          <w:color w:val="FF0000"/>
          <w:sz w:val="22"/>
          <w:szCs w:val="22"/>
        </w:rPr>
        <w:t>MIESZANKI MLECZNE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406525" w:rsidRPr="00DD443E" w:rsidTr="00634E55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(kol. 1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60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60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4 x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5 x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215A61" w:rsidP="00634E55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06525" w:rsidRPr="00DD443E" w:rsidTr="00634E55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 w:rsidRPr="00DD443E"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:rsidR="00406525" w:rsidRPr="00B66AA8" w:rsidRDefault="00406525" w:rsidP="00406525">
      <w:pPr>
        <w:pStyle w:val="Akapitzlist"/>
        <w:numPr>
          <w:ilvl w:val="0"/>
          <w:numId w:val="13"/>
        </w:numPr>
        <w:spacing w:line="276" w:lineRule="auto"/>
        <w:jc w:val="both"/>
        <w:rPr>
          <w:color w:val="FF0000"/>
          <w:sz w:val="22"/>
          <w:szCs w:val="22"/>
        </w:rPr>
      </w:pPr>
      <w:r w:rsidRPr="00B66AA8">
        <w:rPr>
          <w:color w:val="FF0000"/>
          <w:sz w:val="22"/>
          <w:szCs w:val="22"/>
        </w:rPr>
        <w:t>MIESZANKI MLECZNE LECZNICZE (CENA ZA WYKONANIE MIESZANKI)</w:t>
      </w:r>
      <w:r>
        <w:rPr>
          <w:color w:val="FF0000"/>
          <w:sz w:val="22"/>
          <w:szCs w:val="22"/>
        </w:rPr>
        <w:t xml:space="preserve"> – dziennie średnio 900 ml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406525" w:rsidRPr="00DD443E" w:rsidTr="00634E55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</w:t>
            </w:r>
            <w:r>
              <w:rPr>
                <w:rFonts w:cs="Times New Roman"/>
                <w:b/>
                <w:bCs/>
                <w:sz w:val="18"/>
                <w:szCs w:val="18"/>
              </w:rPr>
              <w:t>00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ml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00 ml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(kol. 1 x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1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mieszanek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 xml:space="preserve">1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mieszanek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4 x </w:t>
            </w:r>
            <w:r w:rsidR="00996263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5 x </w:t>
            </w:r>
            <w:r w:rsidR="00996263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215A61" w:rsidP="00634E55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06525" w:rsidRPr="00DD443E" w:rsidTr="00634E55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 w:rsidRPr="00DD443E"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:rsidR="00406525" w:rsidRPr="00B66AA8" w:rsidRDefault="00406525" w:rsidP="00406525">
      <w:pPr>
        <w:pStyle w:val="Akapitzlist"/>
        <w:numPr>
          <w:ilvl w:val="0"/>
          <w:numId w:val="13"/>
        </w:numPr>
        <w:spacing w:line="276" w:lineRule="auto"/>
        <w:jc w:val="both"/>
        <w:rPr>
          <w:color w:val="FF0000"/>
          <w:sz w:val="22"/>
          <w:szCs w:val="22"/>
        </w:rPr>
      </w:pPr>
      <w:r w:rsidRPr="00B66AA8">
        <w:rPr>
          <w:color w:val="FF0000"/>
          <w:sz w:val="22"/>
          <w:szCs w:val="22"/>
        </w:rPr>
        <w:t>POZOSTAŁE DIETY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406525" w:rsidRPr="00DD443E" w:rsidTr="00634E55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(kol. 1 x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550</w:t>
            </w:r>
            <w:r w:rsidR="00152681">
              <w:rPr>
                <w:rFonts w:cs="Times New Roman"/>
                <w:b/>
                <w:bCs/>
                <w:sz w:val="18"/>
                <w:szCs w:val="18"/>
              </w:rPr>
              <w:t>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550</w:t>
            </w:r>
            <w:r w:rsidR="00152681">
              <w:rPr>
                <w:rFonts w:cs="Times New Roman"/>
                <w:b/>
                <w:bCs/>
                <w:sz w:val="18"/>
                <w:szCs w:val="18"/>
              </w:rPr>
              <w:t>0</w:t>
            </w:r>
            <w:bookmarkStart w:id="0" w:name="_GoBack"/>
            <w:bookmarkEnd w:id="0"/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4 x </w:t>
            </w:r>
            <w:r w:rsidR="00996263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5 x </w:t>
            </w:r>
            <w:r w:rsidR="00996263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215A61" w:rsidP="00634E55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06525" w:rsidRPr="00DD443E" w:rsidTr="00634E55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 w:rsidRPr="00DD443E"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:rsidR="00406525" w:rsidRPr="00957443" w:rsidRDefault="00406525" w:rsidP="00406525">
      <w:pPr>
        <w:pStyle w:val="Akapitzlist"/>
        <w:numPr>
          <w:ilvl w:val="0"/>
          <w:numId w:val="13"/>
        </w:numPr>
        <w:spacing w:line="276" w:lineRule="auto"/>
        <w:jc w:val="both"/>
        <w:rPr>
          <w:color w:val="FF0000"/>
          <w:sz w:val="22"/>
          <w:szCs w:val="22"/>
        </w:rPr>
      </w:pPr>
      <w:r w:rsidRPr="00957443">
        <w:rPr>
          <w:color w:val="FF0000"/>
          <w:sz w:val="22"/>
          <w:szCs w:val="22"/>
        </w:rPr>
        <w:t>POZOSTAŁE DIETY</w:t>
      </w:r>
      <w:r>
        <w:rPr>
          <w:color w:val="FF0000"/>
          <w:sz w:val="22"/>
          <w:szCs w:val="22"/>
        </w:rPr>
        <w:t xml:space="preserve"> w opakowaniu jednorazowym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406525" w:rsidRPr="00DD443E" w:rsidTr="00634E55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(kol. 1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1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270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12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70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4 x </w:t>
            </w:r>
            <w:r w:rsidR="00996263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5 x </w:t>
            </w:r>
            <w:r w:rsidR="00996263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406525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215A61" w:rsidP="00634E55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:rsidR="00996263" w:rsidRPr="00957443" w:rsidRDefault="00996263" w:rsidP="00996263">
      <w:pPr>
        <w:pStyle w:val="Akapitzlist"/>
        <w:numPr>
          <w:ilvl w:val="0"/>
          <w:numId w:val="13"/>
        </w:numPr>
        <w:spacing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DODATKOWO: Kuchnia mleczna -zupki, obiadki, deserki  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996263" w:rsidRPr="00DD443E" w:rsidTr="00634E55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netto za </w:t>
            </w:r>
            <w:r w:rsidR="00215A61">
              <w:rPr>
                <w:rFonts w:cs="Times New Roman"/>
                <w:b/>
                <w:bCs/>
                <w:sz w:val="18"/>
                <w:szCs w:val="18"/>
              </w:rPr>
              <w:t>250  ml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</w:t>
            </w:r>
            <w:r w:rsidR="00215A61" w:rsidRPr="00DD443E">
              <w:rPr>
                <w:rFonts w:cs="Times New Roman"/>
                <w:b/>
                <w:bCs/>
                <w:sz w:val="18"/>
                <w:szCs w:val="18"/>
              </w:rPr>
              <w:t xml:space="preserve">za </w:t>
            </w:r>
            <w:r w:rsidR="00215A61">
              <w:rPr>
                <w:rFonts w:cs="Times New Roman"/>
                <w:b/>
                <w:bCs/>
                <w:sz w:val="18"/>
                <w:szCs w:val="18"/>
              </w:rPr>
              <w:t>250</w:t>
            </w:r>
            <w:r w:rsidR="00215A61"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215A61">
              <w:rPr>
                <w:rFonts w:cs="Times New Roman"/>
                <w:b/>
                <w:bCs/>
                <w:sz w:val="18"/>
                <w:szCs w:val="18"/>
              </w:rPr>
              <w:t xml:space="preserve">ml 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</w:t>
            </w:r>
            <w:r w:rsidR="00215A61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215A61" w:rsidRPr="00DD443E">
              <w:rPr>
                <w:rFonts w:cs="Times New Roman"/>
                <w:b/>
                <w:bCs/>
                <w:sz w:val="18"/>
                <w:szCs w:val="18"/>
              </w:rPr>
              <w:t xml:space="preserve">za </w:t>
            </w:r>
            <w:r w:rsidR="00215A61">
              <w:rPr>
                <w:rFonts w:cs="Times New Roman"/>
                <w:b/>
                <w:bCs/>
                <w:sz w:val="18"/>
                <w:szCs w:val="18"/>
              </w:rPr>
              <w:t>250</w:t>
            </w:r>
            <w:r w:rsidR="00215A61"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215A61">
              <w:rPr>
                <w:rFonts w:cs="Times New Roman"/>
                <w:b/>
                <w:bCs/>
                <w:sz w:val="18"/>
                <w:szCs w:val="18"/>
              </w:rPr>
              <w:t xml:space="preserve">ml   x 30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(kol. 1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</w:t>
            </w:r>
            <w:r w:rsidR="0092642B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92642B"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92642B">
              <w:rPr>
                <w:rFonts w:cs="Times New Roman"/>
                <w:b/>
                <w:bCs/>
                <w:sz w:val="18"/>
                <w:szCs w:val="18"/>
              </w:rPr>
              <w:t>250</w:t>
            </w:r>
            <w:r w:rsidR="0092642B"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92642B">
              <w:rPr>
                <w:rFonts w:cs="Times New Roman"/>
                <w:b/>
                <w:bCs/>
                <w:sz w:val="18"/>
                <w:szCs w:val="18"/>
              </w:rPr>
              <w:t xml:space="preserve">ml   x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1 miesiąc świadczenia usługi (kol. 3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4 x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5 x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</w:tr>
      <w:tr w:rsidR="00996263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6263" w:rsidRPr="00DD443E" w:rsidRDefault="00996263" w:rsidP="00634E55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996263" w:rsidRPr="00DD443E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6263" w:rsidRPr="00DD443E" w:rsidRDefault="00996263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6263" w:rsidRPr="00DD443E" w:rsidRDefault="00215A61" w:rsidP="00634E55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6263" w:rsidRPr="00DD443E" w:rsidRDefault="00996263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6263" w:rsidRPr="00DD443E" w:rsidRDefault="00996263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6263" w:rsidRPr="00DD443E" w:rsidRDefault="00996263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996263" w:rsidRPr="00DD443E" w:rsidRDefault="00996263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:rsidR="00406525" w:rsidRPr="00406525" w:rsidRDefault="00406525" w:rsidP="00406525">
      <w:pPr>
        <w:spacing w:line="276" w:lineRule="auto"/>
        <w:ind w:left="284"/>
        <w:contextualSpacing/>
        <w:jc w:val="both"/>
        <w:rPr>
          <w:sz w:val="22"/>
          <w:szCs w:val="22"/>
        </w:rPr>
      </w:pPr>
    </w:p>
    <w:p w:rsidR="004A095D" w:rsidRDefault="004A095D" w:rsidP="002C1A74">
      <w:pPr>
        <w:numPr>
          <w:ilvl w:val="0"/>
          <w:numId w:val="1"/>
        </w:numPr>
        <w:spacing w:line="276" w:lineRule="auto"/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sz w:val="22"/>
          <w:szCs w:val="22"/>
        </w:rPr>
        <w:t>, że:</w:t>
      </w:r>
    </w:p>
    <w:p w:rsidR="004A095D" w:rsidRDefault="004A095D" w:rsidP="004A095D">
      <w:pPr>
        <w:pStyle w:val="Akapitzlis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Adres zakładu, w którym będą wykonywane usługi przygotowywania posiłków dla Zamawiającego:</w:t>
      </w:r>
    </w:p>
    <w:p w:rsidR="004A095D" w:rsidRDefault="004A095D" w:rsidP="004A095D">
      <w:pPr>
        <w:pStyle w:val="Akapitzlist"/>
        <w:ind w:left="436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</w:t>
      </w:r>
    </w:p>
    <w:p w:rsidR="00133CBA" w:rsidRDefault="00133CBA" w:rsidP="00133CBA">
      <w:pPr>
        <w:pStyle w:val="Akapitzlist"/>
        <w:ind w:left="796"/>
        <w:rPr>
          <w:sz w:val="22"/>
          <w:szCs w:val="22"/>
        </w:rPr>
      </w:pPr>
    </w:p>
    <w:p w:rsidR="004A095D" w:rsidRDefault="004A095D" w:rsidP="004A095D">
      <w:pPr>
        <w:pStyle w:val="Akapitzlis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Oświadczamy, że zapewnimy utrzymanie stanu zatrudnienia, koniecznego do wykonywania ciągłości usługi.</w:t>
      </w:r>
    </w:p>
    <w:p w:rsidR="00133CBA" w:rsidRDefault="00133CBA" w:rsidP="00133CBA">
      <w:pPr>
        <w:pStyle w:val="Akapitzlist"/>
        <w:ind w:left="796"/>
        <w:rPr>
          <w:sz w:val="22"/>
          <w:szCs w:val="22"/>
        </w:rPr>
      </w:pPr>
    </w:p>
    <w:p w:rsidR="004A095D" w:rsidRDefault="004A095D" w:rsidP="004A095D">
      <w:pPr>
        <w:pStyle w:val="Akapitzlis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Oświadczamy, że dysponujemy:</w:t>
      </w:r>
    </w:p>
    <w:p w:rsidR="004A095D" w:rsidRDefault="004A095D" w:rsidP="004A095D">
      <w:pPr>
        <w:pStyle w:val="Akapitzlist"/>
        <w:ind w:left="436"/>
        <w:rPr>
          <w:sz w:val="22"/>
          <w:szCs w:val="22"/>
        </w:rPr>
      </w:pPr>
      <w:r>
        <w:rPr>
          <w:sz w:val="22"/>
          <w:szCs w:val="22"/>
        </w:rPr>
        <w:t>1/ 2-3 dyplomowanymi kucharzami oraz 2-3 dietetykami lub technologami żywienia ze specjalizacją – żywienie człowieka - tak/ nie</w:t>
      </w:r>
      <w:r w:rsidR="00996263">
        <w:rPr>
          <w:sz w:val="22"/>
          <w:szCs w:val="22"/>
        </w:rPr>
        <w:t>*</w:t>
      </w:r>
      <w:r>
        <w:rPr>
          <w:sz w:val="22"/>
          <w:szCs w:val="22"/>
        </w:rPr>
        <w:t xml:space="preserve"> (niepotrzebne skreślić)</w:t>
      </w:r>
    </w:p>
    <w:p w:rsidR="004A095D" w:rsidRDefault="004A095D" w:rsidP="004A095D">
      <w:pPr>
        <w:pStyle w:val="Akapitzlist"/>
        <w:ind w:left="436"/>
        <w:rPr>
          <w:sz w:val="22"/>
          <w:szCs w:val="22"/>
        </w:rPr>
      </w:pPr>
      <w:r>
        <w:rPr>
          <w:sz w:val="22"/>
          <w:szCs w:val="22"/>
        </w:rPr>
        <w:t>2/ powyżej 3 dyplomowanymi kucharzami oraz powyżej 3 dietetykami lub technologami żywienia ze specjalizacją – żywienie człowieka – tak/ nie</w:t>
      </w:r>
      <w:r w:rsidR="00996263">
        <w:rPr>
          <w:sz w:val="22"/>
          <w:szCs w:val="22"/>
        </w:rPr>
        <w:t>*</w:t>
      </w:r>
      <w:r>
        <w:rPr>
          <w:sz w:val="22"/>
          <w:szCs w:val="22"/>
        </w:rPr>
        <w:t xml:space="preserve"> (niepotrzebne skreślić)</w:t>
      </w:r>
    </w:p>
    <w:p w:rsidR="00133CBA" w:rsidRDefault="00133CBA" w:rsidP="00133CBA">
      <w:pPr>
        <w:pStyle w:val="Akapitzlist"/>
        <w:ind w:left="796"/>
        <w:rPr>
          <w:sz w:val="22"/>
          <w:szCs w:val="22"/>
        </w:rPr>
      </w:pPr>
    </w:p>
    <w:p w:rsidR="004A095D" w:rsidRDefault="004A095D" w:rsidP="004A095D">
      <w:pPr>
        <w:pStyle w:val="Akapitzlis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Oświadczamy, że wdrożymy system elektronicznego zamawiania posiłków : </w:t>
      </w:r>
    </w:p>
    <w:p w:rsidR="004A095D" w:rsidRDefault="004A095D" w:rsidP="004A095D">
      <w:pPr>
        <w:pStyle w:val="Akapitzlist"/>
        <w:ind w:left="436"/>
        <w:rPr>
          <w:sz w:val="22"/>
          <w:szCs w:val="22"/>
        </w:rPr>
      </w:pPr>
      <w:r>
        <w:rPr>
          <w:sz w:val="22"/>
          <w:szCs w:val="22"/>
        </w:rPr>
        <w:t>1/ termin wdrożenia elektronicznego systemu zamawiania posiłków do 14 dni od daty podpisania umowy – tak/ nie</w:t>
      </w:r>
      <w:r w:rsidR="00996263">
        <w:rPr>
          <w:sz w:val="22"/>
          <w:szCs w:val="22"/>
        </w:rPr>
        <w:t>*</w:t>
      </w:r>
      <w:r>
        <w:rPr>
          <w:sz w:val="22"/>
          <w:szCs w:val="22"/>
        </w:rPr>
        <w:t xml:space="preserve"> (niepotrzebne skreślić)</w:t>
      </w:r>
      <w:r w:rsidR="004375E5">
        <w:rPr>
          <w:sz w:val="22"/>
          <w:szCs w:val="22"/>
        </w:rPr>
        <w:t xml:space="preserve"> </w:t>
      </w:r>
    </w:p>
    <w:p w:rsidR="00D6443B" w:rsidRDefault="004A095D" w:rsidP="00D6443B">
      <w:pPr>
        <w:pStyle w:val="Akapitzlist"/>
        <w:ind w:left="436"/>
        <w:rPr>
          <w:sz w:val="22"/>
          <w:szCs w:val="22"/>
        </w:rPr>
      </w:pPr>
      <w:r>
        <w:rPr>
          <w:sz w:val="22"/>
          <w:szCs w:val="22"/>
        </w:rPr>
        <w:t>2/ termin wdrożenia elektronicznego systemu zamawiania posiłków 15-30 dni od daty podpisania umowy – tak/ nie</w:t>
      </w:r>
      <w:r w:rsidR="00996263">
        <w:rPr>
          <w:sz w:val="22"/>
          <w:szCs w:val="22"/>
        </w:rPr>
        <w:t>*</w:t>
      </w:r>
      <w:r>
        <w:rPr>
          <w:sz w:val="22"/>
          <w:szCs w:val="22"/>
        </w:rPr>
        <w:t xml:space="preserve"> (niepotrzebne skreślić)</w:t>
      </w:r>
    </w:p>
    <w:p w:rsidR="00020C5D" w:rsidRDefault="00020C5D" w:rsidP="00020C5D">
      <w:pPr>
        <w:pStyle w:val="Akapitzlist"/>
        <w:ind w:left="796"/>
        <w:rPr>
          <w:sz w:val="22"/>
          <w:szCs w:val="22"/>
        </w:rPr>
      </w:pPr>
    </w:p>
    <w:p w:rsidR="004A095D" w:rsidRDefault="004A095D" w:rsidP="004A095D">
      <w:pPr>
        <w:pStyle w:val="Akapitzlis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Oświadczamy, że termin płatności wynosi 60 dni od dnia otrzymania faktury. </w:t>
      </w:r>
    </w:p>
    <w:p w:rsidR="00D6443B" w:rsidRDefault="00D6443B" w:rsidP="00D6443B">
      <w:pPr>
        <w:pStyle w:val="Akapitzlist"/>
        <w:ind w:left="796"/>
        <w:rPr>
          <w:sz w:val="22"/>
          <w:szCs w:val="22"/>
        </w:rPr>
      </w:pPr>
    </w:p>
    <w:p w:rsidR="00D6443B" w:rsidRDefault="00D6443B" w:rsidP="00D6443B">
      <w:pPr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Oświadczamy, że do wykonania usługi zapewnimy min. 9 nowych wózków </w:t>
      </w:r>
      <w:r w:rsidRPr="00FA62CA">
        <w:t>bemarowych do transportu posiłków na Oddziały Szpitala</w:t>
      </w:r>
      <w:r>
        <w:t xml:space="preserve"> </w:t>
      </w:r>
      <w:r>
        <w:rPr>
          <w:sz w:val="22"/>
          <w:szCs w:val="22"/>
        </w:rPr>
        <w:t xml:space="preserve">najpóźniej w pierwszym dniu wykonywania usługi. </w:t>
      </w:r>
    </w:p>
    <w:p w:rsidR="00D6443B" w:rsidRDefault="00D6443B" w:rsidP="00D6443B">
      <w:pPr>
        <w:pStyle w:val="Akapitzlist"/>
        <w:ind w:left="796"/>
        <w:rPr>
          <w:sz w:val="22"/>
          <w:szCs w:val="22"/>
        </w:rPr>
      </w:pPr>
    </w:p>
    <w:p w:rsidR="00133CBA" w:rsidRDefault="00133CBA" w:rsidP="00133CBA">
      <w:pPr>
        <w:pStyle w:val="Akapitzlist"/>
        <w:ind w:left="796"/>
        <w:rPr>
          <w:sz w:val="22"/>
          <w:szCs w:val="22"/>
        </w:rPr>
      </w:pPr>
    </w:p>
    <w:p w:rsidR="004A095D" w:rsidRDefault="004A095D" w:rsidP="004A095D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zapoznaliśmy się ze Specyfikacją Warunków Zamówienia i uznajemy się za związanych określonymi w niej zasadami postępowania;</w:t>
      </w:r>
    </w:p>
    <w:p w:rsidR="00133CBA" w:rsidRDefault="00133CBA" w:rsidP="00133CBA">
      <w:pPr>
        <w:pStyle w:val="Akapitzlist"/>
        <w:rPr>
          <w:sz w:val="22"/>
          <w:szCs w:val="22"/>
        </w:rPr>
      </w:pPr>
    </w:p>
    <w:p w:rsidR="00133CBA" w:rsidRDefault="00133CBA" w:rsidP="00133CBA">
      <w:pPr>
        <w:pStyle w:val="Akapitzlist"/>
        <w:ind w:left="796"/>
        <w:jc w:val="both"/>
        <w:rPr>
          <w:sz w:val="22"/>
          <w:szCs w:val="22"/>
        </w:rPr>
      </w:pPr>
    </w:p>
    <w:p w:rsidR="004A095D" w:rsidRDefault="004A095D" w:rsidP="004A095D">
      <w:pPr>
        <w:numPr>
          <w:ilvl w:val="0"/>
          <w:numId w:val="7"/>
        </w:numPr>
        <w:ind w:left="641" w:hanging="215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uważamy się za związanych niniejszą ofertą na czas wskazany w Specyfikacji Warunków Zamówienia;</w:t>
      </w:r>
    </w:p>
    <w:p w:rsidR="00133CBA" w:rsidRDefault="00133CBA" w:rsidP="00133CBA">
      <w:pPr>
        <w:ind w:left="641"/>
        <w:contextualSpacing/>
        <w:jc w:val="both"/>
        <w:rPr>
          <w:sz w:val="22"/>
          <w:szCs w:val="22"/>
        </w:rPr>
      </w:pPr>
    </w:p>
    <w:p w:rsidR="004A095D" w:rsidRDefault="004A095D" w:rsidP="004A095D">
      <w:pPr>
        <w:numPr>
          <w:ilvl w:val="0"/>
          <w:numId w:val="7"/>
        </w:num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zamierzamy / nie zamierzamy powierzyć realizację następujących części zamówienia podwykonawcom*:</w:t>
      </w:r>
    </w:p>
    <w:p w:rsidR="004A095D" w:rsidRDefault="004A095D" w:rsidP="004A095D">
      <w:pPr>
        <w:spacing w:before="120" w:after="120"/>
        <w:ind w:left="644"/>
        <w:contextualSpacing/>
        <w:jc w:val="both"/>
        <w:rPr>
          <w:sz w:val="22"/>
          <w:szCs w:val="22"/>
        </w:rPr>
      </w:pP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4A095D" w:rsidTr="004A095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95D" w:rsidRDefault="004A09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95D" w:rsidRDefault="004A09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4A095D" w:rsidRDefault="004A09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95D" w:rsidRDefault="004A09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4A095D" w:rsidTr="004A095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095D" w:rsidRDefault="004A095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095D" w:rsidRDefault="004A095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095D" w:rsidRDefault="004A095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A095D" w:rsidTr="004A095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095D" w:rsidRDefault="004A095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095D" w:rsidRDefault="004A095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095D" w:rsidRDefault="004A095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380930" w:rsidRDefault="00380930" w:rsidP="00380930">
      <w:pPr>
        <w:pStyle w:val="Akapitzlist"/>
        <w:shd w:val="clear" w:color="auto" w:fill="FFFFFF"/>
        <w:tabs>
          <w:tab w:val="left" w:pos="1207"/>
          <w:tab w:val="left" w:pos="1278"/>
        </w:tabs>
        <w:ind w:left="0"/>
        <w:jc w:val="both"/>
        <w:rPr>
          <w:rStyle w:val="Domylnaczcionkaakapitu3"/>
        </w:rPr>
      </w:pPr>
    </w:p>
    <w:p w:rsidR="00380930" w:rsidRDefault="00380930" w:rsidP="00380930">
      <w:pPr>
        <w:pStyle w:val="Akapitzlist"/>
        <w:shd w:val="clear" w:color="auto" w:fill="FFFFFF"/>
        <w:tabs>
          <w:tab w:val="left" w:pos="1207"/>
          <w:tab w:val="left" w:pos="1278"/>
        </w:tabs>
        <w:ind w:left="0"/>
        <w:jc w:val="both"/>
        <w:rPr>
          <w:color w:val="000000"/>
          <w:sz w:val="22"/>
          <w:szCs w:val="22"/>
        </w:rPr>
      </w:pPr>
      <w:r>
        <w:rPr>
          <w:rStyle w:val="Domylnaczcionkaakapitu3"/>
        </w:rPr>
        <w:t xml:space="preserve"> </w:t>
      </w:r>
      <w:r w:rsidR="002C1A74">
        <w:rPr>
          <w:rStyle w:val="Domylnaczcionkaakapitu3"/>
        </w:rPr>
        <w:t>j</w:t>
      </w:r>
      <w:r>
        <w:rPr>
          <w:rStyle w:val="Domylnaczcionkaakapitu3"/>
        </w:rPr>
        <w:t xml:space="preserve">). W przypadku wspólnego ubiegania się o zamówienie Wykonawców </w:t>
      </w:r>
      <w:r>
        <w:rPr>
          <w:color w:val="000000"/>
        </w:rPr>
        <w:t>na podstawie art. 117 ust. 4 ustawy oświadczamy, że:</w:t>
      </w:r>
    </w:p>
    <w:p w:rsidR="00380930" w:rsidRDefault="00380930" w:rsidP="00380930">
      <w:pPr>
        <w:tabs>
          <w:tab w:val="left" w:pos="709"/>
        </w:tabs>
        <w:spacing w:line="360" w:lineRule="auto"/>
        <w:ind w:left="720"/>
        <w:jc w:val="both"/>
        <w:rPr>
          <w:color w:val="000000"/>
          <w:sz w:val="22"/>
          <w:szCs w:val="22"/>
        </w:rPr>
      </w:pPr>
    </w:p>
    <w:p w:rsidR="00380930" w:rsidRDefault="00380930" w:rsidP="00380930">
      <w:pPr>
        <w:tabs>
          <w:tab w:val="left" w:pos="709"/>
        </w:tabs>
        <w:spacing w:line="360" w:lineRule="auto"/>
        <w:jc w:val="both"/>
        <w:rPr>
          <w:rFonts w:eastAsia="Calibri"/>
          <w:iCs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następujące dostawy: ………………………………………</w:t>
      </w:r>
    </w:p>
    <w:p w:rsidR="00380930" w:rsidRDefault="00380930" w:rsidP="00380930">
      <w:pPr>
        <w:tabs>
          <w:tab w:val="left" w:pos="6804"/>
        </w:tabs>
        <w:spacing w:after="120"/>
        <w:jc w:val="both"/>
        <w:rPr>
          <w:color w:val="000000"/>
          <w:sz w:val="22"/>
          <w:szCs w:val="22"/>
        </w:rPr>
      </w:pPr>
      <w:r>
        <w:rPr>
          <w:rFonts w:eastAsia="Calibri"/>
          <w:iCs/>
          <w:color w:val="000000"/>
          <w:sz w:val="22"/>
          <w:szCs w:val="22"/>
        </w:rPr>
        <w:t>zostaną zrealizowane przez Wykonawcę: ………………………………………………………</w:t>
      </w:r>
    </w:p>
    <w:p w:rsidR="00380930" w:rsidRDefault="00380930" w:rsidP="00380930">
      <w:pPr>
        <w:tabs>
          <w:tab w:val="left" w:pos="360"/>
        </w:tabs>
        <w:ind w:left="720"/>
        <w:jc w:val="both"/>
        <w:rPr>
          <w:color w:val="000000"/>
          <w:sz w:val="22"/>
          <w:szCs w:val="22"/>
        </w:rPr>
      </w:pPr>
    </w:p>
    <w:p w:rsidR="00380930" w:rsidRDefault="00380930" w:rsidP="00380930">
      <w:pPr>
        <w:tabs>
          <w:tab w:val="left" w:pos="709"/>
        </w:tabs>
        <w:spacing w:line="360" w:lineRule="auto"/>
        <w:jc w:val="both"/>
        <w:rPr>
          <w:rFonts w:eastAsia="SimSun"/>
          <w:iCs/>
          <w:color w:val="000000"/>
        </w:rPr>
      </w:pPr>
      <w:r>
        <w:rPr>
          <w:color w:val="000000"/>
          <w:sz w:val="22"/>
          <w:szCs w:val="22"/>
        </w:rPr>
        <w:t>następujące dostawy: ………………………………………</w:t>
      </w:r>
    </w:p>
    <w:p w:rsidR="00380930" w:rsidRDefault="00380930" w:rsidP="00380930">
      <w:pPr>
        <w:pStyle w:val="Akapitzlist"/>
        <w:shd w:val="clear" w:color="auto" w:fill="FFFFFF"/>
        <w:tabs>
          <w:tab w:val="left" w:pos="1207"/>
          <w:tab w:val="left" w:pos="1278"/>
        </w:tabs>
        <w:ind w:left="0"/>
        <w:jc w:val="both"/>
      </w:pPr>
      <w:r>
        <w:rPr>
          <w:iCs/>
          <w:color w:val="000000"/>
        </w:rPr>
        <w:t>zostaną zrealizowane przez Wykonawcę: ………………………………………………………</w:t>
      </w:r>
    </w:p>
    <w:p w:rsidR="00B2748E" w:rsidRPr="00B2748E" w:rsidRDefault="00380930" w:rsidP="00B2748E">
      <w:pPr>
        <w:pStyle w:val="Akapitzlist"/>
        <w:shd w:val="clear" w:color="auto" w:fill="FFFFFF"/>
        <w:tabs>
          <w:tab w:val="left" w:pos="1207"/>
          <w:tab w:val="left" w:pos="1278"/>
        </w:tabs>
        <w:ind w:left="0"/>
        <w:jc w:val="both"/>
      </w:pPr>
      <w:r>
        <w:t>itd.</w:t>
      </w:r>
      <w:r w:rsidR="00996263">
        <w:t>*</w:t>
      </w:r>
      <w:r>
        <w:t xml:space="preserve"> ( przekreślić jeżeli nie dotyczy</w:t>
      </w:r>
      <w:r w:rsidR="00B2748E">
        <w:t xml:space="preserve"> lub</w:t>
      </w:r>
      <w:r w:rsidR="00B2748E">
        <w:rPr>
          <w:lang w:eastAsia="ar-SA"/>
        </w:rPr>
        <w:t xml:space="preserve"> wypełnić odpowiednio do zakresu podziału zadań pomiędzy współwykonawców.)</w:t>
      </w:r>
    </w:p>
    <w:p w:rsidR="00380930" w:rsidRDefault="004A095D" w:rsidP="00F3746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4F3AE1" w:rsidRPr="00133CBA" w:rsidRDefault="004A095D" w:rsidP="00F3746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</w:p>
    <w:p w:rsidR="00F37469" w:rsidRDefault="00F37469" w:rsidP="00F37469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>Oraz że:</w:t>
      </w:r>
    </w:p>
    <w:p w:rsidR="00FF57EE" w:rsidRPr="0097776D" w:rsidRDefault="00FF57EE" w:rsidP="002C1A74">
      <w:pPr>
        <w:pStyle w:val="Akapitzlist"/>
        <w:numPr>
          <w:ilvl w:val="0"/>
          <w:numId w:val="16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2C1A74">
      <w:pPr>
        <w:pStyle w:val="Akapitzlist"/>
        <w:numPr>
          <w:ilvl w:val="0"/>
          <w:numId w:val="16"/>
        </w:numPr>
        <w:spacing w:before="120" w:after="120" w:line="276" w:lineRule="auto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2C1A74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646CF2" w:rsidRPr="00AF4AC3" w:rsidRDefault="00646CF2" w:rsidP="00646CF2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:rsidR="007D475B" w:rsidRDefault="00646CF2" w:rsidP="002C1A74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  <w:r w:rsidR="004F3AE1">
        <w:rPr>
          <w:b/>
          <w:sz w:val="22"/>
          <w:szCs w:val="22"/>
        </w:rPr>
        <w:t xml:space="preserve"> </w:t>
      </w:r>
    </w:p>
    <w:p w:rsidR="004F3AE1" w:rsidRPr="007D475B" w:rsidRDefault="004F3AE1" w:rsidP="00133CBA">
      <w:pPr>
        <w:pStyle w:val="Akapitzlist"/>
        <w:spacing w:before="240" w:after="120" w:line="360" w:lineRule="auto"/>
        <w:ind w:left="284"/>
        <w:jc w:val="both"/>
        <w:rPr>
          <w:b/>
          <w:sz w:val="22"/>
          <w:szCs w:val="22"/>
        </w:rPr>
      </w:pP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2C1A74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2C1A74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4E66" w:rsidRDefault="007A4E66" w:rsidP="00FF57EE">
      <w:r>
        <w:separator/>
      </w:r>
    </w:p>
  </w:endnote>
  <w:endnote w:type="continuationSeparator" w:id="0">
    <w:p w:rsidR="007A4E66" w:rsidRDefault="007A4E6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CF2" w:rsidRDefault="00646C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CF2" w:rsidRDefault="00646CF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CF2" w:rsidRDefault="00646C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4E66" w:rsidRDefault="007A4E66" w:rsidP="00FF57EE">
      <w:r>
        <w:separator/>
      </w:r>
    </w:p>
  </w:footnote>
  <w:footnote w:type="continuationSeparator" w:id="0">
    <w:p w:rsidR="007A4E66" w:rsidRDefault="007A4E66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646CF2" w:rsidRDefault="00646CF2" w:rsidP="00646CF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CF2" w:rsidRDefault="00646C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646CF2">
      <w:rPr>
        <w:sz w:val="20"/>
        <w:szCs w:val="20"/>
      </w:rPr>
      <w:t>ZP/16/2021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CF2" w:rsidRDefault="00646C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cs="Times New Roman"/>
        <w:lang w:val="pl-PL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cs="Tahoma"/>
        <w:position w:val="8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>
      <w:start w:val="1"/>
      <w:numFmt w:val="lowerRoman"/>
      <w:lvlText w:val="%3."/>
      <w:lvlJc w:val="right"/>
      <w:pPr>
        <w:ind w:left="1876" w:hanging="180"/>
      </w:pPr>
    </w:lvl>
    <w:lvl w:ilvl="3" w:tplc="0415000F">
      <w:start w:val="1"/>
      <w:numFmt w:val="decimal"/>
      <w:lvlText w:val="%4."/>
      <w:lvlJc w:val="left"/>
      <w:pPr>
        <w:ind w:left="2596" w:hanging="360"/>
      </w:pPr>
    </w:lvl>
    <w:lvl w:ilvl="4" w:tplc="04150019">
      <w:start w:val="1"/>
      <w:numFmt w:val="lowerLetter"/>
      <w:lvlText w:val="%5."/>
      <w:lvlJc w:val="left"/>
      <w:pPr>
        <w:ind w:left="3316" w:hanging="360"/>
      </w:pPr>
    </w:lvl>
    <w:lvl w:ilvl="5" w:tplc="0415001B">
      <w:start w:val="1"/>
      <w:numFmt w:val="lowerRoman"/>
      <w:lvlText w:val="%6."/>
      <w:lvlJc w:val="right"/>
      <w:pPr>
        <w:ind w:left="4036" w:hanging="180"/>
      </w:pPr>
    </w:lvl>
    <w:lvl w:ilvl="6" w:tplc="0415000F">
      <w:start w:val="1"/>
      <w:numFmt w:val="decimal"/>
      <w:lvlText w:val="%7."/>
      <w:lvlJc w:val="left"/>
      <w:pPr>
        <w:ind w:left="4756" w:hanging="360"/>
      </w:pPr>
    </w:lvl>
    <w:lvl w:ilvl="7" w:tplc="04150019">
      <w:start w:val="1"/>
      <w:numFmt w:val="lowerLetter"/>
      <w:lvlText w:val="%8."/>
      <w:lvlJc w:val="left"/>
      <w:pPr>
        <w:ind w:left="5476" w:hanging="360"/>
      </w:pPr>
    </w:lvl>
    <w:lvl w:ilvl="8" w:tplc="0415001B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0B167228"/>
    <w:multiLevelType w:val="hybridMultilevel"/>
    <w:tmpl w:val="C988052C"/>
    <w:lvl w:ilvl="0" w:tplc="4342AC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E24984"/>
    <w:multiLevelType w:val="hybridMultilevel"/>
    <w:tmpl w:val="71F08586"/>
    <w:lvl w:ilvl="0" w:tplc="B78E560C">
      <w:start w:val="1"/>
      <w:numFmt w:val="upperLetter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70D4B0A"/>
    <w:multiLevelType w:val="hybridMultilevel"/>
    <w:tmpl w:val="16A2C5B0"/>
    <w:lvl w:ilvl="0" w:tplc="95BA6FC2">
      <w:start w:val="11"/>
      <w:numFmt w:val="lowerLetter"/>
      <w:lvlText w:val="%1)"/>
      <w:lvlJc w:val="left"/>
      <w:pPr>
        <w:ind w:left="1001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6" w15:restartNumberingAfterBreak="0">
    <w:nsid w:val="316C2E6E"/>
    <w:multiLevelType w:val="hybridMultilevel"/>
    <w:tmpl w:val="C988052C"/>
    <w:lvl w:ilvl="0" w:tplc="4342AC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8A3D17"/>
    <w:multiLevelType w:val="hybridMultilevel"/>
    <w:tmpl w:val="16FADEC8"/>
    <w:lvl w:ilvl="0" w:tplc="020AA9AE">
      <w:start w:val="7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1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E3D4CE9"/>
    <w:multiLevelType w:val="hybridMultilevel"/>
    <w:tmpl w:val="50646248"/>
    <w:lvl w:ilvl="0" w:tplc="7BCCA3C6">
      <w:start w:val="1"/>
      <w:numFmt w:val="lowerLetter"/>
      <w:lvlText w:val="%1)"/>
      <w:lvlJc w:val="left"/>
      <w:pPr>
        <w:ind w:left="796" w:hanging="360"/>
      </w:pPr>
    </w:lvl>
    <w:lvl w:ilvl="1" w:tplc="04150019">
      <w:start w:val="1"/>
      <w:numFmt w:val="lowerLetter"/>
      <w:lvlText w:val="%2."/>
      <w:lvlJc w:val="left"/>
      <w:pPr>
        <w:ind w:left="1516" w:hanging="360"/>
      </w:pPr>
    </w:lvl>
    <w:lvl w:ilvl="2" w:tplc="0415001B">
      <w:start w:val="1"/>
      <w:numFmt w:val="lowerRoman"/>
      <w:lvlText w:val="%3."/>
      <w:lvlJc w:val="right"/>
      <w:pPr>
        <w:ind w:left="2236" w:hanging="180"/>
      </w:pPr>
    </w:lvl>
    <w:lvl w:ilvl="3" w:tplc="0415000F">
      <w:start w:val="1"/>
      <w:numFmt w:val="decimal"/>
      <w:lvlText w:val="%4."/>
      <w:lvlJc w:val="left"/>
      <w:pPr>
        <w:ind w:left="2956" w:hanging="360"/>
      </w:pPr>
    </w:lvl>
    <w:lvl w:ilvl="4" w:tplc="04150019">
      <w:start w:val="1"/>
      <w:numFmt w:val="lowerLetter"/>
      <w:lvlText w:val="%5."/>
      <w:lvlJc w:val="left"/>
      <w:pPr>
        <w:ind w:left="3676" w:hanging="360"/>
      </w:pPr>
    </w:lvl>
    <w:lvl w:ilvl="5" w:tplc="0415001B">
      <w:start w:val="1"/>
      <w:numFmt w:val="lowerRoman"/>
      <w:lvlText w:val="%6."/>
      <w:lvlJc w:val="right"/>
      <w:pPr>
        <w:ind w:left="4396" w:hanging="180"/>
      </w:pPr>
    </w:lvl>
    <w:lvl w:ilvl="6" w:tplc="0415000F">
      <w:start w:val="1"/>
      <w:numFmt w:val="decimal"/>
      <w:lvlText w:val="%7."/>
      <w:lvlJc w:val="left"/>
      <w:pPr>
        <w:ind w:left="5116" w:hanging="360"/>
      </w:pPr>
    </w:lvl>
    <w:lvl w:ilvl="7" w:tplc="04150019">
      <w:start w:val="1"/>
      <w:numFmt w:val="lowerLetter"/>
      <w:lvlText w:val="%8."/>
      <w:lvlJc w:val="left"/>
      <w:pPr>
        <w:ind w:left="5836" w:hanging="360"/>
      </w:pPr>
    </w:lvl>
    <w:lvl w:ilvl="8" w:tplc="0415001B">
      <w:start w:val="1"/>
      <w:numFmt w:val="lowerRoman"/>
      <w:lvlText w:val="%9."/>
      <w:lvlJc w:val="right"/>
      <w:pPr>
        <w:ind w:left="6556" w:hanging="180"/>
      </w:p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1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4"/>
  </w:num>
  <w:num w:numId="13">
    <w:abstractNumId w:val="3"/>
  </w:num>
  <w:num w:numId="14">
    <w:abstractNumId w:val="6"/>
  </w:num>
  <w:num w:numId="15">
    <w:abstractNumId w:val="7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25C"/>
    <w:rsid w:val="00020C5D"/>
    <w:rsid w:val="001063D3"/>
    <w:rsid w:val="00133CBA"/>
    <w:rsid w:val="00152681"/>
    <w:rsid w:val="001C7D84"/>
    <w:rsid w:val="001F24AD"/>
    <w:rsid w:val="00215A61"/>
    <w:rsid w:val="002214DB"/>
    <w:rsid w:val="00267D1F"/>
    <w:rsid w:val="002C1A74"/>
    <w:rsid w:val="002E612D"/>
    <w:rsid w:val="00380930"/>
    <w:rsid w:val="003B769C"/>
    <w:rsid w:val="00406525"/>
    <w:rsid w:val="00417D58"/>
    <w:rsid w:val="004375E5"/>
    <w:rsid w:val="004A095D"/>
    <w:rsid w:val="004D5A42"/>
    <w:rsid w:val="004F01D3"/>
    <w:rsid w:val="004F3AE1"/>
    <w:rsid w:val="00525EFF"/>
    <w:rsid w:val="005844F6"/>
    <w:rsid w:val="005F6F5F"/>
    <w:rsid w:val="00606A7E"/>
    <w:rsid w:val="00646CF2"/>
    <w:rsid w:val="006B63D6"/>
    <w:rsid w:val="006C641D"/>
    <w:rsid w:val="006D09E0"/>
    <w:rsid w:val="006F18E1"/>
    <w:rsid w:val="007121D7"/>
    <w:rsid w:val="007A4AB3"/>
    <w:rsid w:val="007A4E66"/>
    <w:rsid w:val="007C125C"/>
    <w:rsid w:val="007D475B"/>
    <w:rsid w:val="007E331F"/>
    <w:rsid w:val="008446F7"/>
    <w:rsid w:val="00891CB7"/>
    <w:rsid w:val="00893EC3"/>
    <w:rsid w:val="0092642B"/>
    <w:rsid w:val="009312B4"/>
    <w:rsid w:val="0097776D"/>
    <w:rsid w:val="00983D1D"/>
    <w:rsid w:val="009927F5"/>
    <w:rsid w:val="00996263"/>
    <w:rsid w:val="009D75A8"/>
    <w:rsid w:val="00A50E18"/>
    <w:rsid w:val="00AA39D6"/>
    <w:rsid w:val="00AE2ACB"/>
    <w:rsid w:val="00AF4AC3"/>
    <w:rsid w:val="00B2748E"/>
    <w:rsid w:val="00B47637"/>
    <w:rsid w:val="00B9086B"/>
    <w:rsid w:val="00BC4F99"/>
    <w:rsid w:val="00C22F7D"/>
    <w:rsid w:val="00CE3AE6"/>
    <w:rsid w:val="00D554C7"/>
    <w:rsid w:val="00D6443B"/>
    <w:rsid w:val="00DC336F"/>
    <w:rsid w:val="00F134D5"/>
    <w:rsid w:val="00F31EAC"/>
    <w:rsid w:val="00F3746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0DDA44"/>
  <w15:chartTrackingRefBased/>
  <w15:docId w15:val="{0936825A-36E9-4BC8-8FDA-3EE203652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4A095D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character" w:customStyle="1" w:styleId="Domylnaczcionkaakapitu3">
    <w:name w:val="Domyślna czcionka akapitu3"/>
    <w:rsid w:val="00380930"/>
  </w:style>
  <w:style w:type="paragraph" w:customStyle="1" w:styleId="Normalny1">
    <w:name w:val="Normalny1"/>
    <w:rsid w:val="00406525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0C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20C5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7C1AB-2182-4118-BE98-9D11526D9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5</Pages>
  <Words>1264</Words>
  <Characters>7589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2021-07-28T08:15:00Z</cp:lastPrinted>
  <dcterms:created xsi:type="dcterms:W3CDTF">2021-09-28T05:56:00Z</dcterms:created>
  <dcterms:modified xsi:type="dcterms:W3CDTF">2021-09-28T06:10:00Z</dcterms:modified>
</cp:coreProperties>
</file>