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08587" w14:textId="77777777" w:rsidR="00D665F5" w:rsidRDefault="00FB6F0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B6F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B6F0B">
        <w:rPr>
          <w:sz w:val="22"/>
          <w:szCs w:val="22"/>
        </w:rPr>
        <w:t>2021-09-24</w:t>
      </w:r>
    </w:p>
    <w:p w14:paraId="76DF725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318B4D" w14:textId="77777777" w:rsidR="00D665F5" w:rsidRPr="00D91931" w:rsidRDefault="00FB6F0B" w:rsidP="00577BC6">
      <w:pPr>
        <w:spacing w:after="40"/>
        <w:rPr>
          <w:b/>
          <w:bCs/>
          <w:sz w:val="22"/>
          <w:szCs w:val="22"/>
        </w:rPr>
      </w:pPr>
      <w:r w:rsidRPr="00FB6F0B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8BA0F2C" w14:textId="77777777" w:rsidR="00D665F5" w:rsidRPr="00BD5546" w:rsidRDefault="00FB6F0B" w:rsidP="00D665F5">
      <w:pPr>
        <w:rPr>
          <w:sz w:val="22"/>
          <w:szCs w:val="22"/>
        </w:rPr>
      </w:pPr>
      <w:r w:rsidRPr="00FB6F0B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FB6F0B">
        <w:rPr>
          <w:sz w:val="22"/>
          <w:szCs w:val="22"/>
        </w:rPr>
        <w:t>66</w:t>
      </w:r>
    </w:p>
    <w:p w14:paraId="64E4CABF" w14:textId="77777777" w:rsidR="00D665F5" w:rsidRPr="00BD5546" w:rsidRDefault="00FB6F0B" w:rsidP="00D665F5">
      <w:pPr>
        <w:rPr>
          <w:sz w:val="22"/>
          <w:szCs w:val="22"/>
        </w:rPr>
      </w:pPr>
      <w:r w:rsidRPr="00FB6F0B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FB6F0B">
        <w:rPr>
          <w:sz w:val="22"/>
          <w:szCs w:val="22"/>
        </w:rPr>
        <w:t>Kraków</w:t>
      </w:r>
    </w:p>
    <w:p w14:paraId="3842F15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310B9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96852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7F3F8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B5CCE8" w14:textId="19F6877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65E6">
        <w:rPr>
          <w:b/>
          <w:sz w:val="22"/>
          <w:szCs w:val="22"/>
        </w:rPr>
        <w:t>S</w:t>
      </w:r>
      <w:r w:rsidR="00FB6F0B" w:rsidRPr="00FB6F0B">
        <w:rPr>
          <w:b/>
          <w:sz w:val="22"/>
          <w:szCs w:val="22"/>
        </w:rPr>
        <w:t>ZP</w:t>
      </w:r>
      <w:r w:rsidR="00FB65E6">
        <w:rPr>
          <w:b/>
          <w:sz w:val="22"/>
          <w:szCs w:val="22"/>
        </w:rPr>
        <w:t>.271</w:t>
      </w:r>
      <w:r w:rsidR="0058623E">
        <w:rPr>
          <w:b/>
          <w:sz w:val="22"/>
          <w:szCs w:val="22"/>
        </w:rPr>
        <w:t>.677</w:t>
      </w:r>
      <w:r w:rsidR="00FB6F0B" w:rsidRPr="00FB6F0B">
        <w:rPr>
          <w:b/>
          <w:sz w:val="22"/>
          <w:szCs w:val="22"/>
        </w:rPr>
        <w:t>/12/2021</w:t>
      </w:r>
      <w:r w:rsidR="00A80738">
        <w:rPr>
          <w:sz w:val="24"/>
        </w:rPr>
        <w:tab/>
        <w:t xml:space="preserve"> </w:t>
      </w:r>
    </w:p>
    <w:p w14:paraId="35829B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84FE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353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46625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C37502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10C1E3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B6F0B" w:rsidRPr="00FB6F0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8EF5F92" w14:textId="77777777" w:rsidR="00A80738" w:rsidRPr="00577BC6" w:rsidRDefault="00FB6F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6F0B">
        <w:rPr>
          <w:b/>
          <w:sz w:val="22"/>
          <w:szCs w:val="22"/>
        </w:rPr>
        <w:t>Dostawa wyrobów medycznych jednorazowych sterylnych i niesterylnych</w:t>
      </w:r>
    </w:p>
    <w:p w14:paraId="4232441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B6F0B" w:rsidRPr="00FB6F0B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D6B47A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B6F0B" w:rsidRPr="00FB6F0B">
        <w:rPr>
          <w:sz w:val="22"/>
          <w:szCs w:val="22"/>
        </w:rPr>
        <w:t>23/09/2021</w:t>
      </w:r>
      <w:r w:rsidR="00FF4AB1" w:rsidRPr="00577BC6">
        <w:rPr>
          <w:sz w:val="22"/>
          <w:szCs w:val="22"/>
        </w:rPr>
        <w:t xml:space="preserve"> o godz. </w:t>
      </w:r>
      <w:r w:rsidR="00FB6F0B" w:rsidRPr="00FB6F0B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EA6EFC7" w14:textId="77777777" w:rsidTr="00C82837">
        <w:tc>
          <w:tcPr>
            <w:tcW w:w="993" w:type="dxa"/>
            <w:shd w:val="clear" w:color="auto" w:fill="auto"/>
            <w:vAlign w:val="center"/>
          </w:tcPr>
          <w:p w14:paraId="37A9947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139D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042E0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662BB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B6F0B" w:rsidRPr="00075CD0" w14:paraId="10D1BE20" w14:textId="77777777" w:rsidTr="0039590D">
        <w:tc>
          <w:tcPr>
            <w:tcW w:w="993" w:type="dxa"/>
            <w:shd w:val="clear" w:color="auto" w:fill="auto"/>
            <w:vAlign w:val="center"/>
          </w:tcPr>
          <w:p w14:paraId="7549944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C9A88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4110" w:type="dxa"/>
            <w:shd w:val="clear" w:color="auto" w:fill="auto"/>
          </w:tcPr>
          <w:p w14:paraId="2D541DBD" w14:textId="77777777" w:rsidR="00FB6F0B" w:rsidRPr="00C82837" w:rsidRDefault="00FB6F0B" w:rsidP="0039590D">
            <w:pPr>
              <w:spacing w:before="40"/>
            </w:pPr>
            <w:r w:rsidRPr="00FB6F0B">
              <w:t>Dina Hitex Polska Sp.z o.o.</w:t>
            </w:r>
          </w:p>
          <w:p w14:paraId="0F05A073" w14:textId="77777777" w:rsidR="00FB6F0B" w:rsidRPr="00CB5EDB" w:rsidRDefault="00FB6F0B" w:rsidP="0039590D">
            <w:r w:rsidRPr="00FB6F0B">
              <w:t>Boruty Spiechowicza</w:t>
            </w:r>
            <w:r w:rsidRPr="00CB5EDB">
              <w:t xml:space="preserve"> </w:t>
            </w:r>
            <w:r w:rsidRPr="00FB6F0B">
              <w:t>27</w:t>
            </w:r>
            <w:r w:rsidRPr="00CB5EDB">
              <w:t xml:space="preserve"> </w:t>
            </w:r>
          </w:p>
          <w:p w14:paraId="65E9058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43-300</w:t>
            </w:r>
            <w:r w:rsidRPr="00CB5EDB">
              <w:t xml:space="preserve"> </w:t>
            </w:r>
            <w:r w:rsidRPr="00FB6F0B">
              <w:t>Bielsko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85531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35 891.64 zł</w:t>
            </w:r>
          </w:p>
        </w:tc>
      </w:tr>
      <w:tr w:rsidR="00FB6F0B" w:rsidRPr="00075CD0" w14:paraId="1C2CF381" w14:textId="77777777" w:rsidTr="0039590D">
        <w:tc>
          <w:tcPr>
            <w:tcW w:w="993" w:type="dxa"/>
            <w:shd w:val="clear" w:color="auto" w:fill="auto"/>
            <w:vAlign w:val="center"/>
          </w:tcPr>
          <w:p w14:paraId="5977958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AF8BC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81</w:t>
            </w:r>
          </w:p>
        </w:tc>
        <w:tc>
          <w:tcPr>
            <w:tcW w:w="4110" w:type="dxa"/>
            <w:shd w:val="clear" w:color="auto" w:fill="auto"/>
          </w:tcPr>
          <w:p w14:paraId="7892D657" w14:textId="77777777" w:rsidR="00FB6F0B" w:rsidRPr="00C82837" w:rsidRDefault="00FB6F0B" w:rsidP="0039590D">
            <w:pPr>
              <w:spacing w:before="40"/>
            </w:pPr>
            <w:r w:rsidRPr="00FB6F0B">
              <w:t>KROBAN Sp. z ograniczoną odpowiedzialnością</w:t>
            </w:r>
          </w:p>
          <w:p w14:paraId="3435C184" w14:textId="77777777" w:rsidR="00FB6F0B" w:rsidRPr="00CB5EDB" w:rsidRDefault="00FB6F0B" w:rsidP="0039590D">
            <w:r w:rsidRPr="00FB6F0B">
              <w:t>Piotrkowska</w:t>
            </w:r>
            <w:r w:rsidRPr="00CB5EDB">
              <w:t xml:space="preserve"> </w:t>
            </w:r>
            <w:r w:rsidRPr="00FB6F0B">
              <w:t>182/451</w:t>
            </w:r>
            <w:r w:rsidRPr="00CB5EDB">
              <w:t xml:space="preserve"> </w:t>
            </w:r>
          </w:p>
          <w:p w14:paraId="0D4DACD0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90-368</w:t>
            </w:r>
            <w:r w:rsidRPr="00CB5EDB">
              <w:t xml:space="preserve"> </w:t>
            </w:r>
            <w:r w:rsidRPr="00FB6F0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EB627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100 494.00 zł</w:t>
            </w:r>
          </w:p>
        </w:tc>
      </w:tr>
      <w:tr w:rsidR="00FB6F0B" w:rsidRPr="00075CD0" w14:paraId="315B13DB" w14:textId="77777777" w:rsidTr="0039590D">
        <w:tc>
          <w:tcPr>
            <w:tcW w:w="993" w:type="dxa"/>
            <w:shd w:val="clear" w:color="auto" w:fill="auto"/>
            <w:vAlign w:val="center"/>
          </w:tcPr>
          <w:p w14:paraId="03865CF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9B6B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71</w:t>
            </w:r>
          </w:p>
        </w:tc>
        <w:tc>
          <w:tcPr>
            <w:tcW w:w="4110" w:type="dxa"/>
            <w:shd w:val="clear" w:color="auto" w:fill="auto"/>
          </w:tcPr>
          <w:p w14:paraId="0DD45B49" w14:textId="77777777" w:rsidR="00FB6F0B" w:rsidRPr="00C82837" w:rsidRDefault="00FB6F0B" w:rsidP="0039590D">
            <w:pPr>
              <w:spacing w:before="40"/>
            </w:pPr>
            <w:r w:rsidRPr="00FB6F0B">
              <w:t>DAR-MED Dariusz Wolski</w:t>
            </w:r>
          </w:p>
          <w:p w14:paraId="26BEC534" w14:textId="77777777" w:rsidR="00FB6F0B" w:rsidRPr="00CB5EDB" w:rsidRDefault="00FB6F0B" w:rsidP="0039590D">
            <w:r w:rsidRPr="00FB6F0B">
              <w:t>Jana Kazimierza</w:t>
            </w:r>
            <w:r w:rsidRPr="00CB5EDB">
              <w:t xml:space="preserve"> </w:t>
            </w:r>
            <w:r w:rsidRPr="00FB6F0B">
              <w:t>11/86</w:t>
            </w:r>
            <w:r w:rsidRPr="00CB5EDB">
              <w:t xml:space="preserve"> </w:t>
            </w:r>
          </w:p>
          <w:p w14:paraId="7FA032E1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01-248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CDD8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37 638.00 zł</w:t>
            </w:r>
          </w:p>
        </w:tc>
      </w:tr>
      <w:tr w:rsidR="00FB6F0B" w:rsidRPr="00075CD0" w14:paraId="793188C0" w14:textId="77777777" w:rsidTr="0039590D">
        <w:tc>
          <w:tcPr>
            <w:tcW w:w="993" w:type="dxa"/>
            <w:shd w:val="clear" w:color="auto" w:fill="auto"/>
            <w:vAlign w:val="center"/>
          </w:tcPr>
          <w:p w14:paraId="0E15788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BE715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22</w:t>
            </w:r>
          </w:p>
        </w:tc>
        <w:tc>
          <w:tcPr>
            <w:tcW w:w="4110" w:type="dxa"/>
            <w:shd w:val="clear" w:color="auto" w:fill="auto"/>
          </w:tcPr>
          <w:p w14:paraId="6D0F18AE" w14:textId="77777777" w:rsidR="00FB6F0B" w:rsidRPr="00C82837" w:rsidRDefault="00FB6F0B" w:rsidP="0039590D">
            <w:pPr>
              <w:spacing w:before="40"/>
            </w:pPr>
            <w:r w:rsidRPr="00FB6F0B">
              <w:t>Przedsiębiorstwo Wielobranżowe Intergos Sp. z o.o.</w:t>
            </w:r>
          </w:p>
          <w:p w14:paraId="7732B1A3" w14:textId="77777777" w:rsidR="00FB6F0B" w:rsidRPr="00CB5EDB" w:rsidRDefault="00FB6F0B" w:rsidP="0039590D">
            <w:r w:rsidRPr="00FB6F0B">
              <w:t>Legionów</w:t>
            </w:r>
            <w:r w:rsidRPr="00CB5EDB">
              <w:t xml:space="preserve"> </w:t>
            </w:r>
            <w:r w:rsidRPr="00FB6F0B">
              <w:t>55</w:t>
            </w:r>
            <w:r w:rsidRPr="00CB5EDB">
              <w:t xml:space="preserve"> </w:t>
            </w:r>
          </w:p>
          <w:p w14:paraId="6ED59FBD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43-300</w:t>
            </w:r>
            <w:r w:rsidRPr="00CB5EDB">
              <w:t xml:space="preserve"> </w:t>
            </w:r>
            <w:r w:rsidRPr="00FB6F0B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5E1AA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14 072.40 zł</w:t>
            </w:r>
          </w:p>
        </w:tc>
      </w:tr>
      <w:tr w:rsidR="00FB6F0B" w:rsidRPr="00075CD0" w14:paraId="76347993" w14:textId="77777777" w:rsidTr="0039590D">
        <w:tc>
          <w:tcPr>
            <w:tcW w:w="993" w:type="dxa"/>
            <w:shd w:val="clear" w:color="auto" w:fill="auto"/>
            <w:vAlign w:val="center"/>
          </w:tcPr>
          <w:p w14:paraId="7C58394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99C7E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67</w:t>
            </w:r>
          </w:p>
        </w:tc>
        <w:tc>
          <w:tcPr>
            <w:tcW w:w="4110" w:type="dxa"/>
            <w:shd w:val="clear" w:color="auto" w:fill="auto"/>
          </w:tcPr>
          <w:p w14:paraId="2997FAC3" w14:textId="77777777" w:rsidR="00FB6F0B" w:rsidRPr="00C82837" w:rsidRDefault="00FB6F0B" w:rsidP="0039590D">
            <w:pPr>
              <w:spacing w:before="40"/>
            </w:pPr>
            <w:r w:rsidRPr="00FB6F0B">
              <w:t>Przedsiębiorstwo Wielobranżowe Intergos Sp. z o.o.</w:t>
            </w:r>
          </w:p>
          <w:p w14:paraId="467BC3A3" w14:textId="77777777" w:rsidR="00FB6F0B" w:rsidRPr="00CB5EDB" w:rsidRDefault="00FB6F0B" w:rsidP="0039590D">
            <w:r w:rsidRPr="00FB6F0B">
              <w:t>Legionów</w:t>
            </w:r>
            <w:r w:rsidRPr="00CB5EDB">
              <w:t xml:space="preserve"> </w:t>
            </w:r>
            <w:r w:rsidRPr="00FB6F0B">
              <w:t>55</w:t>
            </w:r>
            <w:r w:rsidRPr="00CB5EDB">
              <w:t xml:space="preserve"> </w:t>
            </w:r>
          </w:p>
          <w:p w14:paraId="150D11E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43-300</w:t>
            </w:r>
            <w:r w:rsidRPr="00CB5EDB">
              <w:t xml:space="preserve"> </w:t>
            </w:r>
            <w:r w:rsidRPr="00FB6F0B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525B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3 024.00 zł</w:t>
            </w:r>
          </w:p>
        </w:tc>
      </w:tr>
      <w:tr w:rsidR="00FB6F0B" w:rsidRPr="00075CD0" w14:paraId="18C612CB" w14:textId="77777777" w:rsidTr="0039590D">
        <w:tc>
          <w:tcPr>
            <w:tcW w:w="993" w:type="dxa"/>
            <w:shd w:val="clear" w:color="auto" w:fill="auto"/>
            <w:vAlign w:val="center"/>
          </w:tcPr>
          <w:p w14:paraId="5629010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19307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72</w:t>
            </w:r>
          </w:p>
        </w:tc>
        <w:tc>
          <w:tcPr>
            <w:tcW w:w="4110" w:type="dxa"/>
            <w:shd w:val="clear" w:color="auto" w:fill="auto"/>
          </w:tcPr>
          <w:p w14:paraId="276678DE" w14:textId="77777777" w:rsidR="00FB6F0B" w:rsidRPr="00C82837" w:rsidRDefault="00FB6F0B" w:rsidP="0039590D">
            <w:pPr>
              <w:spacing w:before="40"/>
            </w:pPr>
            <w:r w:rsidRPr="00FB6F0B">
              <w:t>Medicavera Sp. z o.o. Dalhausen Group</w:t>
            </w:r>
          </w:p>
          <w:p w14:paraId="21379286" w14:textId="77777777" w:rsidR="00FB6F0B" w:rsidRPr="00CB5EDB" w:rsidRDefault="00FB6F0B" w:rsidP="0039590D">
            <w:r w:rsidRPr="00FB6F0B">
              <w:t>Majowa</w:t>
            </w:r>
            <w:r w:rsidRPr="00CB5EDB">
              <w:t xml:space="preserve"> </w:t>
            </w:r>
            <w:r w:rsidRPr="00FB6F0B">
              <w:t>2</w:t>
            </w:r>
            <w:r w:rsidRPr="00CB5EDB">
              <w:t xml:space="preserve"> </w:t>
            </w:r>
          </w:p>
          <w:p w14:paraId="6BFCE92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71-374</w:t>
            </w:r>
            <w:r w:rsidRPr="00CB5EDB">
              <w:t xml:space="preserve"> </w:t>
            </w:r>
            <w:r w:rsidRPr="00FB6F0B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89928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177 552.00 zł</w:t>
            </w:r>
          </w:p>
        </w:tc>
      </w:tr>
      <w:tr w:rsidR="00FB6F0B" w:rsidRPr="00075CD0" w14:paraId="56871388" w14:textId="77777777" w:rsidTr="0039590D">
        <w:tc>
          <w:tcPr>
            <w:tcW w:w="993" w:type="dxa"/>
            <w:shd w:val="clear" w:color="auto" w:fill="auto"/>
            <w:vAlign w:val="center"/>
          </w:tcPr>
          <w:p w14:paraId="01CBA48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2A98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68</w:t>
            </w:r>
          </w:p>
        </w:tc>
        <w:tc>
          <w:tcPr>
            <w:tcW w:w="4110" w:type="dxa"/>
            <w:shd w:val="clear" w:color="auto" w:fill="auto"/>
          </w:tcPr>
          <w:p w14:paraId="55DE7084" w14:textId="77777777" w:rsidR="00FB6F0B" w:rsidRPr="00C82837" w:rsidRDefault="00FB6F0B" w:rsidP="0039590D">
            <w:pPr>
              <w:spacing w:before="40"/>
            </w:pPr>
            <w:r w:rsidRPr="00FB6F0B">
              <w:t>PROFARM PS SP. Z O.O.</w:t>
            </w:r>
          </w:p>
          <w:p w14:paraId="518F6C04" w14:textId="77777777" w:rsidR="00FB6F0B" w:rsidRPr="00CB5EDB" w:rsidRDefault="00FB6F0B" w:rsidP="0039590D">
            <w:r w:rsidRPr="00FB6F0B">
              <w:t>ul. Słoneczna</w:t>
            </w:r>
            <w:r w:rsidRPr="00CB5EDB">
              <w:t xml:space="preserve"> </w:t>
            </w:r>
            <w:r w:rsidRPr="00FB6F0B">
              <w:t>96</w:t>
            </w:r>
            <w:r w:rsidRPr="00CB5EDB">
              <w:t xml:space="preserve"> </w:t>
            </w:r>
          </w:p>
          <w:p w14:paraId="062FBD2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05-500</w:t>
            </w:r>
            <w:r w:rsidRPr="00CB5EDB">
              <w:t xml:space="preserve"> </w:t>
            </w:r>
            <w:r w:rsidRPr="00FB6F0B"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7869F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115 668.00 zł</w:t>
            </w:r>
          </w:p>
        </w:tc>
      </w:tr>
      <w:tr w:rsidR="00FB6F0B" w:rsidRPr="00075CD0" w14:paraId="16F4B88F" w14:textId="77777777" w:rsidTr="0039590D">
        <w:tc>
          <w:tcPr>
            <w:tcW w:w="993" w:type="dxa"/>
            <w:shd w:val="clear" w:color="auto" w:fill="auto"/>
            <w:vAlign w:val="center"/>
          </w:tcPr>
          <w:p w14:paraId="170535B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EAFAE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</w:t>
            </w:r>
          </w:p>
        </w:tc>
        <w:tc>
          <w:tcPr>
            <w:tcW w:w="4110" w:type="dxa"/>
            <w:shd w:val="clear" w:color="auto" w:fill="auto"/>
          </w:tcPr>
          <w:p w14:paraId="7AA97EE8" w14:textId="77777777" w:rsidR="00FB6F0B" w:rsidRPr="00C82837" w:rsidRDefault="00FB6F0B" w:rsidP="0039590D">
            <w:pPr>
              <w:spacing w:before="40"/>
            </w:pPr>
            <w:r w:rsidRPr="00FB6F0B">
              <w:t>BATIST Medical Polska Sp. z o.o.</w:t>
            </w:r>
          </w:p>
          <w:p w14:paraId="5376938D" w14:textId="77777777" w:rsidR="00FB6F0B" w:rsidRPr="00CB5EDB" w:rsidRDefault="00FB6F0B" w:rsidP="0039590D">
            <w:r w:rsidRPr="00FB6F0B">
              <w:t>Kolista</w:t>
            </w:r>
            <w:r w:rsidRPr="00CB5EDB">
              <w:t xml:space="preserve"> </w:t>
            </w:r>
            <w:r w:rsidRPr="00FB6F0B">
              <w:t>25</w:t>
            </w:r>
            <w:r w:rsidRPr="00CB5EDB">
              <w:t xml:space="preserve"> </w:t>
            </w:r>
          </w:p>
          <w:p w14:paraId="0707591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40-486</w:t>
            </w:r>
            <w:r w:rsidRPr="00CB5EDB">
              <w:t xml:space="preserve"> </w:t>
            </w:r>
            <w:r w:rsidRPr="00FB6F0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F0E10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261 900.00 zł</w:t>
            </w:r>
          </w:p>
        </w:tc>
      </w:tr>
      <w:tr w:rsidR="00FB6F0B" w:rsidRPr="00075CD0" w14:paraId="029ADD71" w14:textId="77777777" w:rsidTr="0039590D">
        <w:tc>
          <w:tcPr>
            <w:tcW w:w="993" w:type="dxa"/>
            <w:shd w:val="clear" w:color="auto" w:fill="auto"/>
            <w:vAlign w:val="center"/>
          </w:tcPr>
          <w:p w14:paraId="45590D9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6AD97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4110" w:type="dxa"/>
            <w:shd w:val="clear" w:color="auto" w:fill="auto"/>
          </w:tcPr>
          <w:p w14:paraId="1226210C" w14:textId="77777777" w:rsidR="00FB6F0B" w:rsidRPr="00C82837" w:rsidRDefault="00FB6F0B" w:rsidP="0039590D">
            <w:pPr>
              <w:spacing w:before="40"/>
            </w:pPr>
            <w:r w:rsidRPr="00FB6F0B">
              <w:t>BATIST Medical Polska Sp. z o.o.</w:t>
            </w:r>
          </w:p>
          <w:p w14:paraId="5BCE8946" w14:textId="77777777" w:rsidR="00FB6F0B" w:rsidRPr="00CB5EDB" w:rsidRDefault="00FB6F0B" w:rsidP="0039590D">
            <w:r w:rsidRPr="00FB6F0B">
              <w:t>Kolista</w:t>
            </w:r>
            <w:r w:rsidRPr="00CB5EDB">
              <w:t xml:space="preserve"> </w:t>
            </w:r>
            <w:r w:rsidRPr="00FB6F0B">
              <w:t>25</w:t>
            </w:r>
            <w:r w:rsidRPr="00CB5EDB">
              <w:t xml:space="preserve"> </w:t>
            </w:r>
          </w:p>
          <w:p w14:paraId="1D7519F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40-486</w:t>
            </w:r>
            <w:r w:rsidRPr="00CB5EDB">
              <w:t xml:space="preserve"> </w:t>
            </w:r>
            <w:r w:rsidRPr="00FB6F0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7138C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40 251.60 zł</w:t>
            </w:r>
          </w:p>
        </w:tc>
      </w:tr>
      <w:tr w:rsidR="00FB6F0B" w:rsidRPr="00075CD0" w14:paraId="6BAB5CD2" w14:textId="77777777" w:rsidTr="0039590D">
        <w:tc>
          <w:tcPr>
            <w:tcW w:w="993" w:type="dxa"/>
            <w:shd w:val="clear" w:color="auto" w:fill="auto"/>
            <w:vAlign w:val="center"/>
          </w:tcPr>
          <w:p w14:paraId="0A2DFAA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F6119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81</w:t>
            </w:r>
          </w:p>
        </w:tc>
        <w:tc>
          <w:tcPr>
            <w:tcW w:w="4110" w:type="dxa"/>
            <w:shd w:val="clear" w:color="auto" w:fill="auto"/>
          </w:tcPr>
          <w:p w14:paraId="1B0DC9C8" w14:textId="77777777" w:rsidR="00FB6F0B" w:rsidRPr="00C82837" w:rsidRDefault="00FB6F0B" w:rsidP="0039590D">
            <w:pPr>
              <w:spacing w:before="40"/>
            </w:pPr>
            <w:r w:rsidRPr="00FB6F0B">
              <w:t>DUTCHMED PL Spółka z ograniczoną odpowiedzialnością</w:t>
            </w:r>
          </w:p>
          <w:p w14:paraId="7B02B284" w14:textId="77777777" w:rsidR="00FB6F0B" w:rsidRPr="00CB5EDB" w:rsidRDefault="00FB6F0B" w:rsidP="0039590D">
            <w:r w:rsidRPr="00FB6F0B">
              <w:t>Szajnochy</w:t>
            </w:r>
            <w:r w:rsidRPr="00CB5EDB">
              <w:t xml:space="preserve"> </w:t>
            </w:r>
            <w:r w:rsidRPr="00FB6F0B">
              <w:t>14</w:t>
            </w:r>
            <w:r w:rsidRPr="00CB5EDB">
              <w:t xml:space="preserve"> </w:t>
            </w:r>
          </w:p>
          <w:p w14:paraId="318764A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85-738</w:t>
            </w:r>
            <w:r w:rsidRPr="00CB5EDB">
              <w:t xml:space="preserve"> </w:t>
            </w:r>
            <w:r w:rsidRPr="00FB6F0B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2C61A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91 260.00 zł</w:t>
            </w:r>
          </w:p>
        </w:tc>
      </w:tr>
      <w:tr w:rsidR="00FB6F0B" w:rsidRPr="00075CD0" w14:paraId="097F2BE5" w14:textId="77777777" w:rsidTr="0039590D">
        <w:tc>
          <w:tcPr>
            <w:tcW w:w="993" w:type="dxa"/>
            <w:shd w:val="clear" w:color="auto" w:fill="auto"/>
            <w:vAlign w:val="center"/>
          </w:tcPr>
          <w:p w14:paraId="2814C89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137A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33</w:t>
            </w:r>
          </w:p>
        </w:tc>
        <w:tc>
          <w:tcPr>
            <w:tcW w:w="4110" w:type="dxa"/>
            <w:shd w:val="clear" w:color="auto" w:fill="auto"/>
          </w:tcPr>
          <w:p w14:paraId="6C9FFA58" w14:textId="77777777" w:rsidR="00FB6F0B" w:rsidRPr="00C82837" w:rsidRDefault="00FB6F0B" w:rsidP="0039590D">
            <w:pPr>
              <w:spacing w:before="40"/>
            </w:pPr>
            <w:r w:rsidRPr="00FB6F0B">
              <w:t>Cook Medical sp. z o.o.</w:t>
            </w:r>
          </w:p>
          <w:p w14:paraId="50540086" w14:textId="77777777" w:rsidR="00FB6F0B" w:rsidRPr="00CB5EDB" w:rsidRDefault="00FB6F0B" w:rsidP="0039590D">
            <w:r w:rsidRPr="00FB6F0B">
              <w:t>Pl. Piłsudskiego</w:t>
            </w:r>
            <w:r w:rsidRPr="00CB5EDB">
              <w:t xml:space="preserve"> </w:t>
            </w:r>
            <w:r w:rsidRPr="00FB6F0B">
              <w:t>1</w:t>
            </w:r>
            <w:r w:rsidRPr="00CB5EDB">
              <w:t xml:space="preserve"> </w:t>
            </w:r>
          </w:p>
          <w:p w14:paraId="41A4E694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00-078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2E83B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13 284.00 zł</w:t>
            </w:r>
          </w:p>
        </w:tc>
      </w:tr>
      <w:tr w:rsidR="00FB6F0B" w:rsidRPr="00075CD0" w14:paraId="1910881F" w14:textId="77777777" w:rsidTr="0039590D">
        <w:tc>
          <w:tcPr>
            <w:tcW w:w="993" w:type="dxa"/>
            <w:shd w:val="clear" w:color="auto" w:fill="auto"/>
            <w:vAlign w:val="center"/>
          </w:tcPr>
          <w:p w14:paraId="6EC396C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7C3F0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</w:t>
            </w:r>
          </w:p>
        </w:tc>
        <w:tc>
          <w:tcPr>
            <w:tcW w:w="4110" w:type="dxa"/>
            <w:shd w:val="clear" w:color="auto" w:fill="auto"/>
          </w:tcPr>
          <w:p w14:paraId="198B2818" w14:textId="77777777" w:rsidR="00FB6F0B" w:rsidRPr="00C82837" w:rsidRDefault="00FB6F0B" w:rsidP="0039590D">
            <w:pPr>
              <w:spacing w:before="40"/>
            </w:pPr>
            <w:r w:rsidRPr="00FB6F0B">
              <w:t>Alteris Spółka Akcyjna</w:t>
            </w:r>
          </w:p>
          <w:p w14:paraId="0A8DE2CF" w14:textId="77777777" w:rsidR="00FB6F0B" w:rsidRPr="00CB5EDB" w:rsidRDefault="00FB6F0B" w:rsidP="0039590D">
            <w:r w:rsidRPr="00FB6F0B">
              <w:t>Ceglana</w:t>
            </w:r>
            <w:r w:rsidRPr="00CB5EDB">
              <w:t xml:space="preserve"> </w:t>
            </w:r>
            <w:r w:rsidRPr="00FB6F0B">
              <w:t>35</w:t>
            </w:r>
            <w:r w:rsidRPr="00CB5EDB">
              <w:t xml:space="preserve"> </w:t>
            </w:r>
          </w:p>
          <w:p w14:paraId="0042DA9F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40-514</w:t>
            </w:r>
            <w:r w:rsidRPr="00CB5EDB">
              <w:t xml:space="preserve"> </w:t>
            </w:r>
            <w:r w:rsidRPr="00FB6F0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C9BAD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30 481.92 zł</w:t>
            </w:r>
          </w:p>
        </w:tc>
      </w:tr>
      <w:tr w:rsidR="00FB6F0B" w:rsidRPr="00075CD0" w14:paraId="26DE1D17" w14:textId="77777777" w:rsidTr="0039590D">
        <w:tc>
          <w:tcPr>
            <w:tcW w:w="993" w:type="dxa"/>
            <w:shd w:val="clear" w:color="auto" w:fill="auto"/>
            <w:vAlign w:val="center"/>
          </w:tcPr>
          <w:p w14:paraId="2A42C4D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86FD3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84</w:t>
            </w:r>
          </w:p>
        </w:tc>
        <w:tc>
          <w:tcPr>
            <w:tcW w:w="4110" w:type="dxa"/>
            <w:shd w:val="clear" w:color="auto" w:fill="auto"/>
          </w:tcPr>
          <w:p w14:paraId="7BAD2A40" w14:textId="77777777" w:rsidR="00FB6F0B" w:rsidRPr="00C82837" w:rsidRDefault="00FB6F0B" w:rsidP="0039590D">
            <w:pPr>
              <w:spacing w:before="40"/>
            </w:pPr>
            <w:r w:rsidRPr="00FB6F0B">
              <w:t>Biameditek Sp. z o.o.</w:t>
            </w:r>
          </w:p>
          <w:p w14:paraId="3D3AE272" w14:textId="77777777" w:rsidR="00FB6F0B" w:rsidRPr="00CB5EDB" w:rsidRDefault="00FB6F0B" w:rsidP="0039590D">
            <w:r w:rsidRPr="00FB6F0B">
              <w:t>Elewatorska</w:t>
            </w:r>
            <w:r w:rsidRPr="00CB5EDB">
              <w:t xml:space="preserve"> </w:t>
            </w:r>
            <w:r w:rsidRPr="00FB6F0B">
              <w:t>58</w:t>
            </w:r>
            <w:r w:rsidRPr="00CB5EDB">
              <w:t xml:space="preserve"> </w:t>
            </w:r>
          </w:p>
          <w:p w14:paraId="170DF95F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15-620</w:t>
            </w:r>
            <w:r w:rsidRPr="00CB5EDB">
              <w:t xml:space="preserve"> </w:t>
            </w:r>
            <w:r w:rsidRPr="00FB6F0B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46FB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16 551.00 zł</w:t>
            </w:r>
          </w:p>
        </w:tc>
      </w:tr>
      <w:tr w:rsidR="00FB6F0B" w:rsidRPr="00075CD0" w14:paraId="6995C8A5" w14:textId="77777777" w:rsidTr="0039590D">
        <w:tc>
          <w:tcPr>
            <w:tcW w:w="993" w:type="dxa"/>
            <w:shd w:val="clear" w:color="auto" w:fill="auto"/>
            <w:vAlign w:val="center"/>
          </w:tcPr>
          <w:p w14:paraId="320EC6E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F0A98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40</w:t>
            </w:r>
          </w:p>
        </w:tc>
        <w:tc>
          <w:tcPr>
            <w:tcW w:w="4110" w:type="dxa"/>
            <w:shd w:val="clear" w:color="auto" w:fill="auto"/>
          </w:tcPr>
          <w:p w14:paraId="5AA4DA04" w14:textId="77777777" w:rsidR="00FB6F0B" w:rsidRPr="00C82837" w:rsidRDefault="00FB6F0B" w:rsidP="0039590D">
            <w:pPr>
              <w:spacing w:before="40"/>
            </w:pPr>
            <w:r w:rsidRPr="00FB6F0B">
              <w:t>BL Medica Sp. z o.o. Sp.k.</w:t>
            </w:r>
          </w:p>
          <w:p w14:paraId="014C9F01" w14:textId="77777777" w:rsidR="00FB6F0B" w:rsidRPr="00CB5EDB" w:rsidRDefault="00FB6F0B" w:rsidP="0039590D">
            <w:r w:rsidRPr="00FB6F0B">
              <w:t>Letnia</w:t>
            </w:r>
            <w:r w:rsidRPr="00CB5EDB">
              <w:t xml:space="preserve"> </w:t>
            </w:r>
            <w:r w:rsidRPr="00FB6F0B">
              <w:t>2A</w:t>
            </w:r>
            <w:r w:rsidRPr="00CB5EDB">
              <w:t xml:space="preserve"> </w:t>
            </w:r>
          </w:p>
          <w:p w14:paraId="737C8AC7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72-123</w:t>
            </w:r>
            <w:r w:rsidRPr="00CB5EDB">
              <w:t xml:space="preserve"> </w:t>
            </w:r>
            <w:r w:rsidRPr="00FB6F0B">
              <w:t>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4F4F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3 437.10 zł</w:t>
            </w:r>
          </w:p>
        </w:tc>
      </w:tr>
      <w:tr w:rsidR="00FB6F0B" w:rsidRPr="00075CD0" w14:paraId="7D25C629" w14:textId="77777777" w:rsidTr="0039590D">
        <w:tc>
          <w:tcPr>
            <w:tcW w:w="993" w:type="dxa"/>
            <w:shd w:val="clear" w:color="auto" w:fill="auto"/>
            <w:vAlign w:val="center"/>
          </w:tcPr>
          <w:p w14:paraId="323F4EE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C2385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43</w:t>
            </w:r>
          </w:p>
        </w:tc>
        <w:tc>
          <w:tcPr>
            <w:tcW w:w="4110" w:type="dxa"/>
            <w:shd w:val="clear" w:color="auto" w:fill="auto"/>
          </w:tcPr>
          <w:p w14:paraId="52F89F06" w14:textId="77777777" w:rsidR="00FB6F0B" w:rsidRPr="00C82837" w:rsidRDefault="00FB6F0B" w:rsidP="0039590D">
            <w:pPr>
              <w:spacing w:before="40"/>
            </w:pPr>
            <w:r w:rsidRPr="00FB6F0B">
              <w:t>BL Medica Sp. z o.o. Sp.k.</w:t>
            </w:r>
          </w:p>
          <w:p w14:paraId="26F98A37" w14:textId="77777777" w:rsidR="00FB6F0B" w:rsidRPr="00CB5EDB" w:rsidRDefault="00FB6F0B" w:rsidP="0039590D">
            <w:r w:rsidRPr="00FB6F0B">
              <w:t>Letnia</w:t>
            </w:r>
            <w:r w:rsidRPr="00CB5EDB">
              <w:t xml:space="preserve"> </w:t>
            </w:r>
            <w:r w:rsidRPr="00FB6F0B">
              <w:t>2A</w:t>
            </w:r>
            <w:r w:rsidRPr="00CB5EDB">
              <w:t xml:space="preserve"> </w:t>
            </w:r>
          </w:p>
          <w:p w14:paraId="4E381C1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72-123</w:t>
            </w:r>
            <w:r w:rsidRPr="00CB5EDB">
              <w:t xml:space="preserve"> </w:t>
            </w:r>
            <w:r w:rsidRPr="00FB6F0B">
              <w:t>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9D24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116 640.00 zł</w:t>
            </w:r>
          </w:p>
        </w:tc>
      </w:tr>
      <w:tr w:rsidR="00FB6F0B" w:rsidRPr="00075CD0" w14:paraId="09F76A63" w14:textId="77777777" w:rsidTr="0039590D">
        <w:tc>
          <w:tcPr>
            <w:tcW w:w="993" w:type="dxa"/>
            <w:shd w:val="clear" w:color="auto" w:fill="auto"/>
            <w:vAlign w:val="center"/>
          </w:tcPr>
          <w:p w14:paraId="2D300C3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5103B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44</w:t>
            </w:r>
          </w:p>
        </w:tc>
        <w:tc>
          <w:tcPr>
            <w:tcW w:w="4110" w:type="dxa"/>
            <w:shd w:val="clear" w:color="auto" w:fill="auto"/>
          </w:tcPr>
          <w:p w14:paraId="6A08D26E" w14:textId="77777777" w:rsidR="00FB6F0B" w:rsidRPr="00C82837" w:rsidRDefault="00FB6F0B" w:rsidP="0039590D">
            <w:pPr>
              <w:spacing w:before="40"/>
            </w:pPr>
            <w:r w:rsidRPr="00FB6F0B">
              <w:t>BL Medica Sp. z o.o. Sp.k.</w:t>
            </w:r>
          </w:p>
          <w:p w14:paraId="6F7DBA52" w14:textId="77777777" w:rsidR="00FB6F0B" w:rsidRPr="00CB5EDB" w:rsidRDefault="00FB6F0B" w:rsidP="0039590D">
            <w:r w:rsidRPr="00FB6F0B">
              <w:t>Letnia</w:t>
            </w:r>
            <w:r w:rsidRPr="00CB5EDB">
              <w:t xml:space="preserve"> </w:t>
            </w:r>
            <w:r w:rsidRPr="00FB6F0B">
              <w:t>2A</w:t>
            </w:r>
            <w:r w:rsidRPr="00CB5EDB">
              <w:t xml:space="preserve"> </w:t>
            </w:r>
          </w:p>
          <w:p w14:paraId="4561DF5D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72-123</w:t>
            </w:r>
            <w:r w:rsidRPr="00CB5EDB">
              <w:t xml:space="preserve"> </w:t>
            </w:r>
            <w:r w:rsidRPr="00FB6F0B">
              <w:t>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C2CB2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5 462.64 zł</w:t>
            </w:r>
          </w:p>
        </w:tc>
      </w:tr>
      <w:tr w:rsidR="00FB6F0B" w:rsidRPr="00075CD0" w14:paraId="77928117" w14:textId="77777777" w:rsidTr="0039590D">
        <w:tc>
          <w:tcPr>
            <w:tcW w:w="993" w:type="dxa"/>
            <w:shd w:val="clear" w:color="auto" w:fill="auto"/>
            <w:vAlign w:val="center"/>
          </w:tcPr>
          <w:p w14:paraId="73B910A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1F6A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61</w:t>
            </w:r>
          </w:p>
        </w:tc>
        <w:tc>
          <w:tcPr>
            <w:tcW w:w="4110" w:type="dxa"/>
            <w:shd w:val="clear" w:color="auto" w:fill="auto"/>
          </w:tcPr>
          <w:p w14:paraId="3520E9F2" w14:textId="77777777" w:rsidR="00FB6F0B" w:rsidRPr="00C82837" w:rsidRDefault="00FB6F0B" w:rsidP="0039590D">
            <w:pPr>
              <w:spacing w:before="40"/>
            </w:pPr>
            <w:r w:rsidRPr="00FB6F0B">
              <w:t>BL Medica Sp. z o.o. Sp.k.</w:t>
            </w:r>
          </w:p>
          <w:p w14:paraId="4ABBAB00" w14:textId="77777777" w:rsidR="00FB6F0B" w:rsidRPr="00CB5EDB" w:rsidRDefault="00FB6F0B" w:rsidP="0039590D">
            <w:r w:rsidRPr="00FB6F0B">
              <w:t>Letnia</w:t>
            </w:r>
            <w:r w:rsidRPr="00CB5EDB">
              <w:t xml:space="preserve"> </w:t>
            </w:r>
            <w:r w:rsidRPr="00FB6F0B">
              <w:t>2A</w:t>
            </w:r>
            <w:r w:rsidRPr="00CB5EDB">
              <w:t xml:space="preserve"> </w:t>
            </w:r>
          </w:p>
          <w:p w14:paraId="1C9C00C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72-123</w:t>
            </w:r>
            <w:r w:rsidRPr="00CB5EDB">
              <w:t xml:space="preserve"> </w:t>
            </w:r>
            <w:r w:rsidRPr="00FB6F0B">
              <w:t>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D6D41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108 443.23 zł</w:t>
            </w:r>
          </w:p>
        </w:tc>
      </w:tr>
      <w:tr w:rsidR="00FB6F0B" w:rsidRPr="00075CD0" w14:paraId="5D52ADDC" w14:textId="77777777" w:rsidTr="0039590D">
        <w:tc>
          <w:tcPr>
            <w:tcW w:w="993" w:type="dxa"/>
            <w:shd w:val="clear" w:color="auto" w:fill="auto"/>
            <w:vAlign w:val="center"/>
          </w:tcPr>
          <w:p w14:paraId="4A6F454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C2247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78</w:t>
            </w:r>
          </w:p>
        </w:tc>
        <w:tc>
          <w:tcPr>
            <w:tcW w:w="4110" w:type="dxa"/>
            <w:shd w:val="clear" w:color="auto" w:fill="auto"/>
          </w:tcPr>
          <w:p w14:paraId="17FEABE0" w14:textId="77777777" w:rsidR="00FB6F0B" w:rsidRPr="00C82837" w:rsidRDefault="00FB6F0B" w:rsidP="0039590D">
            <w:pPr>
              <w:spacing w:before="40"/>
            </w:pPr>
            <w:r w:rsidRPr="00FB6F0B">
              <w:t>BL Medica Sp. z o.o. Sp.k.</w:t>
            </w:r>
          </w:p>
          <w:p w14:paraId="20146966" w14:textId="77777777" w:rsidR="00FB6F0B" w:rsidRPr="00CB5EDB" w:rsidRDefault="00FB6F0B" w:rsidP="0039590D">
            <w:r w:rsidRPr="00FB6F0B">
              <w:t>Letnia</w:t>
            </w:r>
            <w:r w:rsidRPr="00CB5EDB">
              <w:t xml:space="preserve"> </w:t>
            </w:r>
            <w:r w:rsidRPr="00FB6F0B">
              <w:t>2A</w:t>
            </w:r>
            <w:r w:rsidRPr="00CB5EDB">
              <w:t xml:space="preserve"> </w:t>
            </w:r>
          </w:p>
          <w:p w14:paraId="4A1C2A4C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72-123</w:t>
            </w:r>
            <w:r w:rsidRPr="00CB5EDB">
              <w:t xml:space="preserve"> </w:t>
            </w:r>
            <w:r w:rsidRPr="00FB6F0B">
              <w:t>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F80F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18 792.00 zł</w:t>
            </w:r>
          </w:p>
        </w:tc>
      </w:tr>
      <w:tr w:rsidR="00FB6F0B" w:rsidRPr="00075CD0" w14:paraId="540FE7B4" w14:textId="77777777" w:rsidTr="0039590D">
        <w:tc>
          <w:tcPr>
            <w:tcW w:w="993" w:type="dxa"/>
            <w:shd w:val="clear" w:color="auto" w:fill="auto"/>
            <w:vAlign w:val="center"/>
          </w:tcPr>
          <w:p w14:paraId="47E4CAF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BD4E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</w:t>
            </w:r>
          </w:p>
        </w:tc>
        <w:tc>
          <w:tcPr>
            <w:tcW w:w="4110" w:type="dxa"/>
            <w:shd w:val="clear" w:color="auto" w:fill="auto"/>
          </w:tcPr>
          <w:p w14:paraId="0B3373F8" w14:textId="77777777" w:rsidR="00FB6F0B" w:rsidRPr="00C82837" w:rsidRDefault="00FB6F0B" w:rsidP="0039590D">
            <w:pPr>
              <w:spacing w:before="40"/>
            </w:pPr>
            <w:r w:rsidRPr="00FB6F0B">
              <w:t>Beryl Med Poland Sp. z o.o.</w:t>
            </w:r>
          </w:p>
          <w:p w14:paraId="4FF4A099" w14:textId="77777777" w:rsidR="00FB6F0B" w:rsidRPr="00CB5EDB" w:rsidRDefault="00FB6F0B" w:rsidP="0039590D">
            <w:r w:rsidRPr="00FB6F0B">
              <w:t>Złotej Jesieni</w:t>
            </w:r>
            <w:r w:rsidRPr="00CB5EDB">
              <w:t xml:space="preserve"> </w:t>
            </w:r>
            <w:r w:rsidRPr="00FB6F0B">
              <w:t>58</w:t>
            </w:r>
            <w:r w:rsidRPr="00CB5EDB">
              <w:t xml:space="preserve"> </w:t>
            </w:r>
          </w:p>
          <w:p w14:paraId="76C1ED90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05-410</w:t>
            </w:r>
            <w:r w:rsidRPr="00CB5EDB">
              <w:t xml:space="preserve"> </w:t>
            </w:r>
            <w:r w:rsidRPr="00FB6F0B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3A14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20 703.60 zł</w:t>
            </w:r>
          </w:p>
        </w:tc>
      </w:tr>
      <w:tr w:rsidR="00FB6F0B" w:rsidRPr="00075CD0" w14:paraId="2A1F4A30" w14:textId="77777777" w:rsidTr="0039590D">
        <w:tc>
          <w:tcPr>
            <w:tcW w:w="993" w:type="dxa"/>
            <w:shd w:val="clear" w:color="auto" w:fill="auto"/>
            <w:vAlign w:val="center"/>
          </w:tcPr>
          <w:p w14:paraId="482DAB5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12BF7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82</w:t>
            </w:r>
          </w:p>
        </w:tc>
        <w:tc>
          <w:tcPr>
            <w:tcW w:w="4110" w:type="dxa"/>
            <w:shd w:val="clear" w:color="auto" w:fill="auto"/>
          </w:tcPr>
          <w:p w14:paraId="3947D4B4" w14:textId="77777777" w:rsidR="00FB6F0B" w:rsidRPr="00C82837" w:rsidRDefault="00FB6F0B" w:rsidP="0039590D">
            <w:pPr>
              <w:spacing w:before="40"/>
            </w:pPr>
            <w:r w:rsidRPr="00FB6F0B">
              <w:t>BioMaxima S.A.</w:t>
            </w:r>
          </w:p>
          <w:p w14:paraId="13B7D822" w14:textId="77777777" w:rsidR="00FB6F0B" w:rsidRPr="00CB5EDB" w:rsidRDefault="00FB6F0B" w:rsidP="0039590D">
            <w:r w:rsidRPr="00FB6F0B">
              <w:t>Vetterów</w:t>
            </w:r>
            <w:r w:rsidRPr="00CB5EDB">
              <w:t xml:space="preserve"> </w:t>
            </w:r>
            <w:r w:rsidRPr="00FB6F0B">
              <w:t>5</w:t>
            </w:r>
            <w:r w:rsidRPr="00CB5EDB">
              <w:t xml:space="preserve"> </w:t>
            </w:r>
          </w:p>
          <w:p w14:paraId="0EEB428F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20-277</w:t>
            </w:r>
            <w:r w:rsidRPr="00CB5EDB">
              <w:t xml:space="preserve"> </w:t>
            </w:r>
            <w:r w:rsidRPr="00FB6F0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650FE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6 713.28 zł</w:t>
            </w:r>
          </w:p>
        </w:tc>
      </w:tr>
      <w:tr w:rsidR="00FB6F0B" w:rsidRPr="00075CD0" w14:paraId="42C7BF1C" w14:textId="77777777" w:rsidTr="0039590D">
        <w:tc>
          <w:tcPr>
            <w:tcW w:w="993" w:type="dxa"/>
            <w:shd w:val="clear" w:color="auto" w:fill="auto"/>
            <w:vAlign w:val="center"/>
          </w:tcPr>
          <w:p w14:paraId="0D6DDB4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2AD8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17</w:t>
            </w:r>
          </w:p>
        </w:tc>
        <w:tc>
          <w:tcPr>
            <w:tcW w:w="4110" w:type="dxa"/>
            <w:shd w:val="clear" w:color="auto" w:fill="auto"/>
          </w:tcPr>
          <w:p w14:paraId="1246FEDD" w14:textId="77777777" w:rsidR="00FB6F0B" w:rsidRPr="00C82837" w:rsidRDefault="00FB6F0B" w:rsidP="0039590D">
            <w:pPr>
              <w:spacing w:before="40"/>
            </w:pPr>
            <w:r w:rsidRPr="00FB6F0B">
              <w:t>Optotech Spółka z ograniczoną odpowiedzialnością Spółka komandytowa</w:t>
            </w:r>
          </w:p>
          <w:p w14:paraId="48AC2553" w14:textId="77777777" w:rsidR="00FB6F0B" w:rsidRPr="00CB5EDB" w:rsidRDefault="00FB6F0B" w:rsidP="0039590D">
            <w:r w:rsidRPr="00FB6F0B">
              <w:t>Wimmera</w:t>
            </w:r>
            <w:r w:rsidRPr="00CB5EDB">
              <w:t xml:space="preserve"> </w:t>
            </w:r>
            <w:r w:rsidRPr="00FB6F0B">
              <w:t>67E</w:t>
            </w:r>
            <w:r w:rsidRPr="00CB5EDB">
              <w:t xml:space="preserve"> </w:t>
            </w:r>
          </w:p>
          <w:p w14:paraId="0F20AE1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32-005</w:t>
            </w:r>
            <w:r w:rsidRPr="00CB5EDB">
              <w:t xml:space="preserve"> </w:t>
            </w:r>
            <w:r w:rsidRPr="00FB6F0B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C40A3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1 361.88 zł</w:t>
            </w:r>
          </w:p>
        </w:tc>
      </w:tr>
      <w:tr w:rsidR="00FB6F0B" w:rsidRPr="00075CD0" w14:paraId="38F1D115" w14:textId="77777777" w:rsidTr="0039590D">
        <w:tc>
          <w:tcPr>
            <w:tcW w:w="993" w:type="dxa"/>
            <w:shd w:val="clear" w:color="auto" w:fill="auto"/>
            <w:vAlign w:val="center"/>
          </w:tcPr>
          <w:p w14:paraId="03FB6FC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B567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</w:t>
            </w:r>
          </w:p>
        </w:tc>
        <w:tc>
          <w:tcPr>
            <w:tcW w:w="4110" w:type="dxa"/>
            <w:shd w:val="clear" w:color="auto" w:fill="auto"/>
          </w:tcPr>
          <w:p w14:paraId="48311023" w14:textId="77777777" w:rsidR="00FB6F0B" w:rsidRPr="00C82837" w:rsidRDefault="00FB6F0B" w:rsidP="0039590D">
            <w:pPr>
              <w:spacing w:before="40"/>
            </w:pPr>
            <w:r w:rsidRPr="00FB6F0B">
              <w:t>Optotech Spółka z ograniczoną odpowiedzialnością Spółka komandytowa</w:t>
            </w:r>
          </w:p>
          <w:p w14:paraId="1D44E0B0" w14:textId="77777777" w:rsidR="00FB6F0B" w:rsidRPr="00CB5EDB" w:rsidRDefault="00FB6F0B" w:rsidP="0039590D">
            <w:r w:rsidRPr="00FB6F0B">
              <w:lastRenderedPageBreak/>
              <w:t>Wimmera</w:t>
            </w:r>
            <w:r w:rsidRPr="00CB5EDB">
              <w:t xml:space="preserve"> </w:t>
            </w:r>
            <w:r w:rsidRPr="00FB6F0B">
              <w:t>67E</w:t>
            </w:r>
            <w:r w:rsidRPr="00CB5EDB">
              <w:t xml:space="preserve"> </w:t>
            </w:r>
          </w:p>
          <w:p w14:paraId="766C8ED6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32-005</w:t>
            </w:r>
            <w:r w:rsidRPr="00CB5EDB">
              <w:t xml:space="preserve"> </w:t>
            </w:r>
            <w:r w:rsidRPr="00FB6F0B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B08BD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1 944.00 zł</w:t>
            </w:r>
          </w:p>
        </w:tc>
      </w:tr>
      <w:tr w:rsidR="00FB6F0B" w:rsidRPr="00075CD0" w14:paraId="4C586DBB" w14:textId="77777777" w:rsidTr="0039590D">
        <w:tc>
          <w:tcPr>
            <w:tcW w:w="993" w:type="dxa"/>
            <w:shd w:val="clear" w:color="auto" w:fill="auto"/>
            <w:vAlign w:val="center"/>
          </w:tcPr>
          <w:p w14:paraId="2FEEF6E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82174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</w:t>
            </w:r>
          </w:p>
        </w:tc>
        <w:tc>
          <w:tcPr>
            <w:tcW w:w="4110" w:type="dxa"/>
            <w:shd w:val="clear" w:color="auto" w:fill="auto"/>
          </w:tcPr>
          <w:p w14:paraId="02C44DE6" w14:textId="77777777" w:rsidR="00FB6F0B" w:rsidRPr="00C82837" w:rsidRDefault="00FB6F0B" w:rsidP="0039590D">
            <w:pPr>
              <w:spacing w:before="40"/>
            </w:pPr>
            <w:r w:rsidRPr="00FB6F0B">
              <w:t>Teleflex Polska sp. z o.o.</w:t>
            </w:r>
          </w:p>
          <w:p w14:paraId="3FED2621" w14:textId="77777777" w:rsidR="00FB6F0B" w:rsidRPr="00CB5EDB" w:rsidRDefault="00FB6F0B" w:rsidP="0039590D">
            <w:r w:rsidRPr="00FB6F0B">
              <w:t>Żwirki i Wigury</w:t>
            </w:r>
            <w:r w:rsidRPr="00CB5EDB">
              <w:t xml:space="preserve"> </w:t>
            </w:r>
            <w:r w:rsidRPr="00FB6F0B">
              <w:t>16A</w:t>
            </w:r>
            <w:r w:rsidRPr="00CB5EDB">
              <w:t xml:space="preserve"> </w:t>
            </w:r>
          </w:p>
          <w:p w14:paraId="07DC94F7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02-092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B6B1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208 930.32 zł</w:t>
            </w:r>
          </w:p>
        </w:tc>
      </w:tr>
      <w:tr w:rsidR="00FB6F0B" w:rsidRPr="00075CD0" w14:paraId="5280D197" w14:textId="77777777" w:rsidTr="0039590D">
        <w:tc>
          <w:tcPr>
            <w:tcW w:w="993" w:type="dxa"/>
            <w:shd w:val="clear" w:color="auto" w:fill="auto"/>
            <w:vAlign w:val="center"/>
          </w:tcPr>
          <w:p w14:paraId="77767BF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7FB00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</w:t>
            </w:r>
          </w:p>
        </w:tc>
        <w:tc>
          <w:tcPr>
            <w:tcW w:w="4110" w:type="dxa"/>
            <w:shd w:val="clear" w:color="auto" w:fill="auto"/>
          </w:tcPr>
          <w:p w14:paraId="189157B6" w14:textId="77777777" w:rsidR="00FB6F0B" w:rsidRPr="00C82837" w:rsidRDefault="00FB6F0B" w:rsidP="0039590D">
            <w:pPr>
              <w:spacing w:before="40"/>
            </w:pPr>
            <w:r w:rsidRPr="00FB6F0B">
              <w:t>Teleflex Polska sp. z o.o.</w:t>
            </w:r>
          </w:p>
          <w:p w14:paraId="1ADEA00F" w14:textId="77777777" w:rsidR="00FB6F0B" w:rsidRPr="00CB5EDB" w:rsidRDefault="00FB6F0B" w:rsidP="0039590D">
            <w:r w:rsidRPr="00FB6F0B">
              <w:t>Żwirki i Wigury</w:t>
            </w:r>
            <w:r w:rsidRPr="00CB5EDB">
              <w:t xml:space="preserve"> </w:t>
            </w:r>
            <w:r w:rsidRPr="00FB6F0B">
              <w:t>16A</w:t>
            </w:r>
            <w:r w:rsidRPr="00CB5EDB">
              <w:t xml:space="preserve"> </w:t>
            </w:r>
          </w:p>
          <w:p w14:paraId="69AF291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02-092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C8B97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32 432.40 zł</w:t>
            </w:r>
          </w:p>
        </w:tc>
      </w:tr>
      <w:tr w:rsidR="00FB6F0B" w:rsidRPr="00075CD0" w14:paraId="508C4B0E" w14:textId="77777777" w:rsidTr="0039590D">
        <w:tc>
          <w:tcPr>
            <w:tcW w:w="993" w:type="dxa"/>
            <w:shd w:val="clear" w:color="auto" w:fill="auto"/>
            <w:vAlign w:val="center"/>
          </w:tcPr>
          <w:p w14:paraId="32F57E5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FC024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65</w:t>
            </w:r>
          </w:p>
        </w:tc>
        <w:tc>
          <w:tcPr>
            <w:tcW w:w="4110" w:type="dxa"/>
            <w:shd w:val="clear" w:color="auto" w:fill="auto"/>
          </w:tcPr>
          <w:p w14:paraId="74F04C9C" w14:textId="77777777" w:rsidR="00FB6F0B" w:rsidRPr="00C82837" w:rsidRDefault="00FB6F0B" w:rsidP="0039590D">
            <w:pPr>
              <w:spacing w:before="40"/>
            </w:pPr>
            <w:r w:rsidRPr="00FB6F0B">
              <w:t>Teleflex Polska sp. z o.o.</w:t>
            </w:r>
          </w:p>
          <w:p w14:paraId="41B7EF50" w14:textId="77777777" w:rsidR="00FB6F0B" w:rsidRPr="00CB5EDB" w:rsidRDefault="00FB6F0B" w:rsidP="0039590D">
            <w:r w:rsidRPr="00FB6F0B">
              <w:t>Żwirki i Wigury</w:t>
            </w:r>
            <w:r w:rsidRPr="00CB5EDB">
              <w:t xml:space="preserve"> </w:t>
            </w:r>
            <w:r w:rsidRPr="00FB6F0B">
              <w:t>16A</w:t>
            </w:r>
            <w:r w:rsidRPr="00CB5EDB">
              <w:t xml:space="preserve"> </w:t>
            </w:r>
          </w:p>
          <w:p w14:paraId="4864A69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02-092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585A4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233 544.60 zł</w:t>
            </w:r>
          </w:p>
        </w:tc>
      </w:tr>
      <w:tr w:rsidR="00FB6F0B" w:rsidRPr="00075CD0" w14:paraId="406B57D9" w14:textId="77777777" w:rsidTr="0039590D">
        <w:tc>
          <w:tcPr>
            <w:tcW w:w="993" w:type="dxa"/>
            <w:shd w:val="clear" w:color="auto" w:fill="auto"/>
            <w:vAlign w:val="center"/>
          </w:tcPr>
          <w:p w14:paraId="31283C3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99F10D" w14:textId="5CB4C319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</w:t>
            </w:r>
            <w:r w:rsidR="00FB65E6">
              <w:t>3</w:t>
            </w:r>
          </w:p>
        </w:tc>
        <w:tc>
          <w:tcPr>
            <w:tcW w:w="4110" w:type="dxa"/>
            <w:shd w:val="clear" w:color="auto" w:fill="auto"/>
          </w:tcPr>
          <w:p w14:paraId="7FC163F9" w14:textId="77777777" w:rsidR="00FB6F0B" w:rsidRPr="00C82837" w:rsidRDefault="00FB6F0B" w:rsidP="0039590D">
            <w:pPr>
              <w:spacing w:before="40"/>
            </w:pPr>
            <w:r w:rsidRPr="00FB6F0B">
              <w:t>Aesculap Chifa Spółka z ograniczoną odpowiedzialnością</w:t>
            </w:r>
          </w:p>
          <w:p w14:paraId="39254929" w14:textId="77777777" w:rsidR="00FB6F0B" w:rsidRPr="00CB5EDB" w:rsidRDefault="00FB6F0B" w:rsidP="0039590D">
            <w:r w:rsidRPr="00FB6F0B">
              <w:t>Tysiąclecia</w:t>
            </w:r>
            <w:r w:rsidRPr="00CB5EDB">
              <w:t xml:space="preserve"> </w:t>
            </w:r>
            <w:r w:rsidRPr="00FB6F0B">
              <w:t>14</w:t>
            </w:r>
            <w:r w:rsidRPr="00CB5EDB">
              <w:t xml:space="preserve"> </w:t>
            </w:r>
          </w:p>
          <w:p w14:paraId="66746D8E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64-300</w:t>
            </w:r>
            <w:r w:rsidRPr="00CB5EDB">
              <w:t xml:space="preserve"> </w:t>
            </w:r>
            <w:r w:rsidRPr="00FB6F0B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9BBB4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863 682.37 zł</w:t>
            </w:r>
          </w:p>
        </w:tc>
      </w:tr>
      <w:tr w:rsidR="00FB6F0B" w:rsidRPr="00075CD0" w14:paraId="49170253" w14:textId="77777777" w:rsidTr="0039590D">
        <w:tc>
          <w:tcPr>
            <w:tcW w:w="993" w:type="dxa"/>
            <w:shd w:val="clear" w:color="auto" w:fill="auto"/>
            <w:vAlign w:val="center"/>
          </w:tcPr>
          <w:p w14:paraId="7115F24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FB79F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17</w:t>
            </w:r>
          </w:p>
        </w:tc>
        <w:tc>
          <w:tcPr>
            <w:tcW w:w="4110" w:type="dxa"/>
            <w:shd w:val="clear" w:color="auto" w:fill="auto"/>
          </w:tcPr>
          <w:p w14:paraId="57829DD2" w14:textId="77777777" w:rsidR="00FB6F0B" w:rsidRPr="00C82837" w:rsidRDefault="00FB6F0B" w:rsidP="0039590D">
            <w:pPr>
              <w:spacing w:before="40"/>
            </w:pPr>
            <w:r w:rsidRPr="00FB6F0B">
              <w:t>Consultronix Spółka Akcyjna</w:t>
            </w:r>
          </w:p>
          <w:p w14:paraId="48ED57D5" w14:textId="77777777" w:rsidR="00FB6F0B" w:rsidRPr="00CB5EDB" w:rsidRDefault="00FB6F0B" w:rsidP="0039590D">
            <w:r w:rsidRPr="00FB6F0B">
              <w:t>ul. Przemysłowa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544F585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32-083</w:t>
            </w:r>
            <w:r w:rsidRPr="00CB5EDB">
              <w:t xml:space="preserve"> </w:t>
            </w:r>
            <w:r w:rsidRPr="00FB6F0B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FD439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7 300.80 zł</w:t>
            </w:r>
          </w:p>
        </w:tc>
      </w:tr>
      <w:tr w:rsidR="00FB6F0B" w:rsidRPr="00075CD0" w14:paraId="5BE4EE61" w14:textId="77777777" w:rsidTr="0039590D">
        <w:tc>
          <w:tcPr>
            <w:tcW w:w="993" w:type="dxa"/>
            <w:shd w:val="clear" w:color="auto" w:fill="auto"/>
            <w:vAlign w:val="center"/>
          </w:tcPr>
          <w:p w14:paraId="12C0F76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025A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</w:t>
            </w:r>
          </w:p>
        </w:tc>
        <w:tc>
          <w:tcPr>
            <w:tcW w:w="4110" w:type="dxa"/>
            <w:shd w:val="clear" w:color="auto" w:fill="auto"/>
          </w:tcPr>
          <w:p w14:paraId="25122FF9" w14:textId="77777777" w:rsidR="00FB6F0B" w:rsidRPr="00C82837" w:rsidRDefault="00FB6F0B" w:rsidP="0039590D">
            <w:pPr>
              <w:spacing w:before="40"/>
            </w:pPr>
            <w:r w:rsidRPr="00FB6F0B">
              <w:t>Consultronix Spółka Akcyjna</w:t>
            </w:r>
          </w:p>
          <w:p w14:paraId="45C719EE" w14:textId="77777777" w:rsidR="00FB6F0B" w:rsidRPr="00CB5EDB" w:rsidRDefault="00FB6F0B" w:rsidP="0039590D">
            <w:r w:rsidRPr="00FB6F0B">
              <w:t>ul. Przemysłowa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023A9B54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32-083</w:t>
            </w:r>
            <w:r w:rsidRPr="00CB5EDB">
              <w:t xml:space="preserve"> </w:t>
            </w:r>
            <w:r w:rsidRPr="00FB6F0B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658D2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1 782.00 zł</w:t>
            </w:r>
          </w:p>
        </w:tc>
      </w:tr>
      <w:tr w:rsidR="00FB6F0B" w:rsidRPr="00075CD0" w14:paraId="2D849EC5" w14:textId="77777777" w:rsidTr="0039590D">
        <w:tc>
          <w:tcPr>
            <w:tcW w:w="993" w:type="dxa"/>
            <w:shd w:val="clear" w:color="auto" w:fill="auto"/>
            <w:vAlign w:val="center"/>
          </w:tcPr>
          <w:p w14:paraId="7899EE9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62A0D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19</w:t>
            </w:r>
          </w:p>
        </w:tc>
        <w:tc>
          <w:tcPr>
            <w:tcW w:w="4110" w:type="dxa"/>
            <w:shd w:val="clear" w:color="auto" w:fill="auto"/>
          </w:tcPr>
          <w:p w14:paraId="16C07846" w14:textId="77777777" w:rsidR="00FB6F0B" w:rsidRPr="00C82837" w:rsidRDefault="00FB6F0B" w:rsidP="0039590D">
            <w:pPr>
              <w:spacing w:before="40"/>
            </w:pPr>
            <w:r w:rsidRPr="00FB6F0B">
              <w:t>Consultronix Spółka Akcyjna</w:t>
            </w:r>
          </w:p>
          <w:p w14:paraId="70D2E30E" w14:textId="77777777" w:rsidR="00FB6F0B" w:rsidRPr="00CB5EDB" w:rsidRDefault="00FB6F0B" w:rsidP="0039590D">
            <w:r w:rsidRPr="00FB6F0B">
              <w:t>ul. Przemysłowa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655D70D1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32-083</w:t>
            </w:r>
            <w:r w:rsidRPr="00CB5EDB">
              <w:t xml:space="preserve"> </w:t>
            </w:r>
            <w:r w:rsidRPr="00FB6F0B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DEEF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43 200.00 zł</w:t>
            </w:r>
          </w:p>
        </w:tc>
      </w:tr>
      <w:tr w:rsidR="00FB6F0B" w:rsidRPr="00075CD0" w14:paraId="62E926EF" w14:textId="77777777" w:rsidTr="0039590D">
        <w:tc>
          <w:tcPr>
            <w:tcW w:w="993" w:type="dxa"/>
            <w:shd w:val="clear" w:color="auto" w:fill="auto"/>
            <w:vAlign w:val="center"/>
          </w:tcPr>
          <w:p w14:paraId="53CBB1C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FDA5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4110" w:type="dxa"/>
            <w:shd w:val="clear" w:color="auto" w:fill="auto"/>
          </w:tcPr>
          <w:p w14:paraId="0617F42E" w14:textId="77777777" w:rsidR="00FB6F0B" w:rsidRPr="00C82837" w:rsidRDefault="00FB6F0B" w:rsidP="0039590D">
            <w:pPr>
              <w:spacing w:before="40"/>
            </w:pPr>
            <w:r w:rsidRPr="00FB6F0B">
              <w:t>Unitech Surgical Sp. z o.o.</w:t>
            </w:r>
          </w:p>
          <w:p w14:paraId="5FFF4181" w14:textId="77777777" w:rsidR="00FB6F0B" w:rsidRPr="00CB5EDB" w:rsidRDefault="00FB6F0B" w:rsidP="0039590D">
            <w:r w:rsidRPr="00FB6F0B">
              <w:t>Kalwaryjska</w:t>
            </w:r>
            <w:r w:rsidRPr="00CB5EDB">
              <w:t xml:space="preserve"> </w:t>
            </w:r>
            <w:r w:rsidRPr="00FB6F0B">
              <w:t>69/9</w:t>
            </w:r>
            <w:r w:rsidRPr="00CB5EDB">
              <w:t xml:space="preserve"> </w:t>
            </w:r>
          </w:p>
          <w:p w14:paraId="5E80E5ED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30-504</w:t>
            </w:r>
            <w:r w:rsidRPr="00CB5EDB">
              <w:t xml:space="preserve"> </w:t>
            </w:r>
            <w:r w:rsidRPr="00FB6F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019CC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10 692.00 zł</w:t>
            </w:r>
          </w:p>
        </w:tc>
      </w:tr>
      <w:tr w:rsidR="00FB6F0B" w:rsidRPr="00075CD0" w14:paraId="6E3239F5" w14:textId="77777777" w:rsidTr="0039590D">
        <w:tc>
          <w:tcPr>
            <w:tcW w:w="993" w:type="dxa"/>
            <w:shd w:val="clear" w:color="auto" w:fill="auto"/>
            <w:vAlign w:val="center"/>
          </w:tcPr>
          <w:p w14:paraId="25877D1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D67BC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43</w:t>
            </w:r>
          </w:p>
        </w:tc>
        <w:tc>
          <w:tcPr>
            <w:tcW w:w="4110" w:type="dxa"/>
            <w:shd w:val="clear" w:color="auto" w:fill="auto"/>
          </w:tcPr>
          <w:p w14:paraId="145833E7" w14:textId="77777777" w:rsidR="00FB6F0B" w:rsidRPr="00C82837" w:rsidRDefault="00FB6F0B" w:rsidP="0039590D">
            <w:pPr>
              <w:spacing w:before="40"/>
            </w:pPr>
            <w:r w:rsidRPr="00FB6F0B">
              <w:t>Lubmedical Sp. z o. o. Sp. k.</w:t>
            </w:r>
          </w:p>
          <w:p w14:paraId="16CBE2E3" w14:textId="77777777" w:rsidR="00FB6F0B" w:rsidRPr="00CB5EDB" w:rsidRDefault="00FB6F0B" w:rsidP="0039590D">
            <w:r w:rsidRPr="00FB6F0B">
              <w:t>Anny Walentynowicz</w:t>
            </w:r>
            <w:r w:rsidRPr="00CB5EDB">
              <w:t xml:space="preserve"> </w:t>
            </w:r>
            <w:r w:rsidRPr="00FB6F0B">
              <w:t>34</w:t>
            </w:r>
            <w:r w:rsidRPr="00CB5EDB">
              <w:t xml:space="preserve"> </w:t>
            </w:r>
          </w:p>
          <w:p w14:paraId="26CBDA4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20-328</w:t>
            </w:r>
            <w:r w:rsidRPr="00CB5EDB">
              <w:t xml:space="preserve"> </w:t>
            </w:r>
            <w:r w:rsidRPr="00FB6F0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80EDD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167 670.00 zł</w:t>
            </w:r>
          </w:p>
        </w:tc>
      </w:tr>
      <w:tr w:rsidR="00FB6F0B" w:rsidRPr="00075CD0" w14:paraId="22B83B2D" w14:textId="77777777" w:rsidTr="0039590D">
        <w:tc>
          <w:tcPr>
            <w:tcW w:w="993" w:type="dxa"/>
            <w:shd w:val="clear" w:color="auto" w:fill="auto"/>
            <w:vAlign w:val="center"/>
          </w:tcPr>
          <w:p w14:paraId="17E663D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900D7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44</w:t>
            </w:r>
          </w:p>
        </w:tc>
        <w:tc>
          <w:tcPr>
            <w:tcW w:w="4110" w:type="dxa"/>
            <w:shd w:val="clear" w:color="auto" w:fill="auto"/>
          </w:tcPr>
          <w:p w14:paraId="3D622F9B" w14:textId="77777777" w:rsidR="00FB6F0B" w:rsidRPr="00C82837" w:rsidRDefault="00FB6F0B" w:rsidP="0039590D">
            <w:pPr>
              <w:spacing w:before="40"/>
            </w:pPr>
            <w:r w:rsidRPr="00FB6F0B">
              <w:t>Lubmedical Sp. z o. o. Sp. k.</w:t>
            </w:r>
          </w:p>
          <w:p w14:paraId="7AC913F6" w14:textId="77777777" w:rsidR="00FB6F0B" w:rsidRPr="00CB5EDB" w:rsidRDefault="00FB6F0B" w:rsidP="0039590D">
            <w:r w:rsidRPr="00FB6F0B">
              <w:t>Anny Walentynowicz</w:t>
            </w:r>
            <w:r w:rsidRPr="00CB5EDB">
              <w:t xml:space="preserve"> </w:t>
            </w:r>
            <w:r w:rsidRPr="00FB6F0B">
              <w:t>34</w:t>
            </w:r>
            <w:r w:rsidRPr="00CB5EDB">
              <w:t xml:space="preserve"> </w:t>
            </w:r>
          </w:p>
          <w:p w14:paraId="0F0FCF96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20-328</w:t>
            </w:r>
            <w:r w:rsidRPr="00CB5EDB">
              <w:t xml:space="preserve"> </w:t>
            </w:r>
            <w:r w:rsidRPr="00FB6F0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9B73D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4 106.38 zł</w:t>
            </w:r>
          </w:p>
        </w:tc>
      </w:tr>
      <w:tr w:rsidR="00FB6F0B" w:rsidRPr="00075CD0" w14:paraId="0567B5C2" w14:textId="77777777" w:rsidTr="0039590D">
        <w:tc>
          <w:tcPr>
            <w:tcW w:w="993" w:type="dxa"/>
            <w:shd w:val="clear" w:color="auto" w:fill="auto"/>
            <w:vAlign w:val="center"/>
          </w:tcPr>
          <w:p w14:paraId="10C3043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84934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53</w:t>
            </w:r>
          </w:p>
        </w:tc>
        <w:tc>
          <w:tcPr>
            <w:tcW w:w="4110" w:type="dxa"/>
            <w:shd w:val="clear" w:color="auto" w:fill="auto"/>
          </w:tcPr>
          <w:p w14:paraId="0D1315F0" w14:textId="77777777" w:rsidR="00FB6F0B" w:rsidRPr="00C82837" w:rsidRDefault="00FB6F0B" w:rsidP="0039590D">
            <w:pPr>
              <w:spacing w:before="40"/>
            </w:pPr>
            <w:r w:rsidRPr="00FB6F0B">
              <w:t>Lubmedical Sp. z o. o. Sp. k.</w:t>
            </w:r>
          </w:p>
          <w:p w14:paraId="303D576E" w14:textId="77777777" w:rsidR="00FB6F0B" w:rsidRPr="00CB5EDB" w:rsidRDefault="00FB6F0B" w:rsidP="0039590D">
            <w:r w:rsidRPr="00FB6F0B">
              <w:t>Anny Walentynowicz</w:t>
            </w:r>
            <w:r w:rsidRPr="00CB5EDB">
              <w:t xml:space="preserve"> </w:t>
            </w:r>
            <w:r w:rsidRPr="00FB6F0B">
              <w:t>34</w:t>
            </w:r>
            <w:r w:rsidRPr="00CB5EDB">
              <w:t xml:space="preserve"> </w:t>
            </w:r>
          </w:p>
          <w:p w14:paraId="3C4FD620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20-328</w:t>
            </w:r>
            <w:r w:rsidRPr="00CB5EDB">
              <w:t xml:space="preserve"> </w:t>
            </w:r>
            <w:r w:rsidRPr="00FB6F0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D6682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15 163.20 zł</w:t>
            </w:r>
          </w:p>
        </w:tc>
      </w:tr>
      <w:tr w:rsidR="00FB6F0B" w:rsidRPr="00075CD0" w14:paraId="3534F2AE" w14:textId="77777777" w:rsidTr="0039590D">
        <w:tc>
          <w:tcPr>
            <w:tcW w:w="993" w:type="dxa"/>
            <w:shd w:val="clear" w:color="auto" w:fill="auto"/>
            <w:vAlign w:val="center"/>
          </w:tcPr>
          <w:p w14:paraId="76B48F6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EE1B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</w:t>
            </w:r>
          </w:p>
        </w:tc>
        <w:tc>
          <w:tcPr>
            <w:tcW w:w="4110" w:type="dxa"/>
            <w:shd w:val="clear" w:color="auto" w:fill="auto"/>
          </w:tcPr>
          <w:p w14:paraId="7255642B" w14:textId="77777777" w:rsidR="00FB6F0B" w:rsidRPr="00C82837" w:rsidRDefault="00FB6F0B" w:rsidP="0039590D">
            <w:pPr>
              <w:spacing w:before="40"/>
            </w:pPr>
            <w:r w:rsidRPr="00FB6F0B">
              <w:t>Mercator Medical S.A.</w:t>
            </w:r>
          </w:p>
          <w:p w14:paraId="50F0C526" w14:textId="77777777" w:rsidR="00FB6F0B" w:rsidRPr="00CB5EDB" w:rsidRDefault="00FB6F0B" w:rsidP="0039590D">
            <w:r w:rsidRPr="00FB6F0B">
              <w:t>Modrzejewskiej</w:t>
            </w:r>
            <w:r w:rsidRPr="00CB5EDB">
              <w:t xml:space="preserve"> </w:t>
            </w:r>
            <w:r w:rsidRPr="00FB6F0B">
              <w:t>30</w:t>
            </w:r>
            <w:r w:rsidRPr="00CB5EDB">
              <w:t xml:space="preserve"> </w:t>
            </w:r>
          </w:p>
          <w:p w14:paraId="3FC822A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31-327</w:t>
            </w:r>
            <w:r w:rsidRPr="00CB5EDB">
              <w:t xml:space="preserve"> </w:t>
            </w:r>
            <w:r w:rsidRPr="00FB6F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E5AD44" w14:textId="3C2C4CB0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91 428.4</w:t>
            </w:r>
            <w:r w:rsidR="00BF2189">
              <w:t>8</w:t>
            </w:r>
            <w:r w:rsidRPr="00FB6F0B">
              <w:t xml:space="preserve"> zł</w:t>
            </w:r>
          </w:p>
        </w:tc>
      </w:tr>
      <w:tr w:rsidR="00FB6F0B" w:rsidRPr="00075CD0" w14:paraId="4771EF6E" w14:textId="77777777" w:rsidTr="0039590D">
        <w:tc>
          <w:tcPr>
            <w:tcW w:w="993" w:type="dxa"/>
            <w:shd w:val="clear" w:color="auto" w:fill="auto"/>
            <w:vAlign w:val="center"/>
          </w:tcPr>
          <w:p w14:paraId="4B4EC31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A041C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29</w:t>
            </w:r>
          </w:p>
        </w:tc>
        <w:tc>
          <w:tcPr>
            <w:tcW w:w="4110" w:type="dxa"/>
            <w:shd w:val="clear" w:color="auto" w:fill="auto"/>
          </w:tcPr>
          <w:p w14:paraId="4A08F82A" w14:textId="77777777" w:rsidR="00FB6F0B" w:rsidRPr="00C82837" w:rsidRDefault="00FB6F0B" w:rsidP="0039590D">
            <w:pPr>
              <w:spacing w:before="40"/>
            </w:pPr>
            <w:r w:rsidRPr="00FB6F0B">
              <w:t>Mercator Medical S.A.</w:t>
            </w:r>
          </w:p>
          <w:p w14:paraId="552540EB" w14:textId="77777777" w:rsidR="00FB6F0B" w:rsidRPr="00CB5EDB" w:rsidRDefault="00FB6F0B" w:rsidP="0039590D">
            <w:r w:rsidRPr="00FB6F0B">
              <w:t>Modrzejewskiej</w:t>
            </w:r>
            <w:r w:rsidRPr="00CB5EDB">
              <w:t xml:space="preserve"> </w:t>
            </w:r>
            <w:r w:rsidRPr="00FB6F0B">
              <w:t>30</w:t>
            </w:r>
            <w:r w:rsidRPr="00CB5EDB">
              <w:t xml:space="preserve"> </w:t>
            </w:r>
          </w:p>
          <w:p w14:paraId="1138532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31-327</w:t>
            </w:r>
            <w:r w:rsidRPr="00CB5EDB">
              <w:t xml:space="preserve"> </w:t>
            </w:r>
            <w:r w:rsidRPr="00FB6F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DB12E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14 148.00 zł</w:t>
            </w:r>
          </w:p>
        </w:tc>
      </w:tr>
      <w:tr w:rsidR="00FB6F0B" w:rsidRPr="00075CD0" w14:paraId="1D9BA7ED" w14:textId="77777777" w:rsidTr="0039590D">
        <w:tc>
          <w:tcPr>
            <w:tcW w:w="993" w:type="dxa"/>
            <w:shd w:val="clear" w:color="auto" w:fill="auto"/>
            <w:vAlign w:val="center"/>
          </w:tcPr>
          <w:p w14:paraId="78FB26E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1356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4110" w:type="dxa"/>
            <w:shd w:val="clear" w:color="auto" w:fill="auto"/>
          </w:tcPr>
          <w:p w14:paraId="6D3997A3" w14:textId="77777777" w:rsidR="00FB6F0B" w:rsidRPr="00C82837" w:rsidRDefault="00FB6F0B" w:rsidP="0039590D">
            <w:pPr>
              <w:spacing w:before="40"/>
            </w:pPr>
            <w:r w:rsidRPr="00FB6F0B">
              <w:t>Mercator Medical S.A.</w:t>
            </w:r>
          </w:p>
          <w:p w14:paraId="557B3A68" w14:textId="77777777" w:rsidR="00FB6F0B" w:rsidRPr="00CB5EDB" w:rsidRDefault="00FB6F0B" w:rsidP="0039590D">
            <w:r w:rsidRPr="00FB6F0B">
              <w:t>Modrzejewskiej</w:t>
            </w:r>
            <w:r w:rsidRPr="00CB5EDB">
              <w:t xml:space="preserve"> </w:t>
            </w:r>
            <w:r w:rsidRPr="00FB6F0B">
              <w:t>30</w:t>
            </w:r>
            <w:r w:rsidRPr="00CB5EDB">
              <w:t xml:space="preserve"> </w:t>
            </w:r>
          </w:p>
          <w:p w14:paraId="737C7AB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31-327</w:t>
            </w:r>
            <w:r w:rsidRPr="00CB5EDB">
              <w:t xml:space="preserve"> </w:t>
            </w:r>
            <w:r w:rsidRPr="00FB6F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D0E5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27 381.78 zł</w:t>
            </w:r>
          </w:p>
        </w:tc>
      </w:tr>
      <w:tr w:rsidR="00FB6F0B" w:rsidRPr="00075CD0" w14:paraId="68BA9CA9" w14:textId="77777777" w:rsidTr="0039590D">
        <w:tc>
          <w:tcPr>
            <w:tcW w:w="993" w:type="dxa"/>
            <w:shd w:val="clear" w:color="auto" w:fill="auto"/>
            <w:vAlign w:val="center"/>
          </w:tcPr>
          <w:p w14:paraId="7785E8C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0885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67</w:t>
            </w:r>
          </w:p>
        </w:tc>
        <w:tc>
          <w:tcPr>
            <w:tcW w:w="4110" w:type="dxa"/>
            <w:shd w:val="clear" w:color="auto" w:fill="auto"/>
          </w:tcPr>
          <w:p w14:paraId="31BB4E4B" w14:textId="77777777" w:rsidR="00FB6F0B" w:rsidRPr="00C82837" w:rsidRDefault="00FB6F0B" w:rsidP="0039590D">
            <w:pPr>
              <w:spacing w:before="40"/>
            </w:pPr>
            <w:r w:rsidRPr="00FB6F0B">
              <w:t>Polmil sp. z o. o. S. K. A.</w:t>
            </w:r>
          </w:p>
          <w:p w14:paraId="79B7612B" w14:textId="77777777" w:rsidR="00FB6F0B" w:rsidRPr="00CB5EDB" w:rsidRDefault="00FB6F0B" w:rsidP="0039590D">
            <w:r w:rsidRPr="00FB6F0B">
              <w:t>Przemysłowa</w:t>
            </w:r>
            <w:r w:rsidRPr="00CB5EDB">
              <w:t xml:space="preserve"> </w:t>
            </w:r>
            <w:r w:rsidRPr="00FB6F0B">
              <w:t>8</w:t>
            </w:r>
            <w:r w:rsidRPr="00CB5EDB">
              <w:t xml:space="preserve"> </w:t>
            </w:r>
          </w:p>
          <w:p w14:paraId="0B17AB3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85-758</w:t>
            </w:r>
            <w:r w:rsidRPr="00CB5EDB">
              <w:t xml:space="preserve"> </w:t>
            </w:r>
            <w:r w:rsidRPr="00FB6F0B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0AC9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2 570.40 zł</w:t>
            </w:r>
          </w:p>
        </w:tc>
      </w:tr>
      <w:tr w:rsidR="00FB6F0B" w:rsidRPr="00075CD0" w14:paraId="23F388AF" w14:textId="77777777" w:rsidTr="0039590D">
        <w:tc>
          <w:tcPr>
            <w:tcW w:w="993" w:type="dxa"/>
            <w:shd w:val="clear" w:color="auto" w:fill="auto"/>
            <w:vAlign w:val="center"/>
          </w:tcPr>
          <w:p w14:paraId="5A18DDE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4DC7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71</w:t>
            </w:r>
          </w:p>
        </w:tc>
        <w:tc>
          <w:tcPr>
            <w:tcW w:w="4110" w:type="dxa"/>
            <w:shd w:val="clear" w:color="auto" w:fill="auto"/>
          </w:tcPr>
          <w:p w14:paraId="608A0E34" w14:textId="77777777" w:rsidR="00FB6F0B" w:rsidRPr="00C82837" w:rsidRDefault="00FB6F0B" w:rsidP="0039590D">
            <w:pPr>
              <w:spacing w:before="40"/>
            </w:pPr>
            <w:r w:rsidRPr="00FB6F0B">
              <w:t>Empireum Piotr Dopieralski</w:t>
            </w:r>
          </w:p>
          <w:p w14:paraId="2B4FC658" w14:textId="77777777" w:rsidR="00FB6F0B" w:rsidRPr="00CB5EDB" w:rsidRDefault="00FB6F0B" w:rsidP="0039590D">
            <w:r w:rsidRPr="00FB6F0B">
              <w:t>Chotomowska</w:t>
            </w:r>
            <w:r w:rsidRPr="00CB5EDB">
              <w:t xml:space="preserve"> </w:t>
            </w:r>
            <w:r w:rsidRPr="00FB6F0B">
              <w:t>30</w:t>
            </w:r>
            <w:r w:rsidRPr="00CB5EDB">
              <w:t xml:space="preserve"> </w:t>
            </w:r>
          </w:p>
          <w:p w14:paraId="2E78F590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05-110</w:t>
            </w:r>
            <w:r w:rsidRPr="00CB5EDB">
              <w:t xml:space="preserve"> </w:t>
            </w:r>
            <w:r w:rsidRPr="00FB6F0B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155C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46 947.60 zł</w:t>
            </w:r>
          </w:p>
        </w:tc>
      </w:tr>
      <w:tr w:rsidR="00FB6F0B" w:rsidRPr="00075CD0" w14:paraId="11CA06A5" w14:textId="77777777" w:rsidTr="0039590D">
        <w:tc>
          <w:tcPr>
            <w:tcW w:w="993" w:type="dxa"/>
            <w:shd w:val="clear" w:color="auto" w:fill="auto"/>
            <w:vAlign w:val="center"/>
          </w:tcPr>
          <w:p w14:paraId="50CF64A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48A7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69</w:t>
            </w:r>
          </w:p>
        </w:tc>
        <w:tc>
          <w:tcPr>
            <w:tcW w:w="4110" w:type="dxa"/>
            <w:shd w:val="clear" w:color="auto" w:fill="auto"/>
          </w:tcPr>
          <w:p w14:paraId="2951F657" w14:textId="77777777" w:rsidR="00FB6F0B" w:rsidRPr="00C82837" w:rsidRDefault="00FB6F0B" w:rsidP="0039590D">
            <w:pPr>
              <w:spacing w:before="40"/>
            </w:pPr>
            <w:r w:rsidRPr="00FB6F0B">
              <w:t>Radiometer Sp. z o.o.</w:t>
            </w:r>
          </w:p>
          <w:p w14:paraId="48643707" w14:textId="77777777" w:rsidR="00FB6F0B" w:rsidRPr="00CB5EDB" w:rsidRDefault="00FB6F0B" w:rsidP="0039590D">
            <w:r w:rsidRPr="00FB6F0B">
              <w:t>Kolejowa</w:t>
            </w:r>
            <w:r w:rsidRPr="00CB5EDB">
              <w:t xml:space="preserve"> </w:t>
            </w:r>
            <w:r w:rsidRPr="00FB6F0B">
              <w:t>5/7</w:t>
            </w:r>
            <w:r w:rsidRPr="00CB5EDB">
              <w:t xml:space="preserve"> </w:t>
            </w:r>
          </w:p>
          <w:p w14:paraId="479FF610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01-217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F9A9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761 220.72 zł</w:t>
            </w:r>
          </w:p>
        </w:tc>
      </w:tr>
      <w:tr w:rsidR="00FB6F0B" w:rsidRPr="00075CD0" w14:paraId="48B004BE" w14:textId="77777777" w:rsidTr="0039590D">
        <w:tc>
          <w:tcPr>
            <w:tcW w:w="993" w:type="dxa"/>
            <w:shd w:val="clear" w:color="auto" w:fill="auto"/>
            <w:vAlign w:val="center"/>
          </w:tcPr>
          <w:p w14:paraId="0E6DAA7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31EF8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</w:t>
            </w:r>
          </w:p>
        </w:tc>
        <w:tc>
          <w:tcPr>
            <w:tcW w:w="4110" w:type="dxa"/>
            <w:shd w:val="clear" w:color="auto" w:fill="auto"/>
          </w:tcPr>
          <w:p w14:paraId="36BFB6E9" w14:textId="77777777" w:rsidR="00FB6F0B" w:rsidRPr="00C82837" w:rsidRDefault="00FB6F0B" w:rsidP="0039590D">
            <w:pPr>
              <w:spacing w:before="40"/>
            </w:pPr>
            <w:r w:rsidRPr="00FB6F0B">
              <w:t>Salus International Sp. z o.o.</w:t>
            </w:r>
          </w:p>
          <w:p w14:paraId="73D8D571" w14:textId="77777777" w:rsidR="00FB6F0B" w:rsidRPr="00CB5EDB" w:rsidRDefault="00FB6F0B" w:rsidP="0039590D">
            <w:r w:rsidRPr="00FB6F0B">
              <w:t>Pułaskiego</w:t>
            </w:r>
            <w:r w:rsidRPr="00CB5EDB">
              <w:t xml:space="preserve"> </w:t>
            </w:r>
            <w:r w:rsidRPr="00FB6F0B">
              <w:t>9</w:t>
            </w:r>
            <w:r w:rsidRPr="00CB5EDB">
              <w:t xml:space="preserve"> </w:t>
            </w:r>
          </w:p>
          <w:p w14:paraId="6081573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40-273</w:t>
            </w:r>
            <w:r w:rsidRPr="00CB5EDB">
              <w:t xml:space="preserve"> </w:t>
            </w:r>
            <w:r w:rsidRPr="00FB6F0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FBF34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66 044.16 zł</w:t>
            </w:r>
          </w:p>
        </w:tc>
      </w:tr>
      <w:tr w:rsidR="00FB6F0B" w:rsidRPr="00075CD0" w14:paraId="384D64A1" w14:textId="77777777" w:rsidTr="0039590D">
        <w:tc>
          <w:tcPr>
            <w:tcW w:w="993" w:type="dxa"/>
            <w:shd w:val="clear" w:color="auto" w:fill="auto"/>
            <w:vAlign w:val="center"/>
          </w:tcPr>
          <w:p w14:paraId="23B2B7B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3F381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68</w:t>
            </w:r>
          </w:p>
        </w:tc>
        <w:tc>
          <w:tcPr>
            <w:tcW w:w="4110" w:type="dxa"/>
            <w:shd w:val="clear" w:color="auto" w:fill="auto"/>
          </w:tcPr>
          <w:p w14:paraId="06574B7C" w14:textId="77777777" w:rsidR="00FB6F0B" w:rsidRPr="00C82837" w:rsidRDefault="00FB6F0B" w:rsidP="0039590D">
            <w:pPr>
              <w:spacing w:before="40"/>
            </w:pPr>
            <w:r w:rsidRPr="00FB6F0B">
              <w:t>Roche Diabetes Care Polska Sp. z o.o.</w:t>
            </w:r>
          </w:p>
          <w:p w14:paraId="5DF77CF5" w14:textId="77777777" w:rsidR="00FB6F0B" w:rsidRPr="00CB5EDB" w:rsidRDefault="00FB6F0B" w:rsidP="0039590D">
            <w:r w:rsidRPr="00FB6F0B">
              <w:t>Wybrzeże Gdyńskie</w:t>
            </w:r>
            <w:r w:rsidRPr="00CB5EDB">
              <w:t xml:space="preserve"> </w:t>
            </w:r>
            <w:r w:rsidRPr="00FB6F0B">
              <w:t>6B</w:t>
            </w:r>
            <w:r w:rsidRPr="00CB5EDB">
              <w:t xml:space="preserve"> </w:t>
            </w:r>
          </w:p>
          <w:p w14:paraId="7A81A395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01-531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D908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176 904.00 zł</w:t>
            </w:r>
          </w:p>
        </w:tc>
      </w:tr>
      <w:tr w:rsidR="00FB6F0B" w:rsidRPr="00075CD0" w14:paraId="07160CEF" w14:textId="77777777" w:rsidTr="0039590D">
        <w:tc>
          <w:tcPr>
            <w:tcW w:w="993" w:type="dxa"/>
            <w:shd w:val="clear" w:color="auto" w:fill="auto"/>
            <w:vAlign w:val="center"/>
          </w:tcPr>
          <w:p w14:paraId="0C1A3E1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BFA4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19</w:t>
            </w:r>
          </w:p>
        </w:tc>
        <w:tc>
          <w:tcPr>
            <w:tcW w:w="4110" w:type="dxa"/>
            <w:shd w:val="clear" w:color="auto" w:fill="auto"/>
          </w:tcPr>
          <w:p w14:paraId="5D4C4E8D" w14:textId="77777777" w:rsidR="00FB6F0B" w:rsidRPr="00C82837" w:rsidRDefault="00FB6F0B" w:rsidP="0039590D">
            <w:pPr>
              <w:spacing w:before="40"/>
            </w:pPr>
            <w:r w:rsidRPr="00FB6F0B">
              <w:t>Panep s.r.o.</w:t>
            </w:r>
          </w:p>
          <w:p w14:paraId="536E673D" w14:textId="77777777" w:rsidR="00FB6F0B" w:rsidRPr="00CB5EDB" w:rsidRDefault="00FB6F0B" w:rsidP="0039590D">
            <w:r w:rsidRPr="00FB6F0B">
              <w:t>Brněnská</w:t>
            </w:r>
            <w:r w:rsidRPr="00CB5EDB">
              <w:t xml:space="preserve"> </w:t>
            </w:r>
            <w:r w:rsidRPr="00FB6F0B">
              <w:t>1246</w:t>
            </w:r>
            <w:r w:rsidRPr="00CB5EDB">
              <w:t xml:space="preserve"> </w:t>
            </w:r>
          </w:p>
          <w:p w14:paraId="4D7B7E34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665 01</w:t>
            </w:r>
            <w:r w:rsidRPr="00CB5EDB">
              <w:t xml:space="preserve"> </w:t>
            </w:r>
            <w:r w:rsidRPr="00FB6F0B">
              <w:t>Rosice u Brna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A5721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27 864.00 zł</w:t>
            </w:r>
          </w:p>
        </w:tc>
      </w:tr>
      <w:tr w:rsidR="00FB6F0B" w:rsidRPr="00075CD0" w14:paraId="4141A328" w14:textId="77777777" w:rsidTr="0039590D">
        <w:tc>
          <w:tcPr>
            <w:tcW w:w="993" w:type="dxa"/>
            <w:shd w:val="clear" w:color="auto" w:fill="auto"/>
            <w:vAlign w:val="center"/>
          </w:tcPr>
          <w:p w14:paraId="73FAF1F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221D1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54</w:t>
            </w:r>
          </w:p>
        </w:tc>
        <w:tc>
          <w:tcPr>
            <w:tcW w:w="4110" w:type="dxa"/>
            <w:shd w:val="clear" w:color="auto" w:fill="auto"/>
          </w:tcPr>
          <w:p w14:paraId="20C420AE" w14:textId="77777777" w:rsidR="00FB6F0B" w:rsidRPr="00C82837" w:rsidRDefault="00FB6F0B" w:rsidP="0039590D">
            <w:pPr>
              <w:spacing w:before="40"/>
            </w:pPr>
            <w:r w:rsidRPr="00FB6F0B">
              <w:t>Panep s.r.o.</w:t>
            </w:r>
          </w:p>
          <w:p w14:paraId="1F2674C7" w14:textId="77777777" w:rsidR="00FB6F0B" w:rsidRPr="00CB5EDB" w:rsidRDefault="00FB6F0B" w:rsidP="0039590D">
            <w:r w:rsidRPr="00FB6F0B">
              <w:t>Brněnská</w:t>
            </w:r>
            <w:r w:rsidRPr="00CB5EDB">
              <w:t xml:space="preserve"> </w:t>
            </w:r>
            <w:r w:rsidRPr="00FB6F0B">
              <w:t>1246</w:t>
            </w:r>
            <w:r w:rsidRPr="00CB5EDB">
              <w:t xml:space="preserve"> </w:t>
            </w:r>
          </w:p>
          <w:p w14:paraId="215AA74C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665 01</w:t>
            </w:r>
            <w:r w:rsidRPr="00CB5EDB">
              <w:t xml:space="preserve"> </w:t>
            </w:r>
            <w:r w:rsidRPr="00FB6F0B">
              <w:t>Rosice u Brna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0E08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269 730.00 zł</w:t>
            </w:r>
          </w:p>
        </w:tc>
      </w:tr>
      <w:tr w:rsidR="00FB6F0B" w:rsidRPr="00075CD0" w14:paraId="2911D62E" w14:textId="77777777" w:rsidTr="0039590D">
        <w:tc>
          <w:tcPr>
            <w:tcW w:w="993" w:type="dxa"/>
            <w:shd w:val="clear" w:color="auto" w:fill="auto"/>
            <w:vAlign w:val="center"/>
          </w:tcPr>
          <w:p w14:paraId="0E1D1DC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0B685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56</w:t>
            </w:r>
          </w:p>
        </w:tc>
        <w:tc>
          <w:tcPr>
            <w:tcW w:w="4110" w:type="dxa"/>
            <w:shd w:val="clear" w:color="auto" w:fill="auto"/>
          </w:tcPr>
          <w:p w14:paraId="66AF2C78" w14:textId="77777777" w:rsidR="00FB6F0B" w:rsidRPr="00C82837" w:rsidRDefault="00FB6F0B" w:rsidP="0039590D">
            <w:pPr>
              <w:spacing w:before="40"/>
            </w:pPr>
            <w:r w:rsidRPr="00FB6F0B">
              <w:t>Panep s.r.o.</w:t>
            </w:r>
          </w:p>
          <w:p w14:paraId="6949E762" w14:textId="77777777" w:rsidR="00FB6F0B" w:rsidRPr="00CB5EDB" w:rsidRDefault="00FB6F0B" w:rsidP="0039590D">
            <w:r w:rsidRPr="00FB6F0B">
              <w:t>Brněnská</w:t>
            </w:r>
            <w:r w:rsidRPr="00CB5EDB">
              <w:t xml:space="preserve"> </w:t>
            </w:r>
            <w:r w:rsidRPr="00FB6F0B">
              <w:t>1246</w:t>
            </w:r>
            <w:r w:rsidRPr="00CB5EDB">
              <w:t xml:space="preserve"> </w:t>
            </w:r>
          </w:p>
          <w:p w14:paraId="533E9B1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665 01</w:t>
            </w:r>
            <w:r w:rsidRPr="00CB5EDB">
              <w:t xml:space="preserve"> </w:t>
            </w:r>
            <w:r w:rsidRPr="00FB6F0B">
              <w:t>Rosice u Brna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D121F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114 048.00 zł</w:t>
            </w:r>
          </w:p>
        </w:tc>
      </w:tr>
      <w:tr w:rsidR="00FB6F0B" w:rsidRPr="00075CD0" w14:paraId="34FC0D92" w14:textId="77777777" w:rsidTr="0039590D">
        <w:tc>
          <w:tcPr>
            <w:tcW w:w="993" w:type="dxa"/>
            <w:shd w:val="clear" w:color="auto" w:fill="auto"/>
            <w:vAlign w:val="center"/>
          </w:tcPr>
          <w:p w14:paraId="2C52727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FCF05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57</w:t>
            </w:r>
          </w:p>
        </w:tc>
        <w:tc>
          <w:tcPr>
            <w:tcW w:w="4110" w:type="dxa"/>
            <w:shd w:val="clear" w:color="auto" w:fill="auto"/>
          </w:tcPr>
          <w:p w14:paraId="0F9D9958" w14:textId="77777777" w:rsidR="00FB6F0B" w:rsidRPr="00C82837" w:rsidRDefault="00FB6F0B" w:rsidP="0039590D">
            <w:pPr>
              <w:spacing w:before="40"/>
            </w:pPr>
            <w:r w:rsidRPr="00FB6F0B">
              <w:t>Panep s.r.o.</w:t>
            </w:r>
          </w:p>
          <w:p w14:paraId="2C108722" w14:textId="77777777" w:rsidR="00FB6F0B" w:rsidRPr="00CB5EDB" w:rsidRDefault="00FB6F0B" w:rsidP="0039590D">
            <w:r w:rsidRPr="00FB6F0B">
              <w:t>Brněnská</w:t>
            </w:r>
            <w:r w:rsidRPr="00CB5EDB">
              <w:t xml:space="preserve"> </w:t>
            </w:r>
            <w:r w:rsidRPr="00FB6F0B">
              <w:t>1246</w:t>
            </w:r>
            <w:r w:rsidRPr="00CB5EDB">
              <w:t xml:space="preserve"> </w:t>
            </w:r>
          </w:p>
          <w:p w14:paraId="111CE5BE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665 01</w:t>
            </w:r>
            <w:r w:rsidRPr="00CB5EDB">
              <w:t xml:space="preserve"> </w:t>
            </w:r>
            <w:r w:rsidRPr="00FB6F0B">
              <w:t>Rosice u Brna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A65AF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25 272.00 zł</w:t>
            </w:r>
          </w:p>
        </w:tc>
      </w:tr>
      <w:tr w:rsidR="00FB6F0B" w:rsidRPr="00075CD0" w14:paraId="1D7AB52C" w14:textId="77777777" w:rsidTr="0039590D">
        <w:tc>
          <w:tcPr>
            <w:tcW w:w="993" w:type="dxa"/>
            <w:shd w:val="clear" w:color="auto" w:fill="auto"/>
            <w:vAlign w:val="center"/>
          </w:tcPr>
          <w:p w14:paraId="44A1661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D6683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83</w:t>
            </w:r>
          </w:p>
        </w:tc>
        <w:tc>
          <w:tcPr>
            <w:tcW w:w="4110" w:type="dxa"/>
            <w:shd w:val="clear" w:color="auto" w:fill="auto"/>
          </w:tcPr>
          <w:p w14:paraId="026889A8" w14:textId="77777777" w:rsidR="00FB6F0B" w:rsidRPr="00C82837" w:rsidRDefault="00FB6F0B" w:rsidP="0039590D">
            <w:pPr>
              <w:spacing w:before="40"/>
            </w:pPr>
            <w:r w:rsidRPr="00FB6F0B">
              <w:t>Medicus Sp z o.o. S.K.A.</w:t>
            </w:r>
          </w:p>
          <w:p w14:paraId="7F75A1C2" w14:textId="77777777" w:rsidR="00FB6F0B" w:rsidRPr="00CB5EDB" w:rsidRDefault="00FB6F0B" w:rsidP="0039590D">
            <w:r w:rsidRPr="00FB6F0B">
              <w:t>Browarowa</w:t>
            </w:r>
            <w:r w:rsidRPr="00CB5EDB">
              <w:t xml:space="preserve"> </w:t>
            </w:r>
            <w:r w:rsidRPr="00FB6F0B">
              <w:t>21</w:t>
            </w:r>
            <w:r w:rsidRPr="00CB5EDB">
              <w:t xml:space="preserve"> </w:t>
            </w:r>
          </w:p>
          <w:p w14:paraId="5ECB845E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43-100</w:t>
            </w:r>
            <w:r w:rsidRPr="00CB5EDB">
              <w:t xml:space="preserve"> </w:t>
            </w:r>
            <w:r w:rsidRPr="00FB6F0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A1E27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6 787.80 zł</w:t>
            </w:r>
          </w:p>
        </w:tc>
      </w:tr>
      <w:tr w:rsidR="00FB6F0B" w:rsidRPr="00075CD0" w14:paraId="2AEBAA95" w14:textId="77777777" w:rsidTr="0039590D">
        <w:tc>
          <w:tcPr>
            <w:tcW w:w="993" w:type="dxa"/>
            <w:shd w:val="clear" w:color="auto" w:fill="auto"/>
            <w:vAlign w:val="center"/>
          </w:tcPr>
          <w:p w14:paraId="078511B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05137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54</w:t>
            </w:r>
          </w:p>
        </w:tc>
        <w:tc>
          <w:tcPr>
            <w:tcW w:w="4110" w:type="dxa"/>
            <w:shd w:val="clear" w:color="auto" w:fill="auto"/>
          </w:tcPr>
          <w:p w14:paraId="38C967DF" w14:textId="77777777" w:rsidR="00FB6F0B" w:rsidRPr="00C82837" w:rsidRDefault="00FB6F0B" w:rsidP="0039590D">
            <w:pPr>
              <w:spacing w:before="40"/>
            </w:pPr>
            <w:r w:rsidRPr="00FB6F0B">
              <w:t>Kliniki Naczyniowo Kardiologiczne KNK Spółka z o.o.</w:t>
            </w:r>
          </w:p>
          <w:p w14:paraId="21A2981A" w14:textId="77777777" w:rsidR="00FB6F0B" w:rsidRPr="00CB5EDB" w:rsidRDefault="00FB6F0B" w:rsidP="0039590D">
            <w:r w:rsidRPr="00FB6F0B">
              <w:t>Rakoniewicka</w:t>
            </w:r>
            <w:r w:rsidRPr="00CB5EDB">
              <w:t xml:space="preserve"> </w:t>
            </w:r>
            <w:r w:rsidRPr="00FB6F0B">
              <w:t>23A</w:t>
            </w:r>
            <w:r w:rsidRPr="00CB5EDB">
              <w:t xml:space="preserve"> </w:t>
            </w:r>
          </w:p>
          <w:p w14:paraId="75B1D8DC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60-111</w:t>
            </w:r>
            <w:r w:rsidRPr="00CB5EDB">
              <w:t xml:space="preserve"> </w:t>
            </w:r>
            <w:r w:rsidRPr="00FB6F0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D971B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283 905.00 zł</w:t>
            </w:r>
          </w:p>
        </w:tc>
      </w:tr>
      <w:tr w:rsidR="00FB6F0B" w:rsidRPr="00075CD0" w14:paraId="4A24224E" w14:textId="77777777" w:rsidTr="0039590D">
        <w:tc>
          <w:tcPr>
            <w:tcW w:w="993" w:type="dxa"/>
            <w:shd w:val="clear" w:color="auto" w:fill="auto"/>
            <w:vAlign w:val="center"/>
          </w:tcPr>
          <w:p w14:paraId="2DFBE5B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A8007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57</w:t>
            </w:r>
          </w:p>
        </w:tc>
        <w:tc>
          <w:tcPr>
            <w:tcW w:w="4110" w:type="dxa"/>
            <w:shd w:val="clear" w:color="auto" w:fill="auto"/>
          </w:tcPr>
          <w:p w14:paraId="4F276392" w14:textId="77777777" w:rsidR="00FB6F0B" w:rsidRPr="00C82837" w:rsidRDefault="00FB6F0B" w:rsidP="0039590D">
            <w:pPr>
              <w:spacing w:before="40"/>
            </w:pPr>
            <w:r w:rsidRPr="00FB6F0B">
              <w:t>Kliniki Naczyniowo Kardiologiczne KNK Spółka z o.o.</w:t>
            </w:r>
          </w:p>
          <w:p w14:paraId="3523BFAA" w14:textId="77777777" w:rsidR="00FB6F0B" w:rsidRPr="00CB5EDB" w:rsidRDefault="00FB6F0B" w:rsidP="0039590D">
            <w:r w:rsidRPr="00FB6F0B">
              <w:t>Rakoniewicka</w:t>
            </w:r>
            <w:r w:rsidRPr="00CB5EDB">
              <w:t xml:space="preserve"> </w:t>
            </w:r>
            <w:r w:rsidRPr="00FB6F0B">
              <w:t>23A</w:t>
            </w:r>
            <w:r w:rsidRPr="00CB5EDB">
              <w:t xml:space="preserve"> </w:t>
            </w:r>
          </w:p>
          <w:p w14:paraId="377CBE9D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60-111</w:t>
            </w:r>
            <w:r w:rsidRPr="00CB5EDB">
              <w:t xml:space="preserve"> </w:t>
            </w:r>
            <w:r w:rsidRPr="00FB6F0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96F6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33 780.24 zł</w:t>
            </w:r>
          </w:p>
        </w:tc>
      </w:tr>
      <w:tr w:rsidR="00FB6F0B" w:rsidRPr="00075CD0" w14:paraId="2B9FCC41" w14:textId="77777777" w:rsidTr="0039590D">
        <w:tc>
          <w:tcPr>
            <w:tcW w:w="993" w:type="dxa"/>
            <w:shd w:val="clear" w:color="auto" w:fill="auto"/>
            <w:vAlign w:val="center"/>
          </w:tcPr>
          <w:p w14:paraId="6744DA4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6F51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79</w:t>
            </w:r>
          </w:p>
        </w:tc>
        <w:tc>
          <w:tcPr>
            <w:tcW w:w="4110" w:type="dxa"/>
            <w:shd w:val="clear" w:color="auto" w:fill="auto"/>
          </w:tcPr>
          <w:p w14:paraId="09A553A4" w14:textId="77777777" w:rsidR="00FB6F0B" w:rsidRPr="00C82837" w:rsidRDefault="00FB6F0B" w:rsidP="0039590D">
            <w:pPr>
              <w:spacing w:before="40"/>
            </w:pPr>
            <w:r w:rsidRPr="00FB6F0B">
              <w:t>SORIMEX Sp. z o.o. Sp.k.</w:t>
            </w:r>
          </w:p>
          <w:p w14:paraId="26867DB7" w14:textId="77777777" w:rsidR="00FB6F0B" w:rsidRPr="00CB5EDB" w:rsidRDefault="00FB6F0B" w:rsidP="0039590D">
            <w:r w:rsidRPr="00FB6F0B">
              <w:t>Równinna</w:t>
            </w:r>
            <w:r w:rsidRPr="00CB5EDB">
              <w:t xml:space="preserve"> </w:t>
            </w:r>
            <w:r w:rsidRPr="00FB6F0B">
              <w:t>25</w:t>
            </w:r>
            <w:r w:rsidRPr="00CB5EDB">
              <w:t xml:space="preserve"> </w:t>
            </w:r>
          </w:p>
          <w:p w14:paraId="1091A5B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87-100</w:t>
            </w:r>
            <w:r w:rsidRPr="00CB5EDB">
              <w:t xml:space="preserve"> </w:t>
            </w:r>
            <w:r w:rsidRPr="00FB6F0B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FBF0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28 657.80 zł</w:t>
            </w:r>
          </w:p>
        </w:tc>
      </w:tr>
      <w:tr w:rsidR="00FB6F0B" w:rsidRPr="00075CD0" w14:paraId="0DBFCCC2" w14:textId="77777777" w:rsidTr="0039590D">
        <w:tc>
          <w:tcPr>
            <w:tcW w:w="993" w:type="dxa"/>
            <w:shd w:val="clear" w:color="auto" w:fill="auto"/>
            <w:vAlign w:val="center"/>
          </w:tcPr>
          <w:p w14:paraId="2C6B9E4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2BF6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22</w:t>
            </w:r>
          </w:p>
        </w:tc>
        <w:tc>
          <w:tcPr>
            <w:tcW w:w="4110" w:type="dxa"/>
            <w:shd w:val="clear" w:color="auto" w:fill="auto"/>
          </w:tcPr>
          <w:p w14:paraId="799607E4" w14:textId="77777777" w:rsidR="00FB6F0B" w:rsidRPr="00C82837" w:rsidRDefault="00FB6F0B" w:rsidP="0039590D">
            <w:pPr>
              <w:spacing w:before="40"/>
            </w:pPr>
            <w:r w:rsidRPr="00FB6F0B">
              <w:t>Bialmed Sp. z o.o.</w:t>
            </w:r>
          </w:p>
          <w:p w14:paraId="0BB9B37D" w14:textId="77777777" w:rsidR="00FB6F0B" w:rsidRPr="00CB5EDB" w:rsidRDefault="00FB6F0B" w:rsidP="0039590D">
            <w:r w:rsidRPr="00FB6F0B">
              <w:t>Kazimierzowska</w:t>
            </w:r>
            <w:r w:rsidRPr="00CB5EDB">
              <w:t xml:space="preserve"> </w:t>
            </w:r>
            <w:r w:rsidRPr="00FB6F0B">
              <w:t>46/48/35</w:t>
            </w:r>
            <w:r w:rsidRPr="00CB5EDB">
              <w:t xml:space="preserve"> </w:t>
            </w:r>
          </w:p>
          <w:p w14:paraId="6E27670C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02-546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A930B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12 549.60 zł</w:t>
            </w:r>
          </w:p>
        </w:tc>
      </w:tr>
      <w:tr w:rsidR="00FB6F0B" w:rsidRPr="00075CD0" w14:paraId="2A7A2669" w14:textId="77777777" w:rsidTr="0039590D">
        <w:tc>
          <w:tcPr>
            <w:tcW w:w="993" w:type="dxa"/>
            <w:shd w:val="clear" w:color="auto" w:fill="auto"/>
            <w:vAlign w:val="center"/>
          </w:tcPr>
          <w:p w14:paraId="121ED8F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62ED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23</w:t>
            </w:r>
          </w:p>
        </w:tc>
        <w:tc>
          <w:tcPr>
            <w:tcW w:w="4110" w:type="dxa"/>
            <w:shd w:val="clear" w:color="auto" w:fill="auto"/>
          </w:tcPr>
          <w:p w14:paraId="04EF7694" w14:textId="77777777" w:rsidR="00FB6F0B" w:rsidRPr="00C82837" w:rsidRDefault="00FB6F0B" w:rsidP="0039590D">
            <w:pPr>
              <w:spacing w:before="40"/>
            </w:pPr>
            <w:r w:rsidRPr="00FB6F0B">
              <w:t>Bialmed Sp. z o.o.</w:t>
            </w:r>
          </w:p>
          <w:p w14:paraId="71A4AD08" w14:textId="77777777" w:rsidR="00FB6F0B" w:rsidRPr="00CB5EDB" w:rsidRDefault="00FB6F0B" w:rsidP="0039590D">
            <w:r w:rsidRPr="00FB6F0B">
              <w:t>Kazimierzowska</w:t>
            </w:r>
            <w:r w:rsidRPr="00CB5EDB">
              <w:t xml:space="preserve"> </w:t>
            </w:r>
            <w:r w:rsidRPr="00FB6F0B">
              <w:t>46/48/35</w:t>
            </w:r>
            <w:r w:rsidRPr="00CB5EDB">
              <w:t xml:space="preserve"> </w:t>
            </w:r>
          </w:p>
          <w:p w14:paraId="558EFE9F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02-546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AF73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475.20 zł</w:t>
            </w:r>
          </w:p>
        </w:tc>
      </w:tr>
      <w:tr w:rsidR="00FB6F0B" w:rsidRPr="00075CD0" w14:paraId="1C2CFE93" w14:textId="77777777" w:rsidTr="0039590D">
        <w:tc>
          <w:tcPr>
            <w:tcW w:w="993" w:type="dxa"/>
            <w:shd w:val="clear" w:color="auto" w:fill="auto"/>
            <w:vAlign w:val="center"/>
          </w:tcPr>
          <w:p w14:paraId="2B205D8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1575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34</w:t>
            </w:r>
          </w:p>
        </w:tc>
        <w:tc>
          <w:tcPr>
            <w:tcW w:w="4110" w:type="dxa"/>
            <w:shd w:val="clear" w:color="auto" w:fill="auto"/>
          </w:tcPr>
          <w:p w14:paraId="15708724" w14:textId="77777777" w:rsidR="00FB6F0B" w:rsidRPr="00C82837" w:rsidRDefault="00FB6F0B" w:rsidP="0039590D">
            <w:pPr>
              <w:spacing w:before="40"/>
            </w:pPr>
            <w:r w:rsidRPr="00FB6F0B">
              <w:t>Bialmed Sp. z o.o.</w:t>
            </w:r>
          </w:p>
          <w:p w14:paraId="18FD1E16" w14:textId="77777777" w:rsidR="00FB6F0B" w:rsidRPr="00CB5EDB" w:rsidRDefault="00FB6F0B" w:rsidP="0039590D">
            <w:r w:rsidRPr="00FB6F0B">
              <w:t>Kazimierzowska</w:t>
            </w:r>
            <w:r w:rsidRPr="00CB5EDB">
              <w:t xml:space="preserve"> </w:t>
            </w:r>
            <w:r w:rsidRPr="00FB6F0B">
              <w:t>46/48/35</w:t>
            </w:r>
            <w:r w:rsidRPr="00CB5EDB">
              <w:t xml:space="preserve"> </w:t>
            </w:r>
          </w:p>
          <w:p w14:paraId="4177F9B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02-546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B31B5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12 719.16 zł</w:t>
            </w:r>
          </w:p>
        </w:tc>
      </w:tr>
      <w:tr w:rsidR="00FB6F0B" w:rsidRPr="00075CD0" w14:paraId="55E248A1" w14:textId="77777777" w:rsidTr="0039590D">
        <w:tc>
          <w:tcPr>
            <w:tcW w:w="993" w:type="dxa"/>
            <w:shd w:val="clear" w:color="auto" w:fill="auto"/>
            <w:vAlign w:val="center"/>
          </w:tcPr>
          <w:p w14:paraId="052F0DB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D134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39</w:t>
            </w:r>
          </w:p>
        </w:tc>
        <w:tc>
          <w:tcPr>
            <w:tcW w:w="4110" w:type="dxa"/>
            <w:shd w:val="clear" w:color="auto" w:fill="auto"/>
          </w:tcPr>
          <w:p w14:paraId="514A15D6" w14:textId="77777777" w:rsidR="00FB6F0B" w:rsidRPr="00C82837" w:rsidRDefault="00FB6F0B" w:rsidP="0039590D">
            <w:pPr>
              <w:spacing w:before="40"/>
            </w:pPr>
            <w:r w:rsidRPr="00FB6F0B">
              <w:t>Bialmed Sp. z o.o.</w:t>
            </w:r>
          </w:p>
          <w:p w14:paraId="22349AAB" w14:textId="77777777" w:rsidR="00FB6F0B" w:rsidRPr="00CB5EDB" w:rsidRDefault="00FB6F0B" w:rsidP="0039590D">
            <w:r w:rsidRPr="00FB6F0B">
              <w:t>Kazimierzowska</w:t>
            </w:r>
            <w:r w:rsidRPr="00CB5EDB">
              <w:t xml:space="preserve"> </w:t>
            </w:r>
            <w:r w:rsidRPr="00FB6F0B">
              <w:t>46/48/35</w:t>
            </w:r>
            <w:r w:rsidRPr="00CB5EDB">
              <w:t xml:space="preserve"> </w:t>
            </w:r>
          </w:p>
          <w:p w14:paraId="571E697D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lastRenderedPageBreak/>
              <w:t>02-546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C1B24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132 717.96 zł</w:t>
            </w:r>
          </w:p>
        </w:tc>
      </w:tr>
      <w:tr w:rsidR="00FB6F0B" w:rsidRPr="00075CD0" w14:paraId="0ACFC01C" w14:textId="77777777" w:rsidTr="0039590D">
        <w:tc>
          <w:tcPr>
            <w:tcW w:w="993" w:type="dxa"/>
            <w:shd w:val="clear" w:color="auto" w:fill="auto"/>
            <w:vAlign w:val="center"/>
          </w:tcPr>
          <w:p w14:paraId="650930B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9EA95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67</w:t>
            </w:r>
          </w:p>
        </w:tc>
        <w:tc>
          <w:tcPr>
            <w:tcW w:w="4110" w:type="dxa"/>
            <w:shd w:val="clear" w:color="auto" w:fill="auto"/>
          </w:tcPr>
          <w:p w14:paraId="5DD3EFD5" w14:textId="77777777" w:rsidR="00FB6F0B" w:rsidRPr="00C82837" w:rsidRDefault="00FB6F0B" w:rsidP="0039590D">
            <w:pPr>
              <w:spacing w:before="40"/>
            </w:pPr>
            <w:r w:rsidRPr="00FB6F0B">
              <w:t>Bialmed Sp. z o.o.</w:t>
            </w:r>
          </w:p>
          <w:p w14:paraId="26A4AE2C" w14:textId="77777777" w:rsidR="00FB6F0B" w:rsidRPr="00CB5EDB" w:rsidRDefault="00FB6F0B" w:rsidP="0039590D">
            <w:r w:rsidRPr="00FB6F0B">
              <w:t>Kazimierzowska</w:t>
            </w:r>
            <w:r w:rsidRPr="00CB5EDB">
              <w:t xml:space="preserve"> </w:t>
            </w:r>
            <w:r w:rsidRPr="00FB6F0B">
              <w:t>46/48/35</w:t>
            </w:r>
            <w:r w:rsidRPr="00CB5EDB">
              <w:t xml:space="preserve"> </w:t>
            </w:r>
          </w:p>
          <w:p w14:paraId="16BAA820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02-546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D09AC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2 570.40 zł</w:t>
            </w:r>
          </w:p>
        </w:tc>
      </w:tr>
      <w:tr w:rsidR="00FB6F0B" w:rsidRPr="00075CD0" w14:paraId="39A7C09B" w14:textId="77777777" w:rsidTr="0039590D">
        <w:tc>
          <w:tcPr>
            <w:tcW w:w="993" w:type="dxa"/>
            <w:shd w:val="clear" w:color="auto" w:fill="auto"/>
            <w:vAlign w:val="center"/>
          </w:tcPr>
          <w:p w14:paraId="5F099B8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A0947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73</w:t>
            </w:r>
          </w:p>
        </w:tc>
        <w:tc>
          <w:tcPr>
            <w:tcW w:w="4110" w:type="dxa"/>
            <w:shd w:val="clear" w:color="auto" w:fill="auto"/>
          </w:tcPr>
          <w:p w14:paraId="416B52F8" w14:textId="77777777" w:rsidR="00FB6F0B" w:rsidRPr="00C82837" w:rsidRDefault="00FB6F0B" w:rsidP="0039590D">
            <w:pPr>
              <w:spacing w:before="40"/>
            </w:pPr>
            <w:r w:rsidRPr="00FB6F0B">
              <w:t>Bialmed Sp. z o.o.</w:t>
            </w:r>
          </w:p>
          <w:p w14:paraId="4D5ADC78" w14:textId="77777777" w:rsidR="00FB6F0B" w:rsidRPr="00CB5EDB" w:rsidRDefault="00FB6F0B" w:rsidP="0039590D">
            <w:r w:rsidRPr="00FB6F0B">
              <w:t>Kazimierzowska</w:t>
            </w:r>
            <w:r w:rsidRPr="00CB5EDB">
              <w:t xml:space="preserve"> </w:t>
            </w:r>
            <w:r w:rsidRPr="00FB6F0B">
              <w:t>46/48/35</w:t>
            </w:r>
            <w:r w:rsidRPr="00CB5EDB">
              <w:t xml:space="preserve"> </w:t>
            </w:r>
          </w:p>
          <w:p w14:paraId="31C8C26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02-546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6EF5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15 724.80 zł</w:t>
            </w:r>
          </w:p>
        </w:tc>
      </w:tr>
      <w:tr w:rsidR="00FB6F0B" w:rsidRPr="00075CD0" w14:paraId="1F98411B" w14:textId="77777777" w:rsidTr="0039590D">
        <w:tc>
          <w:tcPr>
            <w:tcW w:w="993" w:type="dxa"/>
            <w:shd w:val="clear" w:color="auto" w:fill="auto"/>
            <w:vAlign w:val="center"/>
          </w:tcPr>
          <w:p w14:paraId="7394CD8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9E92D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</w:t>
            </w:r>
          </w:p>
        </w:tc>
        <w:tc>
          <w:tcPr>
            <w:tcW w:w="4110" w:type="dxa"/>
            <w:shd w:val="clear" w:color="auto" w:fill="auto"/>
          </w:tcPr>
          <w:p w14:paraId="1474C67C" w14:textId="77777777" w:rsidR="00FB6F0B" w:rsidRPr="00C82837" w:rsidRDefault="00FB6F0B" w:rsidP="0039590D">
            <w:pPr>
              <w:spacing w:before="40"/>
            </w:pPr>
            <w:r w:rsidRPr="00FB6F0B">
              <w:t>POLYMED POLSKA SP. Z O.O.</w:t>
            </w:r>
          </w:p>
          <w:p w14:paraId="5EEF3E3D" w14:textId="77777777" w:rsidR="00FB6F0B" w:rsidRPr="00CB5EDB" w:rsidRDefault="00FB6F0B" w:rsidP="0039590D">
            <w:r w:rsidRPr="00FB6F0B">
              <w:t>WARSZAWSKA</w:t>
            </w:r>
            <w:r w:rsidRPr="00CB5EDB">
              <w:t xml:space="preserve"> </w:t>
            </w:r>
            <w:r w:rsidRPr="00FB6F0B">
              <w:t>320A</w:t>
            </w:r>
            <w:r w:rsidRPr="00CB5EDB">
              <w:t xml:space="preserve"> </w:t>
            </w:r>
          </w:p>
          <w:p w14:paraId="1B33970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05-082</w:t>
            </w:r>
            <w:r w:rsidRPr="00CB5EDB">
              <w:t xml:space="preserve"> </w:t>
            </w:r>
            <w:r w:rsidRPr="00FB6F0B"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35E4D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7 776.00 zł</w:t>
            </w:r>
          </w:p>
        </w:tc>
      </w:tr>
      <w:tr w:rsidR="00FB6F0B" w:rsidRPr="00075CD0" w14:paraId="3B011379" w14:textId="77777777" w:rsidTr="0039590D">
        <w:tc>
          <w:tcPr>
            <w:tcW w:w="993" w:type="dxa"/>
            <w:shd w:val="clear" w:color="auto" w:fill="auto"/>
            <w:vAlign w:val="center"/>
          </w:tcPr>
          <w:p w14:paraId="2F06631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4C26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</w:t>
            </w:r>
          </w:p>
        </w:tc>
        <w:tc>
          <w:tcPr>
            <w:tcW w:w="4110" w:type="dxa"/>
            <w:shd w:val="clear" w:color="auto" w:fill="auto"/>
          </w:tcPr>
          <w:p w14:paraId="6E738B3D" w14:textId="77777777" w:rsidR="00FB6F0B" w:rsidRPr="00C82837" w:rsidRDefault="00FB6F0B" w:rsidP="0039590D">
            <w:pPr>
              <w:spacing w:before="40"/>
            </w:pPr>
            <w:r w:rsidRPr="00FB6F0B">
              <w:t>POLYMED POLSKA SP. Z O.O.</w:t>
            </w:r>
          </w:p>
          <w:p w14:paraId="61B1937A" w14:textId="77777777" w:rsidR="00FB6F0B" w:rsidRPr="00CB5EDB" w:rsidRDefault="00FB6F0B" w:rsidP="0039590D">
            <w:r w:rsidRPr="00FB6F0B">
              <w:t>WARSZAWSKA</w:t>
            </w:r>
            <w:r w:rsidRPr="00CB5EDB">
              <w:t xml:space="preserve"> </w:t>
            </w:r>
            <w:r w:rsidRPr="00FB6F0B">
              <w:t>320A</w:t>
            </w:r>
            <w:r w:rsidRPr="00CB5EDB">
              <w:t xml:space="preserve"> </w:t>
            </w:r>
          </w:p>
          <w:p w14:paraId="747393F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05-082</w:t>
            </w:r>
            <w:r w:rsidRPr="00CB5EDB">
              <w:t xml:space="preserve"> </w:t>
            </w:r>
            <w:r w:rsidRPr="00FB6F0B"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FFA8F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1 879.20 zł</w:t>
            </w:r>
          </w:p>
        </w:tc>
      </w:tr>
      <w:tr w:rsidR="00FB6F0B" w:rsidRPr="00075CD0" w14:paraId="4A3E0413" w14:textId="77777777" w:rsidTr="0039590D">
        <w:tc>
          <w:tcPr>
            <w:tcW w:w="993" w:type="dxa"/>
            <w:shd w:val="clear" w:color="auto" w:fill="auto"/>
            <w:vAlign w:val="center"/>
          </w:tcPr>
          <w:p w14:paraId="3354CE5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CC11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</w:t>
            </w:r>
          </w:p>
        </w:tc>
        <w:tc>
          <w:tcPr>
            <w:tcW w:w="4110" w:type="dxa"/>
            <w:shd w:val="clear" w:color="auto" w:fill="auto"/>
          </w:tcPr>
          <w:p w14:paraId="68084EE4" w14:textId="77777777" w:rsidR="00FB6F0B" w:rsidRPr="00C82837" w:rsidRDefault="00FB6F0B" w:rsidP="0039590D">
            <w:pPr>
              <w:spacing w:before="40"/>
            </w:pPr>
            <w:r w:rsidRPr="00FB6F0B">
              <w:t>SINMED Sp. z o. o.</w:t>
            </w:r>
          </w:p>
          <w:p w14:paraId="21C7823B" w14:textId="77777777" w:rsidR="00FB6F0B" w:rsidRPr="00CB5EDB" w:rsidRDefault="00FB6F0B" w:rsidP="0039590D">
            <w:r w:rsidRPr="00FB6F0B">
              <w:t>Graniczna</w:t>
            </w:r>
            <w:r w:rsidRPr="00CB5EDB">
              <w:t xml:space="preserve"> </w:t>
            </w:r>
            <w:r w:rsidRPr="00FB6F0B">
              <w:t>32B</w:t>
            </w:r>
            <w:r w:rsidRPr="00CB5EDB">
              <w:t xml:space="preserve"> </w:t>
            </w:r>
          </w:p>
          <w:p w14:paraId="7DDBDF81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44-178</w:t>
            </w:r>
            <w:r w:rsidRPr="00CB5EDB">
              <w:t xml:space="preserve"> </w:t>
            </w:r>
            <w:r w:rsidRPr="00FB6F0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A626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60 939.00 zł</w:t>
            </w:r>
          </w:p>
        </w:tc>
      </w:tr>
      <w:tr w:rsidR="00FB6F0B" w:rsidRPr="00075CD0" w14:paraId="250BCC4C" w14:textId="77777777" w:rsidTr="0039590D">
        <w:tc>
          <w:tcPr>
            <w:tcW w:w="993" w:type="dxa"/>
            <w:shd w:val="clear" w:color="auto" w:fill="auto"/>
            <w:vAlign w:val="center"/>
          </w:tcPr>
          <w:p w14:paraId="482F341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EDC1A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22</w:t>
            </w:r>
          </w:p>
        </w:tc>
        <w:tc>
          <w:tcPr>
            <w:tcW w:w="4110" w:type="dxa"/>
            <w:shd w:val="clear" w:color="auto" w:fill="auto"/>
          </w:tcPr>
          <w:p w14:paraId="1D2BDE98" w14:textId="77777777" w:rsidR="00FB6F0B" w:rsidRPr="00C82837" w:rsidRDefault="00FB6F0B" w:rsidP="0039590D">
            <w:pPr>
              <w:spacing w:before="40"/>
            </w:pPr>
            <w:r w:rsidRPr="00FB6F0B">
              <w:t>SINMED Sp. z o. o.</w:t>
            </w:r>
          </w:p>
          <w:p w14:paraId="37073168" w14:textId="77777777" w:rsidR="00FB6F0B" w:rsidRPr="00CB5EDB" w:rsidRDefault="00FB6F0B" w:rsidP="0039590D">
            <w:r w:rsidRPr="00FB6F0B">
              <w:t>Graniczna</w:t>
            </w:r>
            <w:r w:rsidRPr="00CB5EDB">
              <w:t xml:space="preserve"> </w:t>
            </w:r>
            <w:r w:rsidRPr="00FB6F0B">
              <w:t>32B</w:t>
            </w:r>
            <w:r w:rsidRPr="00CB5EDB">
              <w:t xml:space="preserve"> </w:t>
            </w:r>
          </w:p>
          <w:p w14:paraId="29FF217F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44-178</w:t>
            </w:r>
            <w:r w:rsidRPr="00CB5EDB">
              <w:t xml:space="preserve"> </w:t>
            </w:r>
            <w:r w:rsidRPr="00FB6F0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B4E04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13 605.84 zł</w:t>
            </w:r>
          </w:p>
        </w:tc>
      </w:tr>
      <w:tr w:rsidR="00FB6F0B" w:rsidRPr="00075CD0" w14:paraId="00033238" w14:textId="77777777" w:rsidTr="0039590D">
        <w:tc>
          <w:tcPr>
            <w:tcW w:w="993" w:type="dxa"/>
            <w:shd w:val="clear" w:color="auto" w:fill="auto"/>
            <w:vAlign w:val="center"/>
          </w:tcPr>
          <w:p w14:paraId="50A9394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839E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73</w:t>
            </w:r>
          </w:p>
        </w:tc>
        <w:tc>
          <w:tcPr>
            <w:tcW w:w="4110" w:type="dxa"/>
            <w:shd w:val="clear" w:color="auto" w:fill="auto"/>
          </w:tcPr>
          <w:p w14:paraId="61A33C12" w14:textId="77777777" w:rsidR="00FB6F0B" w:rsidRPr="00C82837" w:rsidRDefault="00FB6F0B" w:rsidP="0039590D">
            <w:pPr>
              <w:spacing w:before="40"/>
            </w:pPr>
            <w:r w:rsidRPr="00FB6F0B">
              <w:t>SINMED Sp. z o. o.</w:t>
            </w:r>
          </w:p>
          <w:p w14:paraId="4E446BDC" w14:textId="77777777" w:rsidR="00FB6F0B" w:rsidRPr="00CB5EDB" w:rsidRDefault="00FB6F0B" w:rsidP="0039590D">
            <w:r w:rsidRPr="00FB6F0B">
              <w:t>Graniczna</w:t>
            </w:r>
            <w:r w:rsidRPr="00CB5EDB">
              <w:t xml:space="preserve"> </w:t>
            </w:r>
            <w:r w:rsidRPr="00FB6F0B">
              <w:t>32B</w:t>
            </w:r>
            <w:r w:rsidRPr="00CB5EDB">
              <w:t xml:space="preserve"> </w:t>
            </w:r>
          </w:p>
          <w:p w14:paraId="31EAB14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44-178</w:t>
            </w:r>
            <w:r w:rsidRPr="00CB5EDB">
              <w:t xml:space="preserve"> </w:t>
            </w:r>
            <w:r w:rsidRPr="00FB6F0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A0199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19 224.00 zł</w:t>
            </w:r>
          </w:p>
        </w:tc>
      </w:tr>
      <w:tr w:rsidR="00FB6F0B" w:rsidRPr="00075CD0" w14:paraId="7C9312B2" w14:textId="77777777" w:rsidTr="0039590D">
        <w:tc>
          <w:tcPr>
            <w:tcW w:w="993" w:type="dxa"/>
            <w:shd w:val="clear" w:color="auto" w:fill="auto"/>
            <w:vAlign w:val="center"/>
          </w:tcPr>
          <w:p w14:paraId="15AA38D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2F67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76</w:t>
            </w:r>
          </w:p>
        </w:tc>
        <w:tc>
          <w:tcPr>
            <w:tcW w:w="4110" w:type="dxa"/>
            <w:shd w:val="clear" w:color="auto" w:fill="auto"/>
          </w:tcPr>
          <w:p w14:paraId="0FC6AFB4" w14:textId="77777777" w:rsidR="00FB6F0B" w:rsidRPr="00C82837" w:rsidRDefault="00FB6F0B" w:rsidP="0039590D">
            <w:pPr>
              <w:spacing w:before="40"/>
            </w:pPr>
            <w:r w:rsidRPr="00FB6F0B">
              <w:t>SINMED Sp. z o. o.</w:t>
            </w:r>
          </w:p>
          <w:p w14:paraId="544F5479" w14:textId="77777777" w:rsidR="00FB6F0B" w:rsidRPr="00CB5EDB" w:rsidRDefault="00FB6F0B" w:rsidP="0039590D">
            <w:r w:rsidRPr="00FB6F0B">
              <w:t>Graniczna</w:t>
            </w:r>
            <w:r w:rsidRPr="00CB5EDB">
              <w:t xml:space="preserve"> </w:t>
            </w:r>
            <w:r w:rsidRPr="00FB6F0B">
              <w:t>32B</w:t>
            </w:r>
            <w:r w:rsidRPr="00CB5EDB">
              <w:t xml:space="preserve"> </w:t>
            </w:r>
          </w:p>
          <w:p w14:paraId="026875C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44-178</w:t>
            </w:r>
            <w:r w:rsidRPr="00CB5EDB">
              <w:t xml:space="preserve"> </w:t>
            </w:r>
            <w:r w:rsidRPr="00FB6F0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7A581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76 464.00 zł</w:t>
            </w:r>
          </w:p>
        </w:tc>
      </w:tr>
      <w:tr w:rsidR="00FB6F0B" w:rsidRPr="00075CD0" w14:paraId="470585E8" w14:textId="77777777" w:rsidTr="0039590D">
        <w:tc>
          <w:tcPr>
            <w:tcW w:w="993" w:type="dxa"/>
            <w:shd w:val="clear" w:color="auto" w:fill="auto"/>
            <w:vAlign w:val="center"/>
          </w:tcPr>
          <w:p w14:paraId="3141366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D1752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79</w:t>
            </w:r>
          </w:p>
        </w:tc>
        <w:tc>
          <w:tcPr>
            <w:tcW w:w="4110" w:type="dxa"/>
            <w:shd w:val="clear" w:color="auto" w:fill="auto"/>
          </w:tcPr>
          <w:p w14:paraId="5788EBB4" w14:textId="77777777" w:rsidR="00FB6F0B" w:rsidRPr="00C82837" w:rsidRDefault="00FB6F0B" w:rsidP="0039590D">
            <w:pPr>
              <w:spacing w:before="40"/>
            </w:pPr>
            <w:r w:rsidRPr="00FB6F0B">
              <w:t>SINMED Sp. z o. o.</w:t>
            </w:r>
          </w:p>
          <w:p w14:paraId="3AC7469C" w14:textId="77777777" w:rsidR="00FB6F0B" w:rsidRPr="00CB5EDB" w:rsidRDefault="00FB6F0B" w:rsidP="0039590D">
            <w:r w:rsidRPr="00FB6F0B">
              <w:t>Graniczna</w:t>
            </w:r>
            <w:r w:rsidRPr="00CB5EDB">
              <w:t xml:space="preserve"> </w:t>
            </w:r>
            <w:r w:rsidRPr="00FB6F0B">
              <w:t>32B</w:t>
            </w:r>
            <w:r w:rsidRPr="00CB5EDB">
              <w:t xml:space="preserve"> </w:t>
            </w:r>
          </w:p>
          <w:p w14:paraId="09ECAFEF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44-178</w:t>
            </w:r>
            <w:r w:rsidRPr="00CB5EDB">
              <w:t xml:space="preserve"> </w:t>
            </w:r>
            <w:r w:rsidRPr="00FB6F0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260E7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21 270.60 zł</w:t>
            </w:r>
          </w:p>
        </w:tc>
      </w:tr>
      <w:tr w:rsidR="00FB6F0B" w:rsidRPr="00075CD0" w14:paraId="339E57A7" w14:textId="77777777" w:rsidTr="0039590D">
        <w:tc>
          <w:tcPr>
            <w:tcW w:w="993" w:type="dxa"/>
            <w:shd w:val="clear" w:color="auto" w:fill="auto"/>
            <w:vAlign w:val="center"/>
          </w:tcPr>
          <w:p w14:paraId="39EEE23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69E02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80</w:t>
            </w:r>
          </w:p>
        </w:tc>
        <w:tc>
          <w:tcPr>
            <w:tcW w:w="4110" w:type="dxa"/>
            <w:shd w:val="clear" w:color="auto" w:fill="auto"/>
          </w:tcPr>
          <w:p w14:paraId="24CA0A06" w14:textId="77777777" w:rsidR="00FB6F0B" w:rsidRPr="00C82837" w:rsidRDefault="00FB6F0B" w:rsidP="0039590D">
            <w:pPr>
              <w:spacing w:before="40"/>
            </w:pPr>
            <w:r w:rsidRPr="00FB6F0B">
              <w:t>SINMED Sp. z o. o.</w:t>
            </w:r>
          </w:p>
          <w:p w14:paraId="75EF3C54" w14:textId="77777777" w:rsidR="00FB6F0B" w:rsidRPr="00CB5EDB" w:rsidRDefault="00FB6F0B" w:rsidP="0039590D">
            <w:r w:rsidRPr="00FB6F0B">
              <w:t>Graniczna</w:t>
            </w:r>
            <w:r w:rsidRPr="00CB5EDB">
              <w:t xml:space="preserve"> </w:t>
            </w:r>
            <w:r w:rsidRPr="00FB6F0B">
              <w:t>32B</w:t>
            </w:r>
            <w:r w:rsidRPr="00CB5EDB">
              <w:t xml:space="preserve"> </w:t>
            </w:r>
          </w:p>
          <w:p w14:paraId="75EA4C8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44-178</w:t>
            </w:r>
            <w:r w:rsidRPr="00CB5EDB">
              <w:t xml:space="preserve"> </w:t>
            </w:r>
            <w:r w:rsidRPr="00FB6F0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8724D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2 123.72 zł</w:t>
            </w:r>
          </w:p>
        </w:tc>
      </w:tr>
      <w:tr w:rsidR="00FB6F0B" w:rsidRPr="00075CD0" w14:paraId="195DEE86" w14:textId="77777777" w:rsidTr="0039590D">
        <w:tc>
          <w:tcPr>
            <w:tcW w:w="993" w:type="dxa"/>
            <w:shd w:val="clear" w:color="auto" w:fill="auto"/>
            <w:vAlign w:val="center"/>
          </w:tcPr>
          <w:p w14:paraId="5C9576E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00A3C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</w:t>
            </w:r>
          </w:p>
        </w:tc>
        <w:tc>
          <w:tcPr>
            <w:tcW w:w="4110" w:type="dxa"/>
            <w:shd w:val="clear" w:color="auto" w:fill="auto"/>
          </w:tcPr>
          <w:p w14:paraId="4C98449D" w14:textId="77777777" w:rsidR="00FB6F0B" w:rsidRPr="00C82837" w:rsidRDefault="00FB6F0B" w:rsidP="0039590D">
            <w:pPr>
              <w:spacing w:before="40"/>
            </w:pPr>
            <w:r w:rsidRPr="00FB6F0B">
              <w:t>Neomed Polska Sp. z o.o.</w:t>
            </w:r>
          </w:p>
          <w:p w14:paraId="088D18C6" w14:textId="77777777" w:rsidR="00FB6F0B" w:rsidRPr="00CB5EDB" w:rsidRDefault="00FB6F0B" w:rsidP="0039590D">
            <w:r w:rsidRPr="00FB6F0B">
              <w:t>Orężna</w:t>
            </w:r>
            <w:r w:rsidRPr="00CB5EDB">
              <w:t xml:space="preserve"> </w:t>
            </w:r>
            <w:r w:rsidRPr="00FB6F0B">
              <w:t>6A</w:t>
            </w:r>
            <w:r w:rsidRPr="00CB5EDB">
              <w:t xml:space="preserve"> </w:t>
            </w:r>
          </w:p>
          <w:p w14:paraId="27FC205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05-501</w:t>
            </w:r>
            <w:r w:rsidRPr="00CB5EDB">
              <w:t xml:space="preserve"> </w:t>
            </w:r>
            <w:r w:rsidRPr="00FB6F0B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70D31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90 093.60 zł</w:t>
            </w:r>
          </w:p>
        </w:tc>
      </w:tr>
      <w:tr w:rsidR="00FB6F0B" w:rsidRPr="00075CD0" w14:paraId="44BF8F08" w14:textId="77777777" w:rsidTr="0039590D">
        <w:tc>
          <w:tcPr>
            <w:tcW w:w="993" w:type="dxa"/>
            <w:shd w:val="clear" w:color="auto" w:fill="auto"/>
            <w:vAlign w:val="center"/>
          </w:tcPr>
          <w:p w14:paraId="439438C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25F8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4110" w:type="dxa"/>
            <w:shd w:val="clear" w:color="auto" w:fill="auto"/>
          </w:tcPr>
          <w:p w14:paraId="7B271A26" w14:textId="77777777" w:rsidR="00FB6F0B" w:rsidRPr="00C82837" w:rsidRDefault="00FB6F0B" w:rsidP="0039590D">
            <w:pPr>
              <w:spacing w:before="40"/>
            </w:pPr>
            <w:r w:rsidRPr="00FB6F0B">
              <w:t>Neomed Polska Sp. z o.o.</w:t>
            </w:r>
          </w:p>
          <w:p w14:paraId="262323C9" w14:textId="77777777" w:rsidR="00FB6F0B" w:rsidRPr="00CB5EDB" w:rsidRDefault="00FB6F0B" w:rsidP="0039590D">
            <w:r w:rsidRPr="00FB6F0B">
              <w:t>Orężna</w:t>
            </w:r>
            <w:r w:rsidRPr="00CB5EDB">
              <w:t xml:space="preserve"> </w:t>
            </w:r>
            <w:r w:rsidRPr="00FB6F0B">
              <w:t>6A</w:t>
            </w:r>
            <w:r w:rsidRPr="00CB5EDB">
              <w:t xml:space="preserve"> </w:t>
            </w:r>
          </w:p>
          <w:p w14:paraId="2D2092C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05-501</w:t>
            </w:r>
            <w:r w:rsidRPr="00CB5EDB">
              <w:t xml:space="preserve"> </w:t>
            </w:r>
            <w:r w:rsidRPr="00FB6F0B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AC0EC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28 343.52 zł</w:t>
            </w:r>
          </w:p>
        </w:tc>
      </w:tr>
      <w:tr w:rsidR="00FB6F0B" w:rsidRPr="00075CD0" w14:paraId="35D0EAA4" w14:textId="77777777" w:rsidTr="0039590D">
        <w:tc>
          <w:tcPr>
            <w:tcW w:w="993" w:type="dxa"/>
            <w:shd w:val="clear" w:color="auto" w:fill="auto"/>
            <w:vAlign w:val="center"/>
          </w:tcPr>
          <w:p w14:paraId="03DEFC3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7EFA2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63</w:t>
            </w:r>
          </w:p>
        </w:tc>
        <w:tc>
          <w:tcPr>
            <w:tcW w:w="4110" w:type="dxa"/>
            <w:shd w:val="clear" w:color="auto" w:fill="auto"/>
          </w:tcPr>
          <w:p w14:paraId="4E4EEBFA" w14:textId="77777777" w:rsidR="00FB6F0B" w:rsidRPr="00C82837" w:rsidRDefault="00FB6F0B" w:rsidP="0039590D">
            <w:pPr>
              <w:spacing w:before="40"/>
            </w:pPr>
            <w:r w:rsidRPr="00FB6F0B">
              <w:t>Neomed Polska Sp. z o.o.</w:t>
            </w:r>
          </w:p>
          <w:p w14:paraId="44BFB8CD" w14:textId="77777777" w:rsidR="00FB6F0B" w:rsidRPr="00CB5EDB" w:rsidRDefault="00FB6F0B" w:rsidP="0039590D">
            <w:r w:rsidRPr="00FB6F0B">
              <w:t>Orężna</w:t>
            </w:r>
            <w:r w:rsidRPr="00CB5EDB">
              <w:t xml:space="preserve"> </w:t>
            </w:r>
            <w:r w:rsidRPr="00FB6F0B">
              <w:t>6A</w:t>
            </w:r>
            <w:r w:rsidRPr="00CB5EDB">
              <w:t xml:space="preserve"> </w:t>
            </w:r>
          </w:p>
          <w:p w14:paraId="0A21684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05-501</w:t>
            </w:r>
            <w:r w:rsidRPr="00CB5EDB">
              <w:t xml:space="preserve"> </w:t>
            </w:r>
            <w:r w:rsidRPr="00FB6F0B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AB43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548 100.00 zł</w:t>
            </w:r>
          </w:p>
        </w:tc>
      </w:tr>
      <w:tr w:rsidR="00FB6F0B" w:rsidRPr="00075CD0" w14:paraId="4CD02CE7" w14:textId="77777777" w:rsidTr="0039590D">
        <w:tc>
          <w:tcPr>
            <w:tcW w:w="993" w:type="dxa"/>
            <w:shd w:val="clear" w:color="auto" w:fill="auto"/>
            <w:vAlign w:val="center"/>
          </w:tcPr>
          <w:p w14:paraId="2AC659B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6B930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64</w:t>
            </w:r>
          </w:p>
        </w:tc>
        <w:tc>
          <w:tcPr>
            <w:tcW w:w="4110" w:type="dxa"/>
            <w:shd w:val="clear" w:color="auto" w:fill="auto"/>
          </w:tcPr>
          <w:p w14:paraId="37F51298" w14:textId="77777777" w:rsidR="00FB6F0B" w:rsidRPr="00C82837" w:rsidRDefault="00FB6F0B" w:rsidP="0039590D">
            <w:pPr>
              <w:spacing w:before="40"/>
            </w:pPr>
            <w:r w:rsidRPr="00FB6F0B">
              <w:t>Neomed Polska Sp. z o.o.</w:t>
            </w:r>
          </w:p>
          <w:p w14:paraId="4FD725E3" w14:textId="77777777" w:rsidR="00FB6F0B" w:rsidRPr="00CB5EDB" w:rsidRDefault="00FB6F0B" w:rsidP="0039590D">
            <w:r w:rsidRPr="00FB6F0B">
              <w:t>Orężna</w:t>
            </w:r>
            <w:r w:rsidRPr="00CB5EDB">
              <w:t xml:space="preserve"> </w:t>
            </w:r>
            <w:r w:rsidRPr="00FB6F0B">
              <w:t>6A</w:t>
            </w:r>
            <w:r w:rsidRPr="00CB5EDB">
              <w:t xml:space="preserve"> </w:t>
            </w:r>
          </w:p>
          <w:p w14:paraId="0BD5590C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05-501</w:t>
            </w:r>
            <w:r w:rsidRPr="00CB5EDB">
              <w:t xml:space="preserve"> </w:t>
            </w:r>
            <w:r w:rsidRPr="00FB6F0B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C5E433" w14:textId="3370CDB4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270 367.2</w:t>
            </w:r>
            <w:r w:rsidR="001E1A50">
              <w:t>0</w:t>
            </w:r>
            <w:r w:rsidRPr="00FB6F0B">
              <w:t xml:space="preserve"> zł</w:t>
            </w:r>
          </w:p>
        </w:tc>
      </w:tr>
      <w:tr w:rsidR="00FB6F0B" w:rsidRPr="00075CD0" w14:paraId="011AABD9" w14:textId="77777777" w:rsidTr="0039590D">
        <w:tc>
          <w:tcPr>
            <w:tcW w:w="993" w:type="dxa"/>
            <w:shd w:val="clear" w:color="auto" w:fill="auto"/>
            <w:vAlign w:val="center"/>
          </w:tcPr>
          <w:p w14:paraId="6957727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CFCD5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82</w:t>
            </w:r>
          </w:p>
        </w:tc>
        <w:tc>
          <w:tcPr>
            <w:tcW w:w="4110" w:type="dxa"/>
            <w:shd w:val="clear" w:color="auto" w:fill="auto"/>
          </w:tcPr>
          <w:p w14:paraId="7105A20D" w14:textId="77777777" w:rsidR="00FB6F0B" w:rsidRPr="00C82837" w:rsidRDefault="00FB6F0B" w:rsidP="0039590D">
            <w:pPr>
              <w:spacing w:before="40"/>
            </w:pPr>
            <w:r w:rsidRPr="00FB6F0B">
              <w:t>Bio-Novum Sp. z o.o.</w:t>
            </w:r>
          </w:p>
          <w:p w14:paraId="0026BAF2" w14:textId="77777777" w:rsidR="00FB6F0B" w:rsidRPr="00CB5EDB" w:rsidRDefault="00FB6F0B" w:rsidP="0039590D">
            <w:r w:rsidRPr="00FB6F0B">
              <w:t>Nowy Świat</w:t>
            </w:r>
            <w:r w:rsidRPr="00CB5EDB">
              <w:t xml:space="preserve"> </w:t>
            </w:r>
            <w:r w:rsidRPr="00FB6F0B">
              <w:t xml:space="preserve"> 23A/3U</w:t>
            </w:r>
            <w:r w:rsidRPr="00CB5EDB">
              <w:t xml:space="preserve"> </w:t>
            </w:r>
          </w:p>
          <w:p w14:paraId="68DE90E1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20-418</w:t>
            </w:r>
            <w:r w:rsidRPr="00CB5EDB">
              <w:t xml:space="preserve"> </w:t>
            </w:r>
            <w:r w:rsidRPr="00FB6F0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69061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6 415.20 zł</w:t>
            </w:r>
          </w:p>
        </w:tc>
      </w:tr>
      <w:tr w:rsidR="00FB6F0B" w:rsidRPr="00075CD0" w14:paraId="0BA6C17B" w14:textId="77777777" w:rsidTr="0039590D">
        <w:tc>
          <w:tcPr>
            <w:tcW w:w="993" w:type="dxa"/>
            <w:shd w:val="clear" w:color="auto" w:fill="auto"/>
            <w:vAlign w:val="center"/>
          </w:tcPr>
          <w:p w14:paraId="773F45F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6D413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62</w:t>
            </w:r>
          </w:p>
        </w:tc>
        <w:tc>
          <w:tcPr>
            <w:tcW w:w="4110" w:type="dxa"/>
            <w:shd w:val="clear" w:color="auto" w:fill="auto"/>
          </w:tcPr>
          <w:p w14:paraId="676CEBC5" w14:textId="77777777" w:rsidR="00FB6F0B" w:rsidRPr="00C82837" w:rsidRDefault="00FB6F0B" w:rsidP="0039590D">
            <w:pPr>
              <w:spacing w:before="40"/>
            </w:pPr>
            <w:r w:rsidRPr="00FB6F0B">
              <w:t>Eclipse Boluk-Sobolewska Spółka komandytowa</w:t>
            </w:r>
          </w:p>
          <w:p w14:paraId="589DD542" w14:textId="77777777" w:rsidR="00FB6F0B" w:rsidRPr="00CB5EDB" w:rsidRDefault="00FB6F0B" w:rsidP="0039590D">
            <w:r w:rsidRPr="00FB6F0B">
              <w:lastRenderedPageBreak/>
              <w:t>prof. M. Życzkowskiego</w:t>
            </w:r>
            <w:r w:rsidRPr="00CB5EDB">
              <w:t xml:space="preserve"> </w:t>
            </w:r>
            <w:r w:rsidRPr="00FB6F0B">
              <w:t>16</w:t>
            </w:r>
            <w:r w:rsidRPr="00CB5EDB">
              <w:t xml:space="preserve"> </w:t>
            </w:r>
          </w:p>
          <w:p w14:paraId="3A0B260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31-864</w:t>
            </w:r>
            <w:r w:rsidRPr="00CB5EDB">
              <w:t xml:space="preserve"> </w:t>
            </w:r>
            <w:r w:rsidRPr="00FB6F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BDFD2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259 581.24 zł</w:t>
            </w:r>
          </w:p>
        </w:tc>
      </w:tr>
      <w:tr w:rsidR="00FB6F0B" w:rsidRPr="00075CD0" w14:paraId="79469041" w14:textId="77777777" w:rsidTr="0039590D">
        <w:tc>
          <w:tcPr>
            <w:tcW w:w="993" w:type="dxa"/>
            <w:shd w:val="clear" w:color="auto" w:fill="auto"/>
            <w:vAlign w:val="center"/>
          </w:tcPr>
          <w:p w14:paraId="1759312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BF51C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35</w:t>
            </w:r>
          </w:p>
        </w:tc>
        <w:tc>
          <w:tcPr>
            <w:tcW w:w="4110" w:type="dxa"/>
            <w:shd w:val="clear" w:color="auto" w:fill="auto"/>
          </w:tcPr>
          <w:p w14:paraId="6DB00F82" w14:textId="77777777" w:rsidR="00FB6F0B" w:rsidRPr="00C82837" w:rsidRDefault="00FB6F0B" w:rsidP="0039590D">
            <w:pPr>
              <w:spacing w:before="40"/>
            </w:pPr>
            <w:r w:rsidRPr="00FB6F0B">
              <w:t>Medtronic Poland sp. z o.o.</w:t>
            </w:r>
          </w:p>
          <w:p w14:paraId="164FE97D" w14:textId="77777777" w:rsidR="00FB6F0B" w:rsidRPr="00CB5EDB" w:rsidRDefault="00FB6F0B" w:rsidP="0039590D">
            <w:r w:rsidRPr="00FB6F0B">
              <w:t>Polna</w:t>
            </w:r>
            <w:r w:rsidRPr="00CB5EDB">
              <w:t xml:space="preserve"> </w:t>
            </w:r>
            <w:r w:rsidRPr="00FB6F0B">
              <w:t>11</w:t>
            </w:r>
            <w:r w:rsidRPr="00CB5EDB">
              <w:t xml:space="preserve"> </w:t>
            </w:r>
          </w:p>
          <w:p w14:paraId="12BD0C3F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00-633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8B8A5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183 286.80 zł</w:t>
            </w:r>
          </w:p>
        </w:tc>
      </w:tr>
      <w:tr w:rsidR="00FB6F0B" w:rsidRPr="00075CD0" w14:paraId="62285D15" w14:textId="77777777" w:rsidTr="0039590D">
        <w:tc>
          <w:tcPr>
            <w:tcW w:w="993" w:type="dxa"/>
            <w:shd w:val="clear" w:color="auto" w:fill="auto"/>
            <w:vAlign w:val="center"/>
          </w:tcPr>
          <w:p w14:paraId="2319026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7EF05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36</w:t>
            </w:r>
          </w:p>
        </w:tc>
        <w:tc>
          <w:tcPr>
            <w:tcW w:w="4110" w:type="dxa"/>
            <w:shd w:val="clear" w:color="auto" w:fill="auto"/>
          </w:tcPr>
          <w:p w14:paraId="4DD6B376" w14:textId="77777777" w:rsidR="00FB6F0B" w:rsidRPr="00C82837" w:rsidRDefault="00FB6F0B" w:rsidP="0039590D">
            <w:pPr>
              <w:spacing w:before="40"/>
            </w:pPr>
            <w:r w:rsidRPr="00FB6F0B">
              <w:t>Medtronic Poland sp. z o.o.</w:t>
            </w:r>
          </w:p>
          <w:p w14:paraId="40AF93C1" w14:textId="77777777" w:rsidR="00FB6F0B" w:rsidRPr="00CB5EDB" w:rsidRDefault="00FB6F0B" w:rsidP="0039590D">
            <w:r w:rsidRPr="00FB6F0B">
              <w:t>Polna</w:t>
            </w:r>
            <w:r w:rsidRPr="00CB5EDB">
              <w:t xml:space="preserve"> </w:t>
            </w:r>
            <w:r w:rsidRPr="00FB6F0B">
              <w:t>11</w:t>
            </w:r>
            <w:r w:rsidRPr="00CB5EDB">
              <w:t xml:space="preserve"> </w:t>
            </w:r>
          </w:p>
          <w:p w14:paraId="2AC41D7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00-633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AA591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20 196.00 zł</w:t>
            </w:r>
          </w:p>
        </w:tc>
      </w:tr>
      <w:tr w:rsidR="00FB6F0B" w:rsidRPr="00075CD0" w14:paraId="61E7BC30" w14:textId="77777777" w:rsidTr="0039590D">
        <w:tc>
          <w:tcPr>
            <w:tcW w:w="993" w:type="dxa"/>
            <w:shd w:val="clear" w:color="auto" w:fill="auto"/>
            <w:vAlign w:val="center"/>
          </w:tcPr>
          <w:p w14:paraId="4187E26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05088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37</w:t>
            </w:r>
          </w:p>
        </w:tc>
        <w:tc>
          <w:tcPr>
            <w:tcW w:w="4110" w:type="dxa"/>
            <w:shd w:val="clear" w:color="auto" w:fill="auto"/>
          </w:tcPr>
          <w:p w14:paraId="7D24A942" w14:textId="77777777" w:rsidR="00FB6F0B" w:rsidRPr="00C82837" w:rsidRDefault="00FB6F0B" w:rsidP="0039590D">
            <w:pPr>
              <w:spacing w:before="40"/>
            </w:pPr>
            <w:r w:rsidRPr="00FB6F0B">
              <w:t>Medtronic Poland sp. z o.o.</w:t>
            </w:r>
          </w:p>
          <w:p w14:paraId="027E4C1B" w14:textId="77777777" w:rsidR="00FB6F0B" w:rsidRPr="00CB5EDB" w:rsidRDefault="00FB6F0B" w:rsidP="0039590D">
            <w:r w:rsidRPr="00FB6F0B">
              <w:t>Polna</w:t>
            </w:r>
            <w:r w:rsidRPr="00CB5EDB">
              <w:t xml:space="preserve"> </w:t>
            </w:r>
            <w:r w:rsidRPr="00FB6F0B">
              <w:t>11</w:t>
            </w:r>
            <w:r w:rsidRPr="00CB5EDB">
              <w:t xml:space="preserve"> </w:t>
            </w:r>
          </w:p>
          <w:p w14:paraId="423A567D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00-633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4D97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24 624.00 zł</w:t>
            </w:r>
          </w:p>
        </w:tc>
      </w:tr>
      <w:tr w:rsidR="00FB6F0B" w:rsidRPr="00075CD0" w14:paraId="5B8C8049" w14:textId="77777777" w:rsidTr="0039590D">
        <w:tc>
          <w:tcPr>
            <w:tcW w:w="993" w:type="dxa"/>
            <w:shd w:val="clear" w:color="auto" w:fill="auto"/>
            <w:vAlign w:val="center"/>
          </w:tcPr>
          <w:p w14:paraId="122B775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E591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48</w:t>
            </w:r>
          </w:p>
        </w:tc>
        <w:tc>
          <w:tcPr>
            <w:tcW w:w="4110" w:type="dxa"/>
            <w:shd w:val="clear" w:color="auto" w:fill="auto"/>
          </w:tcPr>
          <w:p w14:paraId="77FD87D2" w14:textId="77777777" w:rsidR="00FB6F0B" w:rsidRPr="00C82837" w:rsidRDefault="00FB6F0B" w:rsidP="0039590D">
            <w:pPr>
              <w:spacing w:before="40"/>
            </w:pPr>
            <w:r w:rsidRPr="00FB6F0B">
              <w:t>Medtronic Poland sp. z o.o.</w:t>
            </w:r>
          </w:p>
          <w:p w14:paraId="54507EC5" w14:textId="77777777" w:rsidR="00FB6F0B" w:rsidRPr="00CB5EDB" w:rsidRDefault="00FB6F0B" w:rsidP="0039590D">
            <w:r w:rsidRPr="00FB6F0B">
              <w:t>Polna</w:t>
            </w:r>
            <w:r w:rsidRPr="00CB5EDB">
              <w:t xml:space="preserve"> </w:t>
            </w:r>
            <w:r w:rsidRPr="00FB6F0B">
              <w:t>11</w:t>
            </w:r>
            <w:r w:rsidRPr="00CB5EDB">
              <w:t xml:space="preserve"> </w:t>
            </w:r>
          </w:p>
          <w:p w14:paraId="2F1C329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00-633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CDC1B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30 250.80 zł</w:t>
            </w:r>
          </w:p>
        </w:tc>
      </w:tr>
      <w:tr w:rsidR="00FB6F0B" w:rsidRPr="00075CD0" w14:paraId="5DA6EC21" w14:textId="77777777" w:rsidTr="0039590D">
        <w:tc>
          <w:tcPr>
            <w:tcW w:w="993" w:type="dxa"/>
            <w:shd w:val="clear" w:color="auto" w:fill="auto"/>
            <w:vAlign w:val="center"/>
          </w:tcPr>
          <w:p w14:paraId="38225A5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FC18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70</w:t>
            </w:r>
          </w:p>
        </w:tc>
        <w:tc>
          <w:tcPr>
            <w:tcW w:w="4110" w:type="dxa"/>
            <w:shd w:val="clear" w:color="auto" w:fill="auto"/>
          </w:tcPr>
          <w:p w14:paraId="40E0F5D2" w14:textId="77777777" w:rsidR="00FB6F0B" w:rsidRPr="00C82837" w:rsidRDefault="00FB6F0B" w:rsidP="0039590D">
            <w:pPr>
              <w:spacing w:before="40"/>
            </w:pPr>
            <w:r w:rsidRPr="00FB6F0B">
              <w:t>Medtronic Poland sp. z o.o.</w:t>
            </w:r>
          </w:p>
          <w:p w14:paraId="11434A97" w14:textId="77777777" w:rsidR="00FB6F0B" w:rsidRPr="00CB5EDB" w:rsidRDefault="00FB6F0B" w:rsidP="0039590D">
            <w:r w:rsidRPr="00FB6F0B">
              <w:t>Polna</w:t>
            </w:r>
            <w:r w:rsidRPr="00CB5EDB">
              <w:t xml:space="preserve"> </w:t>
            </w:r>
            <w:r w:rsidRPr="00FB6F0B">
              <w:t>11</w:t>
            </w:r>
            <w:r w:rsidRPr="00CB5EDB">
              <w:t xml:space="preserve"> </w:t>
            </w:r>
          </w:p>
          <w:p w14:paraId="5D913967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00-633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54074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26 244.00 zł</w:t>
            </w:r>
          </w:p>
        </w:tc>
      </w:tr>
      <w:tr w:rsidR="00FB6F0B" w:rsidRPr="00075CD0" w14:paraId="5A35239D" w14:textId="77777777" w:rsidTr="0039590D">
        <w:tc>
          <w:tcPr>
            <w:tcW w:w="993" w:type="dxa"/>
            <w:shd w:val="clear" w:color="auto" w:fill="auto"/>
            <w:vAlign w:val="center"/>
          </w:tcPr>
          <w:p w14:paraId="67BD8B9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A05B3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</w:t>
            </w:r>
          </w:p>
        </w:tc>
        <w:tc>
          <w:tcPr>
            <w:tcW w:w="4110" w:type="dxa"/>
            <w:shd w:val="clear" w:color="auto" w:fill="auto"/>
          </w:tcPr>
          <w:p w14:paraId="3BD864DC" w14:textId="77777777" w:rsidR="00FB6F0B" w:rsidRPr="00C82837" w:rsidRDefault="00FB6F0B" w:rsidP="0039590D">
            <w:pPr>
              <w:spacing w:before="40"/>
            </w:pPr>
            <w:r w:rsidRPr="00FB6F0B">
              <w:t>Zarys International Group spółka z ograniczoną odpowiedzialnością spółka komandytowa</w:t>
            </w:r>
          </w:p>
          <w:p w14:paraId="77A22CF3" w14:textId="77777777" w:rsidR="00FB6F0B" w:rsidRPr="00CB5EDB" w:rsidRDefault="00FB6F0B" w:rsidP="0039590D">
            <w:r w:rsidRPr="00FB6F0B">
              <w:t>Pod Borem</w:t>
            </w:r>
            <w:r w:rsidRPr="00CB5EDB">
              <w:t xml:space="preserve"> </w:t>
            </w:r>
            <w:r w:rsidRPr="00FB6F0B">
              <w:t>18</w:t>
            </w:r>
            <w:r w:rsidRPr="00CB5EDB">
              <w:t xml:space="preserve"> </w:t>
            </w:r>
          </w:p>
          <w:p w14:paraId="23A36F1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41-808</w:t>
            </w:r>
            <w:r w:rsidRPr="00CB5EDB">
              <w:t xml:space="preserve"> </w:t>
            </w:r>
            <w:r w:rsidRPr="00FB6F0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E9DFA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19 197.00 zł</w:t>
            </w:r>
          </w:p>
        </w:tc>
      </w:tr>
      <w:tr w:rsidR="00FB6F0B" w:rsidRPr="00075CD0" w14:paraId="0CC00D01" w14:textId="77777777" w:rsidTr="0039590D">
        <w:tc>
          <w:tcPr>
            <w:tcW w:w="993" w:type="dxa"/>
            <w:shd w:val="clear" w:color="auto" w:fill="auto"/>
            <w:vAlign w:val="center"/>
          </w:tcPr>
          <w:p w14:paraId="43A42F1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AFD5F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22</w:t>
            </w:r>
          </w:p>
        </w:tc>
        <w:tc>
          <w:tcPr>
            <w:tcW w:w="4110" w:type="dxa"/>
            <w:shd w:val="clear" w:color="auto" w:fill="auto"/>
          </w:tcPr>
          <w:p w14:paraId="50AFE5DB" w14:textId="77777777" w:rsidR="00FB6F0B" w:rsidRPr="00C82837" w:rsidRDefault="00FB6F0B" w:rsidP="0039590D">
            <w:pPr>
              <w:spacing w:before="40"/>
            </w:pPr>
            <w:r w:rsidRPr="00FB6F0B">
              <w:t>Zarys International Group spółka z ograniczoną odpowiedzialnością spółka komandytowa</w:t>
            </w:r>
          </w:p>
          <w:p w14:paraId="0711D1D6" w14:textId="77777777" w:rsidR="00FB6F0B" w:rsidRPr="00CB5EDB" w:rsidRDefault="00FB6F0B" w:rsidP="0039590D">
            <w:r w:rsidRPr="00FB6F0B">
              <w:t>Pod Borem</w:t>
            </w:r>
            <w:r w:rsidRPr="00CB5EDB">
              <w:t xml:space="preserve"> </w:t>
            </w:r>
            <w:r w:rsidRPr="00FB6F0B">
              <w:t>18</w:t>
            </w:r>
            <w:r w:rsidRPr="00CB5EDB">
              <w:t xml:space="preserve"> </w:t>
            </w:r>
          </w:p>
          <w:p w14:paraId="51ABB8F6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41-808</w:t>
            </w:r>
            <w:r w:rsidRPr="00CB5EDB">
              <w:t xml:space="preserve"> </w:t>
            </w:r>
            <w:r w:rsidRPr="00FB6F0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E3946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13 430.88 zł</w:t>
            </w:r>
          </w:p>
        </w:tc>
      </w:tr>
      <w:tr w:rsidR="00FB6F0B" w:rsidRPr="00075CD0" w14:paraId="66737CCE" w14:textId="77777777" w:rsidTr="0039590D">
        <w:tc>
          <w:tcPr>
            <w:tcW w:w="993" w:type="dxa"/>
            <w:shd w:val="clear" w:color="auto" w:fill="auto"/>
            <w:vAlign w:val="center"/>
          </w:tcPr>
          <w:p w14:paraId="3EBFA8F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10DA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</w:t>
            </w:r>
          </w:p>
        </w:tc>
        <w:tc>
          <w:tcPr>
            <w:tcW w:w="4110" w:type="dxa"/>
            <w:shd w:val="clear" w:color="auto" w:fill="auto"/>
          </w:tcPr>
          <w:p w14:paraId="5E34986D" w14:textId="77777777" w:rsidR="00FB6F0B" w:rsidRPr="00C82837" w:rsidRDefault="00FB6F0B" w:rsidP="0039590D">
            <w:pPr>
              <w:spacing w:before="40"/>
            </w:pPr>
            <w:r w:rsidRPr="00FB6F0B">
              <w:t>Zarys International Group spółka z ograniczoną odpowiedzialnością spółka komandytowa</w:t>
            </w:r>
          </w:p>
          <w:p w14:paraId="22C87D9E" w14:textId="77777777" w:rsidR="00FB6F0B" w:rsidRPr="00CB5EDB" w:rsidRDefault="00FB6F0B" w:rsidP="0039590D">
            <w:r w:rsidRPr="00FB6F0B">
              <w:t>Pod Borem</w:t>
            </w:r>
            <w:r w:rsidRPr="00CB5EDB">
              <w:t xml:space="preserve"> </w:t>
            </w:r>
            <w:r w:rsidRPr="00FB6F0B">
              <w:t>18</w:t>
            </w:r>
            <w:r w:rsidRPr="00CB5EDB">
              <w:t xml:space="preserve"> </w:t>
            </w:r>
          </w:p>
          <w:p w14:paraId="0087DF15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41-808</w:t>
            </w:r>
            <w:r w:rsidRPr="00CB5EDB">
              <w:t xml:space="preserve"> </w:t>
            </w:r>
            <w:r w:rsidRPr="00FB6F0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85E37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83 337.12 zł</w:t>
            </w:r>
          </w:p>
        </w:tc>
      </w:tr>
      <w:tr w:rsidR="00FB6F0B" w:rsidRPr="00075CD0" w14:paraId="33626940" w14:textId="77777777" w:rsidTr="0039590D">
        <w:tc>
          <w:tcPr>
            <w:tcW w:w="993" w:type="dxa"/>
            <w:shd w:val="clear" w:color="auto" w:fill="auto"/>
            <w:vAlign w:val="center"/>
          </w:tcPr>
          <w:p w14:paraId="7787E1E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F2001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39</w:t>
            </w:r>
          </w:p>
        </w:tc>
        <w:tc>
          <w:tcPr>
            <w:tcW w:w="4110" w:type="dxa"/>
            <w:shd w:val="clear" w:color="auto" w:fill="auto"/>
          </w:tcPr>
          <w:p w14:paraId="08FA0311" w14:textId="77777777" w:rsidR="00FB6F0B" w:rsidRPr="00C82837" w:rsidRDefault="00FB6F0B" w:rsidP="0039590D">
            <w:pPr>
              <w:spacing w:before="40"/>
            </w:pPr>
            <w:r w:rsidRPr="00FB6F0B">
              <w:t>Zarys International Group spółka z ograniczoną odpowiedzialnością spółka komandytowa</w:t>
            </w:r>
          </w:p>
          <w:p w14:paraId="7A546A0E" w14:textId="77777777" w:rsidR="00FB6F0B" w:rsidRPr="00CB5EDB" w:rsidRDefault="00FB6F0B" w:rsidP="0039590D">
            <w:r w:rsidRPr="00FB6F0B">
              <w:t>Pod Borem</w:t>
            </w:r>
            <w:r w:rsidRPr="00CB5EDB">
              <w:t xml:space="preserve"> </w:t>
            </w:r>
            <w:r w:rsidRPr="00FB6F0B">
              <w:t>18</w:t>
            </w:r>
            <w:r w:rsidRPr="00CB5EDB">
              <w:t xml:space="preserve"> </w:t>
            </w:r>
          </w:p>
          <w:p w14:paraId="137594D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41-808</w:t>
            </w:r>
            <w:r w:rsidRPr="00CB5EDB">
              <w:t xml:space="preserve"> </w:t>
            </w:r>
            <w:r w:rsidRPr="00FB6F0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DC02C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133 986.42 zł</w:t>
            </w:r>
          </w:p>
        </w:tc>
      </w:tr>
      <w:tr w:rsidR="00FB6F0B" w:rsidRPr="00075CD0" w14:paraId="2CF34CB9" w14:textId="77777777" w:rsidTr="0039590D">
        <w:tc>
          <w:tcPr>
            <w:tcW w:w="993" w:type="dxa"/>
            <w:shd w:val="clear" w:color="auto" w:fill="auto"/>
            <w:vAlign w:val="center"/>
          </w:tcPr>
          <w:p w14:paraId="616C8C7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56D29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4110" w:type="dxa"/>
            <w:shd w:val="clear" w:color="auto" w:fill="auto"/>
          </w:tcPr>
          <w:p w14:paraId="49D96DED" w14:textId="77777777" w:rsidR="00FB6F0B" w:rsidRPr="00C82837" w:rsidRDefault="00FB6F0B" w:rsidP="0039590D">
            <w:pPr>
              <w:spacing w:before="40"/>
            </w:pPr>
            <w:r w:rsidRPr="00FB6F0B">
              <w:t>Zarys International Group spółka z ograniczoną odpowiedzialnością spółka komandytowa</w:t>
            </w:r>
          </w:p>
          <w:p w14:paraId="355B0819" w14:textId="77777777" w:rsidR="00FB6F0B" w:rsidRPr="00CB5EDB" w:rsidRDefault="00FB6F0B" w:rsidP="0039590D">
            <w:r w:rsidRPr="00FB6F0B">
              <w:t>Pod Borem</w:t>
            </w:r>
            <w:r w:rsidRPr="00CB5EDB">
              <w:t xml:space="preserve"> </w:t>
            </w:r>
            <w:r w:rsidRPr="00FB6F0B">
              <w:t>18</w:t>
            </w:r>
            <w:r w:rsidRPr="00CB5EDB">
              <w:t xml:space="preserve"> </w:t>
            </w:r>
          </w:p>
          <w:p w14:paraId="0052693F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41-808</w:t>
            </w:r>
            <w:r w:rsidRPr="00CB5EDB">
              <w:t xml:space="preserve"> </w:t>
            </w:r>
            <w:r w:rsidRPr="00FB6F0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C584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29 951.10 zł</w:t>
            </w:r>
          </w:p>
        </w:tc>
      </w:tr>
      <w:tr w:rsidR="00FB6F0B" w:rsidRPr="00075CD0" w14:paraId="216BDF7E" w14:textId="77777777" w:rsidTr="0039590D">
        <w:tc>
          <w:tcPr>
            <w:tcW w:w="993" w:type="dxa"/>
            <w:shd w:val="clear" w:color="auto" w:fill="auto"/>
            <w:vAlign w:val="center"/>
          </w:tcPr>
          <w:p w14:paraId="0CD32E9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AF71C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67</w:t>
            </w:r>
          </w:p>
        </w:tc>
        <w:tc>
          <w:tcPr>
            <w:tcW w:w="4110" w:type="dxa"/>
            <w:shd w:val="clear" w:color="auto" w:fill="auto"/>
          </w:tcPr>
          <w:p w14:paraId="11ADDDF4" w14:textId="77777777" w:rsidR="00FB6F0B" w:rsidRPr="00C82837" w:rsidRDefault="00FB6F0B" w:rsidP="0039590D">
            <w:pPr>
              <w:spacing w:before="40"/>
            </w:pPr>
            <w:r w:rsidRPr="00FB6F0B">
              <w:t>Zarys International Group spółka z ograniczoną odpowiedzialnością spółka komandytowa</w:t>
            </w:r>
          </w:p>
          <w:p w14:paraId="5628A59E" w14:textId="77777777" w:rsidR="00FB6F0B" w:rsidRPr="00CB5EDB" w:rsidRDefault="00FB6F0B" w:rsidP="0039590D">
            <w:r w:rsidRPr="00FB6F0B">
              <w:t>Pod Borem</w:t>
            </w:r>
            <w:r w:rsidRPr="00CB5EDB">
              <w:t xml:space="preserve"> </w:t>
            </w:r>
            <w:r w:rsidRPr="00FB6F0B">
              <w:t>18</w:t>
            </w:r>
            <w:r w:rsidRPr="00CB5EDB">
              <w:t xml:space="preserve"> </w:t>
            </w:r>
          </w:p>
          <w:p w14:paraId="70667F47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41-808</w:t>
            </w:r>
            <w:r w:rsidRPr="00CB5EDB">
              <w:t xml:space="preserve"> </w:t>
            </w:r>
            <w:r w:rsidRPr="00FB6F0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2DC1A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2 721.60 zł</w:t>
            </w:r>
          </w:p>
        </w:tc>
      </w:tr>
      <w:tr w:rsidR="00FB6F0B" w:rsidRPr="00075CD0" w14:paraId="6DE5C10A" w14:textId="77777777" w:rsidTr="0039590D">
        <w:tc>
          <w:tcPr>
            <w:tcW w:w="993" w:type="dxa"/>
            <w:shd w:val="clear" w:color="auto" w:fill="auto"/>
            <w:vAlign w:val="center"/>
          </w:tcPr>
          <w:p w14:paraId="4269AFD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C182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62</w:t>
            </w:r>
          </w:p>
        </w:tc>
        <w:tc>
          <w:tcPr>
            <w:tcW w:w="4110" w:type="dxa"/>
            <w:shd w:val="clear" w:color="auto" w:fill="auto"/>
          </w:tcPr>
          <w:p w14:paraId="7888A2AE" w14:textId="77777777" w:rsidR="00FB6F0B" w:rsidRPr="00C82837" w:rsidRDefault="00FB6F0B" w:rsidP="0039590D">
            <w:pPr>
              <w:spacing w:before="40"/>
            </w:pPr>
            <w:r w:rsidRPr="00FB6F0B">
              <w:t>Medlab Products Spółka z ograniczoną odpowiedzialnością</w:t>
            </w:r>
          </w:p>
          <w:p w14:paraId="2CD5E4B9" w14:textId="77777777" w:rsidR="00FB6F0B" w:rsidRPr="00CB5EDB" w:rsidRDefault="00FB6F0B" w:rsidP="0039590D">
            <w:r w:rsidRPr="00FB6F0B">
              <w:t>Gałczyńskiego</w:t>
            </w:r>
            <w:r w:rsidRPr="00CB5EDB">
              <w:t xml:space="preserve"> </w:t>
            </w:r>
            <w:r w:rsidRPr="00FB6F0B">
              <w:t>8</w:t>
            </w:r>
            <w:r w:rsidRPr="00CB5EDB">
              <w:t xml:space="preserve"> </w:t>
            </w:r>
          </w:p>
          <w:p w14:paraId="24B45C4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05-090</w:t>
            </w:r>
            <w:r w:rsidRPr="00CB5EDB">
              <w:t xml:space="preserve"> </w:t>
            </w:r>
            <w:r w:rsidRPr="00FB6F0B"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441BA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262 470.24 zł</w:t>
            </w:r>
          </w:p>
        </w:tc>
      </w:tr>
      <w:tr w:rsidR="00FB6F0B" w:rsidRPr="00075CD0" w14:paraId="74DD617B" w14:textId="77777777" w:rsidTr="0039590D">
        <w:tc>
          <w:tcPr>
            <w:tcW w:w="993" w:type="dxa"/>
            <w:shd w:val="clear" w:color="auto" w:fill="auto"/>
            <w:vAlign w:val="center"/>
          </w:tcPr>
          <w:p w14:paraId="222B81A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91E5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</w:t>
            </w:r>
          </w:p>
        </w:tc>
        <w:tc>
          <w:tcPr>
            <w:tcW w:w="4110" w:type="dxa"/>
            <w:shd w:val="clear" w:color="auto" w:fill="auto"/>
          </w:tcPr>
          <w:p w14:paraId="30AE8896" w14:textId="77777777" w:rsidR="00FB6F0B" w:rsidRPr="00C82837" w:rsidRDefault="00FB6F0B" w:rsidP="0039590D">
            <w:pPr>
              <w:spacing w:before="40"/>
            </w:pPr>
            <w:r w:rsidRPr="00FB6F0B">
              <w:t>VYGON Polska Sp. z o.o.</w:t>
            </w:r>
          </w:p>
          <w:p w14:paraId="32BAC254" w14:textId="77777777" w:rsidR="00FB6F0B" w:rsidRPr="00CB5EDB" w:rsidRDefault="00FB6F0B" w:rsidP="0039590D">
            <w:r w:rsidRPr="00FB6F0B">
              <w:t>ul. Francuska</w:t>
            </w:r>
            <w:r w:rsidRPr="00CB5EDB">
              <w:t xml:space="preserve"> </w:t>
            </w:r>
            <w:r w:rsidRPr="00FB6F0B">
              <w:t>39/6</w:t>
            </w:r>
            <w:r w:rsidRPr="00CB5EDB">
              <w:t xml:space="preserve"> </w:t>
            </w:r>
          </w:p>
          <w:p w14:paraId="41BDD034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03-905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E943D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163 539.00 zł</w:t>
            </w:r>
          </w:p>
        </w:tc>
      </w:tr>
      <w:tr w:rsidR="007816F6" w:rsidRPr="00075CD0" w14:paraId="459AB5F4" w14:textId="77777777" w:rsidTr="0039590D">
        <w:tc>
          <w:tcPr>
            <w:tcW w:w="993" w:type="dxa"/>
            <w:shd w:val="clear" w:color="auto" w:fill="auto"/>
            <w:vAlign w:val="center"/>
          </w:tcPr>
          <w:p w14:paraId="4C75C840" w14:textId="3B9177BA" w:rsidR="007816F6" w:rsidRPr="00FB6F0B" w:rsidRDefault="007816F6" w:rsidP="0039590D">
            <w:pPr>
              <w:spacing w:before="120" w:after="120"/>
              <w:jc w:val="center"/>
            </w:pPr>
            <w: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900F0C" w14:textId="77777777" w:rsidR="007816F6" w:rsidRPr="00FB6F0B" w:rsidRDefault="007816F6" w:rsidP="0039590D">
            <w:pPr>
              <w:spacing w:before="120" w:after="120"/>
              <w:jc w:val="center"/>
            </w:pPr>
          </w:p>
        </w:tc>
        <w:tc>
          <w:tcPr>
            <w:tcW w:w="4110" w:type="dxa"/>
            <w:shd w:val="clear" w:color="auto" w:fill="auto"/>
          </w:tcPr>
          <w:p w14:paraId="7A9E2A5B" w14:textId="2ADDF189" w:rsidR="007816F6" w:rsidRPr="00FB6F0B" w:rsidRDefault="007816F6" w:rsidP="0039590D">
            <w:pPr>
              <w:spacing w:before="40"/>
            </w:pPr>
            <w:r>
              <w:t>ZŁOŻONA OFERTA DOTYCZY INNEGO ZAMAWIAJĄCEGO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CBCD96" w14:textId="77777777" w:rsidR="007816F6" w:rsidRPr="00FB6F0B" w:rsidRDefault="007816F6" w:rsidP="0039590D">
            <w:pPr>
              <w:spacing w:before="120" w:after="120"/>
              <w:jc w:val="center"/>
            </w:pPr>
          </w:p>
        </w:tc>
      </w:tr>
      <w:tr w:rsidR="00FB6F0B" w:rsidRPr="00075CD0" w14:paraId="108A2378" w14:textId="77777777" w:rsidTr="0039590D">
        <w:tc>
          <w:tcPr>
            <w:tcW w:w="993" w:type="dxa"/>
            <w:shd w:val="clear" w:color="auto" w:fill="auto"/>
            <w:vAlign w:val="center"/>
          </w:tcPr>
          <w:p w14:paraId="6BF1909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45A44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24</w:t>
            </w:r>
          </w:p>
        </w:tc>
        <w:tc>
          <w:tcPr>
            <w:tcW w:w="4110" w:type="dxa"/>
            <w:shd w:val="clear" w:color="auto" w:fill="auto"/>
          </w:tcPr>
          <w:p w14:paraId="63BC68D9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4E0F2EFD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378A77CD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22CFC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110 833.17 zł</w:t>
            </w:r>
          </w:p>
        </w:tc>
      </w:tr>
      <w:tr w:rsidR="00FB6F0B" w:rsidRPr="00075CD0" w14:paraId="2BF30311" w14:textId="77777777" w:rsidTr="0039590D">
        <w:tc>
          <w:tcPr>
            <w:tcW w:w="993" w:type="dxa"/>
            <w:shd w:val="clear" w:color="auto" w:fill="auto"/>
            <w:vAlign w:val="center"/>
          </w:tcPr>
          <w:p w14:paraId="1E7F771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0814D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25</w:t>
            </w:r>
          </w:p>
        </w:tc>
        <w:tc>
          <w:tcPr>
            <w:tcW w:w="4110" w:type="dxa"/>
            <w:shd w:val="clear" w:color="auto" w:fill="auto"/>
          </w:tcPr>
          <w:p w14:paraId="2014E030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5BE967FA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2446DA2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2BFF6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95 008.14 zł</w:t>
            </w:r>
          </w:p>
        </w:tc>
      </w:tr>
      <w:tr w:rsidR="00FB6F0B" w:rsidRPr="00075CD0" w14:paraId="568963B0" w14:textId="77777777" w:rsidTr="0039590D">
        <w:tc>
          <w:tcPr>
            <w:tcW w:w="993" w:type="dxa"/>
            <w:shd w:val="clear" w:color="auto" w:fill="auto"/>
            <w:vAlign w:val="center"/>
          </w:tcPr>
          <w:p w14:paraId="24C9706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EAE9D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26</w:t>
            </w:r>
          </w:p>
        </w:tc>
        <w:tc>
          <w:tcPr>
            <w:tcW w:w="4110" w:type="dxa"/>
            <w:shd w:val="clear" w:color="auto" w:fill="auto"/>
          </w:tcPr>
          <w:p w14:paraId="751A2B61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07FF2A9E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6312A4F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4FB96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185 469.26 zł</w:t>
            </w:r>
          </w:p>
        </w:tc>
      </w:tr>
      <w:tr w:rsidR="00FB6F0B" w:rsidRPr="00075CD0" w14:paraId="193810BC" w14:textId="77777777" w:rsidTr="0039590D">
        <w:tc>
          <w:tcPr>
            <w:tcW w:w="993" w:type="dxa"/>
            <w:shd w:val="clear" w:color="auto" w:fill="auto"/>
            <w:vAlign w:val="center"/>
          </w:tcPr>
          <w:p w14:paraId="6FC22FA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AAF5E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</w:t>
            </w:r>
          </w:p>
        </w:tc>
        <w:tc>
          <w:tcPr>
            <w:tcW w:w="4110" w:type="dxa"/>
            <w:shd w:val="clear" w:color="auto" w:fill="auto"/>
          </w:tcPr>
          <w:p w14:paraId="44A88FD6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11A2D452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2EB7FD85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85A5D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22 518.32 zł</w:t>
            </w:r>
          </w:p>
        </w:tc>
      </w:tr>
      <w:tr w:rsidR="00FB6F0B" w:rsidRPr="00075CD0" w14:paraId="62B5631B" w14:textId="77777777" w:rsidTr="0039590D">
        <w:tc>
          <w:tcPr>
            <w:tcW w:w="993" w:type="dxa"/>
            <w:shd w:val="clear" w:color="auto" w:fill="auto"/>
            <w:vAlign w:val="center"/>
          </w:tcPr>
          <w:p w14:paraId="16E6B7C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5A2C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</w:t>
            </w:r>
          </w:p>
        </w:tc>
        <w:tc>
          <w:tcPr>
            <w:tcW w:w="4110" w:type="dxa"/>
            <w:shd w:val="clear" w:color="auto" w:fill="auto"/>
          </w:tcPr>
          <w:p w14:paraId="3AE1FFA3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0B18E02B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545C7DD4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540E4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137 581.20 zł</w:t>
            </w:r>
          </w:p>
        </w:tc>
      </w:tr>
      <w:tr w:rsidR="00FB6F0B" w:rsidRPr="00075CD0" w14:paraId="53DCAFEB" w14:textId="77777777" w:rsidTr="0039590D">
        <w:tc>
          <w:tcPr>
            <w:tcW w:w="993" w:type="dxa"/>
            <w:shd w:val="clear" w:color="auto" w:fill="auto"/>
            <w:vAlign w:val="center"/>
          </w:tcPr>
          <w:p w14:paraId="63A7F96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186C5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29</w:t>
            </w:r>
          </w:p>
        </w:tc>
        <w:tc>
          <w:tcPr>
            <w:tcW w:w="4110" w:type="dxa"/>
            <w:shd w:val="clear" w:color="auto" w:fill="auto"/>
          </w:tcPr>
          <w:p w14:paraId="4A002F39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042088B5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6F2949E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057EC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29 970.00 zł</w:t>
            </w:r>
          </w:p>
        </w:tc>
      </w:tr>
      <w:tr w:rsidR="00FB6F0B" w:rsidRPr="00075CD0" w14:paraId="159C2F84" w14:textId="77777777" w:rsidTr="0039590D">
        <w:tc>
          <w:tcPr>
            <w:tcW w:w="993" w:type="dxa"/>
            <w:shd w:val="clear" w:color="auto" w:fill="auto"/>
            <w:vAlign w:val="center"/>
          </w:tcPr>
          <w:p w14:paraId="5455A33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641EF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30</w:t>
            </w:r>
          </w:p>
        </w:tc>
        <w:tc>
          <w:tcPr>
            <w:tcW w:w="4110" w:type="dxa"/>
            <w:shd w:val="clear" w:color="auto" w:fill="auto"/>
          </w:tcPr>
          <w:p w14:paraId="4004F8B2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19C58E06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4AE628FD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BF3D3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107 887.68 zł</w:t>
            </w:r>
          </w:p>
        </w:tc>
      </w:tr>
      <w:tr w:rsidR="00FB6F0B" w:rsidRPr="00075CD0" w14:paraId="279D4366" w14:textId="77777777" w:rsidTr="0039590D">
        <w:tc>
          <w:tcPr>
            <w:tcW w:w="993" w:type="dxa"/>
            <w:shd w:val="clear" w:color="auto" w:fill="auto"/>
            <w:vAlign w:val="center"/>
          </w:tcPr>
          <w:p w14:paraId="23D787D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2EF0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</w:t>
            </w:r>
          </w:p>
        </w:tc>
        <w:tc>
          <w:tcPr>
            <w:tcW w:w="4110" w:type="dxa"/>
            <w:shd w:val="clear" w:color="auto" w:fill="auto"/>
          </w:tcPr>
          <w:p w14:paraId="201830DD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5B1761E7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2B13D00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20991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439 084.80 zł</w:t>
            </w:r>
          </w:p>
        </w:tc>
      </w:tr>
      <w:tr w:rsidR="00FB6F0B" w:rsidRPr="00075CD0" w14:paraId="6E6D8473" w14:textId="77777777" w:rsidTr="0039590D">
        <w:tc>
          <w:tcPr>
            <w:tcW w:w="993" w:type="dxa"/>
            <w:shd w:val="clear" w:color="auto" w:fill="auto"/>
            <w:vAlign w:val="center"/>
          </w:tcPr>
          <w:p w14:paraId="572F5D3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17296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4110" w:type="dxa"/>
            <w:shd w:val="clear" w:color="auto" w:fill="auto"/>
          </w:tcPr>
          <w:p w14:paraId="469BE68D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65E88769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249FBF55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7BE0D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27 920.16 zł</w:t>
            </w:r>
          </w:p>
        </w:tc>
      </w:tr>
      <w:tr w:rsidR="00FB6F0B" w:rsidRPr="00075CD0" w14:paraId="16CDE0A3" w14:textId="77777777" w:rsidTr="0039590D">
        <w:tc>
          <w:tcPr>
            <w:tcW w:w="993" w:type="dxa"/>
            <w:shd w:val="clear" w:color="auto" w:fill="auto"/>
            <w:vAlign w:val="center"/>
          </w:tcPr>
          <w:p w14:paraId="7A7F22A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0D8F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54</w:t>
            </w:r>
          </w:p>
        </w:tc>
        <w:tc>
          <w:tcPr>
            <w:tcW w:w="4110" w:type="dxa"/>
            <w:shd w:val="clear" w:color="auto" w:fill="auto"/>
          </w:tcPr>
          <w:p w14:paraId="706FC75A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0B3FC940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291851F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0DA05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250 560.00 zł</w:t>
            </w:r>
          </w:p>
        </w:tc>
      </w:tr>
      <w:tr w:rsidR="00FB6F0B" w:rsidRPr="00075CD0" w14:paraId="4003F8CA" w14:textId="77777777" w:rsidTr="0039590D">
        <w:tc>
          <w:tcPr>
            <w:tcW w:w="993" w:type="dxa"/>
            <w:shd w:val="clear" w:color="auto" w:fill="auto"/>
            <w:vAlign w:val="center"/>
          </w:tcPr>
          <w:p w14:paraId="732F805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A78A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55</w:t>
            </w:r>
          </w:p>
        </w:tc>
        <w:tc>
          <w:tcPr>
            <w:tcW w:w="4110" w:type="dxa"/>
            <w:shd w:val="clear" w:color="auto" w:fill="auto"/>
          </w:tcPr>
          <w:p w14:paraId="29D23378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000D55EB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1AA5D9A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9AFDB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539 784.00 zł</w:t>
            </w:r>
          </w:p>
        </w:tc>
      </w:tr>
      <w:tr w:rsidR="00FB6F0B" w:rsidRPr="00075CD0" w14:paraId="0F4D584F" w14:textId="77777777" w:rsidTr="0039590D">
        <w:tc>
          <w:tcPr>
            <w:tcW w:w="993" w:type="dxa"/>
            <w:shd w:val="clear" w:color="auto" w:fill="auto"/>
            <w:vAlign w:val="center"/>
          </w:tcPr>
          <w:p w14:paraId="736C448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8F005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56</w:t>
            </w:r>
          </w:p>
        </w:tc>
        <w:tc>
          <w:tcPr>
            <w:tcW w:w="4110" w:type="dxa"/>
            <w:shd w:val="clear" w:color="auto" w:fill="auto"/>
          </w:tcPr>
          <w:p w14:paraId="580D9E2A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1D799BCF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5D5B12E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1762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169 884.00 zł</w:t>
            </w:r>
          </w:p>
        </w:tc>
      </w:tr>
      <w:tr w:rsidR="00FB6F0B" w:rsidRPr="00075CD0" w14:paraId="6E189B75" w14:textId="77777777" w:rsidTr="0039590D">
        <w:tc>
          <w:tcPr>
            <w:tcW w:w="993" w:type="dxa"/>
            <w:shd w:val="clear" w:color="auto" w:fill="auto"/>
            <w:vAlign w:val="center"/>
          </w:tcPr>
          <w:p w14:paraId="2541886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1A5F4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57</w:t>
            </w:r>
          </w:p>
        </w:tc>
        <w:tc>
          <w:tcPr>
            <w:tcW w:w="4110" w:type="dxa"/>
            <w:shd w:val="clear" w:color="auto" w:fill="auto"/>
          </w:tcPr>
          <w:p w14:paraId="34C65022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36FCEF4F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20758411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5835E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24 163.92 zł</w:t>
            </w:r>
          </w:p>
        </w:tc>
      </w:tr>
      <w:tr w:rsidR="00FB6F0B" w:rsidRPr="00075CD0" w14:paraId="1970594C" w14:textId="77777777" w:rsidTr="0039590D">
        <w:tc>
          <w:tcPr>
            <w:tcW w:w="993" w:type="dxa"/>
            <w:shd w:val="clear" w:color="auto" w:fill="auto"/>
            <w:vAlign w:val="center"/>
          </w:tcPr>
          <w:p w14:paraId="4110CEB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71C0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63</w:t>
            </w:r>
          </w:p>
        </w:tc>
        <w:tc>
          <w:tcPr>
            <w:tcW w:w="4110" w:type="dxa"/>
            <w:shd w:val="clear" w:color="auto" w:fill="auto"/>
          </w:tcPr>
          <w:p w14:paraId="235AC7FB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6CB6ABB1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36E59864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40E2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970 608.00 zł</w:t>
            </w:r>
          </w:p>
        </w:tc>
      </w:tr>
      <w:tr w:rsidR="00FB6F0B" w:rsidRPr="00075CD0" w14:paraId="498EF578" w14:textId="77777777" w:rsidTr="0039590D">
        <w:tc>
          <w:tcPr>
            <w:tcW w:w="993" w:type="dxa"/>
            <w:shd w:val="clear" w:color="auto" w:fill="auto"/>
            <w:vAlign w:val="center"/>
          </w:tcPr>
          <w:p w14:paraId="061E6BA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41A7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74</w:t>
            </w:r>
          </w:p>
        </w:tc>
        <w:tc>
          <w:tcPr>
            <w:tcW w:w="4110" w:type="dxa"/>
            <w:shd w:val="clear" w:color="auto" w:fill="auto"/>
          </w:tcPr>
          <w:p w14:paraId="16472CCE" w14:textId="77777777" w:rsidR="00FB6F0B" w:rsidRPr="00C82837" w:rsidRDefault="00FB6F0B" w:rsidP="0039590D">
            <w:pPr>
              <w:spacing w:before="40"/>
            </w:pPr>
            <w:r w:rsidRPr="00FB6F0B">
              <w:t>Paul Hartmann Polska Sp. z o.o.</w:t>
            </w:r>
          </w:p>
          <w:p w14:paraId="438EA6D0" w14:textId="77777777" w:rsidR="00FB6F0B" w:rsidRPr="00CB5EDB" w:rsidRDefault="00FB6F0B" w:rsidP="0039590D">
            <w:r w:rsidRPr="00FB6F0B">
              <w:t>ul. Żeromskiego</w:t>
            </w:r>
            <w:r w:rsidRPr="00CB5EDB">
              <w:t xml:space="preserve"> </w:t>
            </w:r>
            <w:r w:rsidRPr="00FB6F0B">
              <w:t>17</w:t>
            </w:r>
            <w:r w:rsidRPr="00CB5EDB">
              <w:t xml:space="preserve"> </w:t>
            </w:r>
          </w:p>
          <w:p w14:paraId="52A25A7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95-200</w:t>
            </w:r>
            <w:r w:rsidRPr="00CB5EDB">
              <w:t xml:space="preserve"> </w:t>
            </w:r>
            <w:r w:rsidRPr="00FB6F0B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749BE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241 745.28 zł</w:t>
            </w:r>
          </w:p>
        </w:tc>
      </w:tr>
      <w:tr w:rsidR="00FB6F0B" w:rsidRPr="00075CD0" w14:paraId="138EB4B3" w14:textId="77777777" w:rsidTr="0039590D">
        <w:tc>
          <w:tcPr>
            <w:tcW w:w="993" w:type="dxa"/>
            <w:shd w:val="clear" w:color="auto" w:fill="auto"/>
            <w:vAlign w:val="center"/>
          </w:tcPr>
          <w:p w14:paraId="0C6BC7A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D7EB7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</w:t>
            </w:r>
          </w:p>
        </w:tc>
        <w:tc>
          <w:tcPr>
            <w:tcW w:w="4110" w:type="dxa"/>
            <w:shd w:val="clear" w:color="auto" w:fill="auto"/>
          </w:tcPr>
          <w:p w14:paraId="7F716090" w14:textId="77777777" w:rsidR="00FB6F0B" w:rsidRPr="00C82837" w:rsidRDefault="00FB6F0B" w:rsidP="0039590D">
            <w:pPr>
              <w:spacing w:before="40"/>
            </w:pPr>
            <w:r w:rsidRPr="00FB6F0B">
              <w:t>Edwards Lifesciences Poland Sp. z o.o.</w:t>
            </w:r>
          </w:p>
          <w:p w14:paraId="3B926BD3" w14:textId="77777777" w:rsidR="00FB6F0B" w:rsidRPr="00CB5EDB" w:rsidRDefault="00FB6F0B" w:rsidP="0039590D">
            <w:r w:rsidRPr="00FB6F0B">
              <w:t>Aleje Jerozolimskie</w:t>
            </w:r>
            <w:r w:rsidRPr="00CB5EDB">
              <w:t xml:space="preserve"> </w:t>
            </w:r>
            <w:r w:rsidRPr="00FB6F0B">
              <w:t>94</w:t>
            </w:r>
            <w:r w:rsidRPr="00CB5EDB">
              <w:t xml:space="preserve"> </w:t>
            </w:r>
          </w:p>
          <w:p w14:paraId="7B3F4CB3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00-807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6E611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164 916.00 zł</w:t>
            </w:r>
          </w:p>
        </w:tc>
      </w:tr>
      <w:tr w:rsidR="00FB6F0B" w:rsidRPr="00075CD0" w14:paraId="51653296" w14:textId="77777777" w:rsidTr="0039590D">
        <w:tc>
          <w:tcPr>
            <w:tcW w:w="993" w:type="dxa"/>
            <w:shd w:val="clear" w:color="auto" w:fill="auto"/>
            <w:vAlign w:val="center"/>
          </w:tcPr>
          <w:p w14:paraId="64B7039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44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21D3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40</w:t>
            </w:r>
          </w:p>
        </w:tc>
        <w:tc>
          <w:tcPr>
            <w:tcW w:w="4110" w:type="dxa"/>
            <w:shd w:val="clear" w:color="auto" w:fill="auto"/>
          </w:tcPr>
          <w:p w14:paraId="6759D1F2" w14:textId="77777777" w:rsidR="00560181" w:rsidRDefault="00560181" w:rsidP="00560181">
            <w:pPr>
              <w:spacing w:after="120"/>
              <w:jc w:val="both"/>
            </w:pPr>
            <w:r>
              <w:t>Konsorcjum:</w:t>
            </w:r>
          </w:p>
          <w:p w14:paraId="7BD80F2C" w14:textId="77777777" w:rsidR="00560181" w:rsidRDefault="00560181" w:rsidP="00560181">
            <w:pPr>
              <w:spacing w:after="120"/>
              <w:jc w:val="both"/>
            </w:pPr>
            <w:r>
              <w:t>1.</w:t>
            </w:r>
            <w:r>
              <w:tab/>
              <w:t>Becton Dickinson Polska Sp. z o.o. (Lider)</w:t>
            </w:r>
          </w:p>
          <w:p w14:paraId="2ACAF828" w14:textId="77777777" w:rsidR="00560181" w:rsidRDefault="00560181" w:rsidP="00560181">
            <w:pPr>
              <w:spacing w:after="120"/>
              <w:jc w:val="both"/>
            </w:pPr>
            <w:r>
              <w:t xml:space="preserve">Osmańska 14 </w:t>
            </w:r>
          </w:p>
          <w:p w14:paraId="479EE308" w14:textId="77777777" w:rsidR="00560181" w:rsidRDefault="00560181" w:rsidP="00560181">
            <w:pPr>
              <w:spacing w:after="120"/>
              <w:jc w:val="both"/>
            </w:pPr>
            <w:r>
              <w:t>02-823 Warszawa</w:t>
            </w:r>
          </w:p>
          <w:p w14:paraId="471D7DA1" w14:textId="35789534" w:rsidR="00560181" w:rsidRPr="00CB5EDB" w:rsidRDefault="00560181" w:rsidP="00560181">
            <w:pPr>
              <w:spacing w:after="120"/>
              <w:jc w:val="both"/>
            </w:pPr>
            <w:r>
              <w:t>2.</w:t>
            </w:r>
            <w:r>
              <w:tab/>
              <w:t>Bard Poland Sp. z o.o. (Uczestnik)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69581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1 593.00 zł</w:t>
            </w:r>
          </w:p>
        </w:tc>
      </w:tr>
      <w:tr w:rsidR="00FB6F0B" w:rsidRPr="00075CD0" w14:paraId="7AE67693" w14:textId="77777777" w:rsidTr="0039590D">
        <w:tc>
          <w:tcPr>
            <w:tcW w:w="993" w:type="dxa"/>
            <w:shd w:val="clear" w:color="auto" w:fill="auto"/>
            <w:vAlign w:val="center"/>
          </w:tcPr>
          <w:p w14:paraId="3252823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5ACDD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52</w:t>
            </w:r>
          </w:p>
        </w:tc>
        <w:tc>
          <w:tcPr>
            <w:tcW w:w="4110" w:type="dxa"/>
            <w:shd w:val="clear" w:color="auto" w:fill="auto"/>
          </w:tcPr>
          <w:p w14:paraId="48969924" w14:textId="77777777" w:rsidR="00560181" w:rsidRDefault="00560181" w:rsidP="00560181">
            <w:pPr>
              <w:spacing w:before="40"/>
            </w:pPr>
            <w:r>
              <w:t>Konsorcjum:</w:t>
            </w:r>
          </w:p>
          <w:p w14:paraId="547DC89A" w14:textId="77777777" w:rsidR="00560181" w:rsidRDefault="00560181" w:rsidP="00560181">
            <w:pPr>
              <w:spacing w:before="40"/>
            </w:pPr>
            <w:r>
              <w:t>1.</w:t>
            </w:r>
            <w:r>
              <w:tab/>
              <w:t>Becton Dickinson Polska Sp. z o.o. (Lider)</w:t>
            </w:r>
          </w:p>
          <w:p w14:paraId="7885A391" w14:textId="77777777" w:rsidR="00560181" w:rsidRDefault="00560181" w:rsidP="00560181">
            <w:pPr>
              <w:spacing w:before="40"/>
            </w:pPr>
            <w:r>
              <w:t xml:space="preserve">Osmańska 14 </w:t>
            </w:r>
          </w:p>
          <w:p w14:paraId="39E0F9E5" w14:textId="77777777" w:rsidR="00560181" w:rsidRDefault="00560181" w:rsidP="00560181">
            <w:pPr>
              <w:spacing w:before="40"/>
            </w:pPr>
            <w:r>
              <w:t>02-823 Warszawa</w:t>
            </w:r>
          </w:p>
          <w:p w14:paraId="2C4D6448" w14:textId="06DFA8BA" w:rsidR="00FB6F0B" w:rsidRPr="00CB5EDB" w:rsidRDefault="00560181" w:rsidP="00560181">
            <w:pPr>
              <w:spacing w:after="120"/>
              <w:jc w:val="both"/>
            </w:pPr>
            <w:r>
              <w:t>2.</w:t>
            </w:r>
            <w:r>
              <w:tab/>
              <w:t>Bard Poland Sp. z o.o. (Uczestnik)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0CECD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27 276.48 zł</w:t>
            </w:r>
          </w:p>
        </w:tc>
      </w:tr>
      <w:tr w:rsidR="00FB6F0B" w:rsidRPr="00075CD0" w14:paraId="08A7FB4B" w14:textId="77777777" w:rsidTr="0039590D">
        <w:tc>
          <w:tcPr>
            <w:tcW w:w="993" w:type="dxa"/>
            <w:shd w:val="clear" w:color="auto" w:fill="auto"/>
            <w:vAlign w:val="center"/>
          </w:tcPr>
          <w:p w14:paraId="765FE56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F9D5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62</w:t>
            </w:r>
          </w:p>
        </w:tc>
        <w:tc>
          <w:tcPr>
            <w:tcW w:w="4110" w:type="dxa"/>
            <w:shd w:val="clear" w:color="auto" w:fill="auto"/>
          </w:tcPr>
          <w:p w14:paraId="5464AB7C" w14:textId="77777777" w:rsidR="00560181" w:rsidRDefault="00560181" w:rsidP="00560181">
            <w:pPr>
              <w:spacing w:before="40"/>
            </w:pPr>
            <w:r>
              <w:t>Konsorcjum:</w:t>
            </w:r>
          </w:p>
          <w:p w14:paraId="3513A8B6" w14:textId="77777777" w:rsidR="00560181" w:rsidRDefault="00560181" w:rsidP="00560181">
            <w:pPr>
              <w:spacing w:before="40"/>
            </w:pPr>
            <w:r>
              <w:t>1.</w:t>
            </w:r>
            <w:r>
              <w:tab/>
              <w:t>Becton Dickinson Polska Sp. z o.o. (Lider)</w:t>
            </w:r>
          </w:p>
          <w:p w14:paraId="4E3C20D6" w14:textId="77777777" w:rsidR="00560181" w:rsidRDefault="00560181" w:rsidP="00560181">
            <w:pPr>
              <w:spacing w:before="40"/>
            </w:pPr>
            <w:r>
              <w:t xml:space="preserve">Osmańska 14 </w:t>
            </w:r>
          </w:p>
          <w:p w14:paraId="73C49FF5" w14:textId="77777777" w:rsidR="00560181" w:rsidRDefault="00560181" w:rsidP="00560181">
            <w:pPr>
              <w:spacing w:before="40"/>
            </w:pPr>
            <w:r>
              <w:t>02-823 Warszawa</w:t>
            </w:r>
          </w:p>
          <w:p w14:paraId="3D440306" w14:textId="5939819F" w:rsidR="00FB6F0B" w:rsidRPr="00CB5EDB" w:rsidRDefault="00560181" w:rsidP="00560181">
            <w:pPr>
              <w:spacing w:after="120"/>
              <w:jc w:val="both"/>
            </w:pPr>
            <w:r>
              <w:t>2.</w:t>
            </w:r>
            <w:r>
              <w:tab/>
              <w:t>Bard Poland Sp. z o.o. (Uczestnik)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34E0F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243 424.44 zł</w:t>
            </w:r>
          </w:p>
        </w:tc>
      </w:tr>
      <w:tr w:rsidR="00FB6F0B" w:rsidRPr="00075CD0" w14:paraId="38C759D6" w14:textId="77777777" w:rsidTr="0039590D">
        <w:tc>
          <w:tcPr>
            <w:tcW w:w="993" w:type="dxa"/>
            <w:shd w:val="clear" w:color="auto" w:fill="auto"/>
            <w:vAlign w:val="center"/>
          </w:tcPr>
          <w:p w14:paraId="2F60145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F8E18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19</w:t>
            </w:r>
          </w:p>
        </w:tc>
        <w:tc>
          <w:tcPr>
            <w:tcW w:w="4110" w:type="dxa"/>
            <w:shd w:val="clear" w:color="auto" w:fill="auto"/>
          </w:tcPr>
          <w:p w14:paraId="135705BA" w14:textId="3119ECA0" w:rsidR="00560181" w:rsidRDefault="00560181" w:rsidP="0039590D">
            <w:pPr>
              <w:spacing w:before="40"/>
            </w:pPr>
            <w:r>
              <w:t>Konsorcjum:</w:t>
            </w:r>
          </w:p>
          <w:p w14:paraId="2B6378B8" w14:textId="651A6982" w:rsidR="00225892" w:rsidRDefault="00225892" w:rsidP="00560181">
            <w:pPr>
              <w:numPr>
                <w:ilvl w:val="0"/>
                <w:numId w:val="3"/>
              </w:numPr>
              <w:spacing w:before="40"/>
              <w:ind w:left="0" w:firstLine="34"/>
            </w:pPr>
            <w:r w:rsidRPr="00225892">
              <w:t>Citonet-Kraków Sp. z o.o. (lider)</w:t>
            </w:r>
            <w:r>
              <w:t xml:space="preserve"> Gromadzka 52</w:t>
            </w:r>
          </w:p>
          <w:p w14:paraId="414E92CB" w14:textId="56DA2C30" w:rsidR="00225892" w:rsidRDefault="00225892" w:rsidP="00225892">
            <w:pPr>
              <w:spacing w:before="40"/>
              <w:ind w:left="34"/>
            </w:pPr>
            <w:r>
              <w:t>30-719 Kraków</w:t>
            </w:r>
          </w:p>
          <w:p w14:paraId="4DF12ABF" w14:textId="167834D0" w:rsidR="00FB6F0B" w:rsidRPr="00C82837" w:rsidRDefault="00FB6F0B" w:rsidP="00560181">
            <w:pPr>
              <w:numPr>
                <w:ilvl w:val="0"/>
                <w:numId w:val="3"/>
              </w:numPr>
              <w:spacing w:before="40"/>
              <w:ind w:left="0" w:firstLine="34"/>
            </w:pPr>
            <w:r w:rsidRPr="00FB6F0B">
              <w:t>Toruńskie Zakłady Materiałów Opatrunkowych S.A.</w:t>
            </w:r>
            <w:r w:rsidR="00560181">
              <w:t xml:space="preserve"> (</w:t>
            </w:r>
            <w:r w:rsidR="00225892">
              <w:t>członek</w:t>
            </w:r>
            <w:r w:rsidR="00560181">
              <w:t>)</w:t>
            </w:r>
          </w:p>
          <w:p w14:paraId="3801C365" w14:textId="77777777" w:rsidR="00FB6F0B" w:rsidRPr="00CB5EDB" w:rsidRDefault="00FB6F0B" w:rsidP="0039590D">
            <w:r w:rsidRPr="00FB6F0B">
              <w:t>Żółkiewskiego</w:t>
            </w:r>
            <w:r w:rsidRPr="00CB5EDB">
              <w:t xml:space="preserve"> </w:t>
            </w:r>
            <w:r w:rsidRPr="00FB6F0B">
              <w:t>20/26</w:t>
            </w:r>
            <w:r w:rsidRPr="00CB5EDB">
              <w:t xml:space="preserve"> </w:t>
            </w:r>
          </w:p>
          <w:p w14:paraId="36B1C3A6" w14:textId="644DF28A" w:rsidR="00560181" w:rsidRPr="00CB5EDB" w:rsidRDefault="00FB6F0B" w:rsidP="00225892">
            <w:pPr>
              <w:spacing w:after="120"/>
              <w:jc w:val="both"/>
            </w:pPr>
            <w:r w:rsidRPr="00FB6F0B">
              <w:t>87-100</w:t>
            </w:r>
            <w:r w:rsidRPr="00CB5EDB">
              <w:t xml:space="preserve"> </w:t>
            </w:r>
            <w:r w:rsidRPr="00FB6F0B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AB757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38 880.00 zł</w:t>
            </w:r>
          </w:p>
        </w:tc>
      </w:tr>
      <w:tr w:rsidR="00FB6F0B" w:rsidRPr="00075CD0" w14:paraId="39A47330" w14:textId="77777777" w:rsidTr="0039590D">
        <w:tc>
          <w:tcPr>
            <w:tcW w:w="993" w:type="dxa"/>
            <w:shd w:val="clear" w:color="auto" w:fill="auto"/>
            <w:vAlign w:val="center"/>
          </w:tcPr>
          <w:p w14:paraId="52CE324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B5E8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</w:t>
            </w:r>
          </w:p>
        </w:tc>
        <w:tc>
          <w:tcPr>
            <w:tcW w:w="4110" w:type="dxa"/>
            <w:shd w:val="clear" w:color="auto" w:fill="auto"/>
          </w:tcPr>
          <w:p w14:paraId="62CC40F1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50E44F97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61CE3F3A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405C7913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369DA20C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19D24BF1" w14:textId="585E7F86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B81FB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304 560.00 zł</w:t>
            </w:r>
          </w:p>
        </w:tc>
      </w:tr>
      <w:tr w:rsidR="00FB6F0B" w:rsidRPr="00075CD0" w14:paraId="183A33F2" w14:textId="77777777" w:rsidTr="0039590D">
        <w:tc>
          <w:tcPr>
            <w:tcW w:w="993" w:type="dxa"/>
            <w:shd w:val="clear" w:color="auto" w:fill="auto"/>
            <w:vAlign w:val="center"/>
          </w:tcPr>
          <w:p w14:paraId="74E3C08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5D7E1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32</w:t>
            </w:r>
          </w:p>
        </w:tc>
        <w:tc>
          <w:tcPr>
            <w:tcW w:w="4110" w:type="dxa"/>
            <w:shd w:val="clear" w:color="auto" w:fill="auto"/>
          </w:tcPr>
          <w:p w14:paraId="11F9A96B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31E52E89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40370E3E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1B2A3D83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3E868E07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17AC931B" w14:textId="4B03684D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94241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661 762.44 zł</w:t>
            </w:r>
          </w:p>
        </w:tc>
      </w:tr>
      <w:tr w:rsidR="00FB6F0B" w:rsidRPr="00075CD0" w14:paraId="415F6833" w14:textId="77777777" w:rsidTr="0039590D">
        <w:tc>
          <w:tcPr>
            <w:tcW w:w="993" w:type="dxa"/>
            <w:shd w:val="clear" w:color="auto" w:fill="auto"/>
            <w:vAlign w:val="center"/>
          </w:tcPr>
          <w:p w14:paraId="0BE7825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0ED2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42</w:t>
            </w:r>
          </w:p>
        </w:tc>
        <w:tc>
          <w:tcPr>
            <w:tcW w:w="4110" w:type="dxa"/>
            <w:shd w:val="clear" w:color="auto" w:fill="auto"/>
          </w:tcPr>
          <w:p w14:paraId="0D2300C5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12E14B7A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68194CDA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2DA6369D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5C8A02B2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39F950E5" w14:textId="35964274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A141A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36 028.80 zł</w:t>
            </w:r>
          </w:p>
        </w:tc>
      </w:tr>
      <w:tr w:rsidR="00FB6F0B" w:rsidRPr="00075CD0" w14:paraId="66F6A2AA" w14:textId="77777777" w:rsidTr="0039590D">
        <w:tc>
          <w:tcPr>
            <w:tcW w:w="993" w:type="dxa"/>
            <w:shd w:val="clear" w:color="auto" w:fill="auto"/>
            <w:vAlign w:val="center"/>
          </w:tcPr>
          <w:p w14:paraId="042D348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45349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54</w:t>
            </w:r>
          </w:p>
        </w:tc>
        <w:tc>
          <w:tcPr>
            <w:tcW w:w="4110" w:type="dxa"/>
            <w:shd w:val="clear" w:color="auto" w:fill="auto"/>
          </w:tcPr>
          <w:p w14:paraId="38CE69C4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61BC45B0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0ECA67B4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05F9140D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3F82D7EB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61D2599E" w14:textId="19A217C2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4EE4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311 580.00 zł</w:t>
            </w:r>
          </w:p>
        </w:tc>
      </w:tr>
      <w:tr w:rsidR="00FB6F0B" w:rsidRPr="00075CD0" w14:paraId="529C7DF4" w14:textId="77777777" w:rsidTr="0039590D">
        <w:tc>
          <w:tcPr>
            <w:tcW w:w="993" w:type="dxa"/>
            <w:shd w:val="clear" w:color="auto" w:fill="auto"/>
            <w:vAlign w:val="center"/>
          </w:tcPr>
          <w:p w14:paraId="1ECB316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33B1A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55</w:t>
            </w:r>
          </w:p>
        </w:tc>
        <w:tc>
          <w:tcPr>
            <w:tcW w:w="4110" w:type="dxa"/>
            <w:shd w:val="clear" w:color="auto" w:fill="auto"/>
          </w:tcPr>
          <w:p w14:paraId="2AE43AF2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10B61B87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354AB3B4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0DDCD9EF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6CA15B9F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2D37FF81" w14:textId="0544CCA4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51BBB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563 468.40 zł</w:t>
            </w:r>
          </w:p>
        </w:tc>
      </w:tr>
      <w:tr w:rsidR="00FB6F0B" w:rsidRPr="00075CD0" w14:paraId="5C026074" w14:textId="77777777" w:rsidTr="0039590D">
        <w:tc>
          <w:tcPr>
            <w:tcW w:w="993" w:type="dxa"/>
            <w:shd w:val="clear" w:color="auto" w:fill="auto"/>
            <w:vAlign w:val="center"/>
          </w:tcPr>
          <w:p w14:paraId="5898E53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9F28B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56</w:t>
            </w:r>
          </w:p>
        </w:tc>
        <w:tc>
          <w:tcPr>
            <w:tcW w:w="4110" w:type="dxa"/>
            <w:shd w:val="clear" w:color="auto" w:fill="auto"/>
          </w:tcPr>
          <w:p w14:paraId="52FD23AE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544EA0E7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677F9DD3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25D694AD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34126F57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49FC954F" w14:textId="424622D0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F8E1F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179 578.08 zł</w:t>
            </w:r>
          </w:p>
        </w:tc>
      </w:tr>
      <w:tr w:rsidR="00FB6F0B" w:rsidRPr="00075CD0" w14:paraId="6C7BDB4C" w14:textId="77777777" w:rsidTr="0039590D">
        <w:tc>
          <w:tcPr>
            <w:tcW w:w="993" w:type="dxa"/>
            <w:shd w:val="clear" w:color="auto" w:fill="auto"/>
            <w:vAlign w:val="center"/>
          </w:tcPr>
          <w:p w14:paraId="623B2F2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8D1CC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57</w:t>
            </w:r>
          </w:p>
        </w:tc>
        <w:tc>
          <w:tcPr>
            <w:tcW w:w="4110" w:type="dxa"/>
            <w:shd w:val="clear" w:color="auto" w:fill="auto"/>
          </w:tcPr>
          <w:p w14:paraId="0851FC7C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4C4FD545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2DB5A90F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2D237AFE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4532343F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408F8214" w14:textId="320B23CA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E186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25 920.00 zł</w:t>
            </w:r>
          </w:p>
        </w:tc>
      </w:tr>
      <w:tr w:rsidR="00FB6F0B" w:rsidRPr="00075CD0" w14:paraId="249A4C0D" w14:textId="77777777" w:rsidTr="0039590D">
        <w:tc>
          <w:tcPr>
            <w:tcW w:w="993" w:type="dxa"/>
            <w:shd w:val="clear" w:color="auto" w:fill="auto"/>
            <w:vAlign w:val="center"/>
          </w:tcPr>
          <w:p w14:paraId="6698DA4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BF18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60</w:t>
            </w:r>
          </w:p>
        </w:tc>
        <w:tc>
          <w:tcPr>
            <w:tcW w:w="4110" w:type="dxa"/>
            <w:shd w:val="clear" w:color="auto" w:fill="auto"/>
          </w:tcPr>
          <w:p w14:paraId="1698666A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6F9DB6DD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107D2BA2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2CFF9655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6437025C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377120D9" w14:textId="2D626834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06092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1 016 842.24 zł</w:t>
            </w:r>
          </w:p>
        </w:tc>
      </w:tr>
      <w:tr w:rsidR="00FB6F0B" w:rsidRPr="00075CD0" w14:paraId="7E970A7E" w14:textId="77777777" w:rsidTr="0039590D">
        <w:tc>
          <w:tcPr>
            <w:tcW w:w="993" w:type="dxa"/>
            <w:shd w:val="clear" w:color="auto" w:fill="auto"/>
            <w:vAlign w:val="center"/>
          </w:tcPr>
          <w:p w14:paraId="4E64669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C1715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64</w:t>
            </w:r>
          </w:p>
        </w:tc>
        <w:tc>
          <w:tcPr>
            <w:tcW w:w="4110" w:type="dxa"/>
            <w:shd w:val="clear" w:color="auto" w:fill="auto"/>
          </w:tcPr>
          <w:p w14:paraId="0118BBB2" w14:textId="77777777" w:rsidR="00225892" w:rsidRDefault="00225892" w:rsidP="00225892">
            <w:pPr>
              <w:spacing w:before="40"/>
            </w:pPr>
            <w:r>
              <w:t>Konsorcjum:</w:t>
            </w:r>
          </w:p>
          <w:p w14:paraId="2CE55E0D" w14:textId="77777777" w:rsidR="00225892" w:rsidRDefault="00225892" w:rsidP="00225892">
            <w:pPr>
              <w:spacing w:before="40"/>
            </w:pPr>
            <w:r>
              <w:t>1.</w:t>
            </w:r>
            <w:r>
              <w:tab/>
              <w:t>Citonet-Kraków Sp. z o.o. (lider) Gromadzka 52</w:t>
            </w:r>
          </w:p>
          <w:p w14:paraId="7655F003" w14:textId="77777777" w:rsidR="00225892" w:rsidRDefault="00225892" w:rsidP="00225892">
            <w:pPr>
              <w:spacing w:before="40"/>
            </w:pPr>
            <w:r>
              <w:t>30-719 Kraków</w:t>
            </w:r>
          </w:p>
          <w:p w14:paraId="59E59FE2" w14:textId="77777777" w:rsidR="00225892" w:rsidRDefault="00225892" w:rsidP="00225892">
            <w:pPr>
              <w:spacing w:before="40"/>
            </w:pPr>
            <w:r>
              <w:t>2.</w:t>
            </w:r>
            <w:r>
              <w:tab/>
              <w:t>Toruńskie Zakłady Materiałów Opatrunkowych S.A. (członek)</w:t>
            </w:r>
          </w:p>
          <w:p w14:paraId="59337BD7" w14:textId="77777777" w:rsidR="00225892" w:rsidRDefault="00225892" w:rsidP="00225892">
            <w:pPr>
              <w:spacing w:before="40"/>
            </w:pPr>
            <w:r>
              <w:t xml:space="preserve">Żółkiewskiego 20/26 </w:t>
            </w:r>
          </w:p>
          <w:p w14:paraId="340C9C8A" w14:textId="2722BFAC" w:rsidR="00FB6F0B" w:rsidRPr="00CB5EDB" w:rsidRDefault="00225892" w:rsidP="00225892">
            <w:pPr>
              <w:spacing w:after="120"/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DE20A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240 386.40 zł</w:t>
            </w:r>
          </w:p>
        </w:tc>
      </w:tr>
      <w:tr w:rsidR="00FB6F0B" w:rsidRPr="00075CD0" w14:paraId="0AFB3718" w14:textId="77777777" w:rsidTr="0039590D">
        <w:tc>
          <w:tcPr>
            <w:tcW w:w="993" w:type="dxa"/>
            <w:shd w:val="clear" w:color="auto" w:fill="auto"/>
            <w:vAlign w:val="center"/>
          </w:tcPr>
          <w:p w14:paraId="037A789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70F33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</w:t>
            </w:r>
          </w:p>
        </w:tc>
        <w:tc>
          <w:tcPr>
            <w:tcW w:w="4110" w:type="dxa"/>
            <w:shd w:val="clear" w:color="auto" w:fill="auto"/>
          </w:tcPr>
          <w:p w14:paraId="642FBEA7" w14:textId="77777777" w:rsidR="00FB6F0B" w:rsidRPr="00C82837" w:rsidRDefault="00FB6F0B" w:rsidP="0039590D">
            <w:pPr>
              <w:spacing w:before="40"/>
            </w:pPr>
            <w:r w:rsidRPr="00FB6F0B">
              <w:t>SKAMEX Spółka z ograniczona odpowiedzialnością Spółka Jawna</w:t>
            </w:r>
          </w:p>
          <w:p w14:paraId="16B1EA8E" w14:textId="77777777" w:rsidR="00FB6F0B" w:rsidRPr="00CB5EDB" w:rsidRDefault="00FB6F0B" w:rsidP="0039590D">
            <w:r w:rsidRPr="00FB6F0B">
              <w:t>ul. Częstochowska</w:t>
            </w:r>
            <w:r w:rsidRPr="00CB5EDB">
              <w:t xml:space="preserve"> </w:t>
            </w:r>
            <w:r w:rsidRPr="00FB6F0B">
              <w:t>38/52</w:t>
            </w:r>
            <w:r w:rsidRPr="00CB5EDB">
              <w:t xml:space="preserve"> </w:t>
            </w:r>
          </w:p>
          <w:p w14:paraId="428013E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lastRenderedPageBreak/>
              <w:t>93-121</w:t>
            </w:r>
            <w:r w:rsidRPr="00CB5EDB">
              <w:t xml:space="preserve"> </w:t>
            </w:r>
            <w:r w:rsidRPr="00FB6F0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88D90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33 326.64 zł</w:t>
            </w:r>
          </w:p>
        </w:tc>
      </w:tr>
      <w:tr w:rsidR="00FB6F0B" w:rsidRPr="00075CD0" w14:paraId="1CB952B2" w14:textId="77777777" w:rsidTr="0039590D">
        <w:tc>
          <w:tcPr>
            <w:tcW w:w="993" w:type="dxa"/>
            <w:shd w:val="clear" w:color="auto" w:fill="auto"/>
            <w:vAlign w:val="center"/>
          </w:tcPr>
          <w:p w14:paraId="627D3AC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43F04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20</w:t>
            </w:r>
          </w:p>
        </w:tc>
        <w:tc>
          <w:tcPr>
            <w:tcW w:w="4110" w:type="dxa"/>
            <w:shd w:val="clear" w:color="auto" w:fill="auto"/>
          </w:tcPr>
          <w:p w14:paraId="3E66B348" w14:textId="77777777" w:rsidR="00FB6F0B" w:rsidRPr="00C82837" w:rsidRDefault="00FB6F0B" w:rsidP="0039590D">
            <w:pPr>
              <w:spacing w:before="40"/>
            </w:pPr>
            <w:r w:rsidRPr="00FB6F0B">
              <w:t>SKAMEX Spółka z ograniczona odpowiedzialnością Spółka Jawna</w:t>
            </w:r>
          </w:p>
          <w:p w14:paraId="04F8ADFF" w14:textId="77777777" w:rsidR="00FB6F0B" w:rsidRPr="00CB5EDB" w:rsidRDefault="00FB6F0B" w:rsidP="0039590D">
            <w:r w:rsidRPr="00FB6F0B">
              <w:t>ul. Częstochowska</w:t>
            </w:r>
            <w:r w:rsidRPr="00CB5EDB">
              <w:t xml:space="preserve"> </w:t>
            </w:r>
            <w:r w:rsidRPr="00FB6F0B">
              <w:t>38/52</w:t>
            </w:r>
            <w:r w:rsidRPr="00CB5EDB">
              <w:t xml:space="preserve"> </w:t>
            </w:r>
          </w:p>
          <w:p w14:paraId="5337C522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93-121</w:t>
            </w:r>
            <w:r w:rsidRPr="00CB5EDB">
              <w:t xml:space="preserve"> </w:t>
            </w:r>
            <w:r w:rsidRPr="00FB6F0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929DB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190 342.15 zł</w:t>
            </w:r>
          </w:p>
        </w:tc>
      </w:tr>
      <w:tr w:rsidR="00FB6F0B" w:rsidRPr="00075CD0" w14:paraId="615F62AC" w14:textId="77777777" w:rsidTr="0039590D">
        <w:tc>
          <w:tcPr>
            <w:tcW w:w="993" w:type="dxa"/>
            <w:shd w:val="clear" w:color="auto" w:fill="auto"/>
            <w:vAlign w:val="center"/>
          </w:tcPr>
          <w:p w14:paraId="0CA628A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1FB5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21</w:t>
            </w:r>
          </w:p>
        </w:tc>
        <w:tc>
          <w:tcPr>
            <w:tcW w:w="4110" w:type="dxa"/>
            <w:shd w:val="clear" w:color="auto" w:fill="auto"/>
          </w:tcPr>
          <w:p w14:paraId="78C3F153" w14:textId="77777777" w:rsidR="00FB6F0B" w:rsidRPr="00C82837" w:rsidRDefault="00FB6F0B" w:rsidP="0039590D">
            <w:pPr>
              <w:spacing w:before="40"/>
            </w:pPr>
            <w:r w:rsidRPr="00FB6F0B">
              <w:t>SKAMEX Spółka z ograniczona odpowiedzialnością Spółka Jawna</w:t>
            </w:r>
          </w:p>
          <w:p w14:paraId="100DEA40" w14:textId="77777777" w:rsidR="00FB6F0B" w:rsidRPr="00CB5EDB" w:rsidRDefault="00FB6F0B" w:rsidP="0039590D">
            <w:r w:rsidRPr="00FB6F0B">
              <w:t>ul. Częstochowska</w:t>
            </w:r>
            <w:r w:rsidRPr="00CB5EDB">
              <w:t xml:space="preserve"> </w:t>
            </w:r>
            <w:r w:rsidRPr="00FB6F0B">
              <w:t>38/52</w:t>
            </w:r>
            <w:r w:rsidRPr="00CB5EDB">
              <w:t xml:space="preserve"> </w:t>
            </w:r>
          </w:p>
          <w:p w14:paraId="00E05EB6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93-121</w:t>
            </w:r>
            <w:r w:rsidRPr="00CB5EDB">
              <w:t xml:space="preserve"> </w:t>
            </w:r>
            <w:r w:rsidRPr="00FB6F0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9E2E3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195 620.37 zł</w:t>
            </w:r>
          </w:p>
        </w:tc>
      </w:tr>
      <w:tr w:rsidR="00FB6F0B" w:rsidRPr="00075CD0" w14:paraId="3829A519" w14:textId="77777777" w:rsidTr="0039590D">
        <w:tc>
          <w:tcPr>
            <w:tcW w:w="993" w:type="dxa"/>
            <w:shd w:val="clear" w:color="auto" w:fill="auto"/>
            <w:vAlign w:val="center"/>
          </w:tcPr>
          <w:p w14:paraId="2359475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37D5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28</w:t>
            </w:r>
          </w:p>
        </w:tc>
        <w:tc>
          <w:tcPr>
            <w:tcW w:w="4110" w:type="dxa"/>
            <w:shd w:val="clear" w:color="auto" w:fill="auto"/>
          </w:tcPr>
          <w:p w14:paraId="0DBB9805" w14:textId="77777777" w:rsidR="00FB6F0B" w:rsidRPr="00C82837" w:rsidRDefault="00FB6F0B" w:rsidP="0039590D">
            <w:pPr>
              <w:spacing w:before="40"/>
            </w:pPr>
            <w:r w:rsidRPr="00FB6F0B">
              <w:t>SKAMEX Spółka z ograniczona odpowiedzialnością Spółka Jawna</w:t>
            </w:r>
          </w:p>
          <w:p w14:paraId="70C3BA80" w14:textId="77777777" w:rsidR="00FB6F0B" w:rsidRPr="00CB5EDB" w:rsidRDefault="00FB6F0B" w:rsidP="0039590D">
            <w:r w:rsidRPr="00FB6F0B">
              <w:t>ul. Częstochowska</w:t>
            </w:r>
            <w:r w:rsidRPr="00CB5EDB">
              <w:t xml:space="preserve"> </w:t>
            </w:r>
            <w:r w:rsidRPr="00FB6F0B">
              <w:t>38/52</w:t>
            </w:r>
            <w:r w:rsidRPr="00CB5EDB">
              <w:t xml:space="preserve"> </w:t>
            </w:r>
          </w:p>
          <w:p w14:paraId="1FD6B3A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93-121</w:t>
            </w:r>
            <w:r w:rsidRPr="00CB5EDB">
              <w:t xml:space="preserve"> </w:t>
            </w:r>
            <w:r w:rsidRPr="00FB6F0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761A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146 664.00 zł</w:t>
            </w:r>
          </w:p>
        </w:tc>
      </w:tr>
      <w:tr w:rsidR="00FB6F0B" w:rsidRPr="00075CD0" w14:paraId="581C1783" w14:textId="77777777" w:rsidTr="0039590D">
        <w:tc>
          <w:tcPr>
            <w:tcW w:w="993" w:type="dxa"/>
            <w:shd w:val="clear" w:color="auto" w:fill="auto"/>
            <w:vAlign w:val="center"/>
          </w:tcPr>
          <w:p w14:paraId="30AF85B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9FBA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30</w:t>
            </w:r>
          </w:p>
        </w:tc>
        <w:tc>
          <w:tcPr>
            <w:tcW w:w="4110" w:type="dxa"/>
            <w:shd w:val="clear" w:color="auto" w:fill="auto"/>
          </w:tcPr>
          <w:p w14:paraId="0C27E94C" w14:textId="77777777" w:rsidR="00FB6F0B" w:rsidRPr="00C82837" w:rsidRDefault="00FB6F0B" w:rsidP="0039590D">
            <w:pPr>
              <w:spacing w:before="40"/>
            </w:pPr>
            <w:r w:rsidRPr="00FB6F0B">
              <w:t>SKAMEX Spółka z ograniczona odpowiedzialnością Spółka Jawna</w:t>
            </w:r>
          </w:p>
          <w:p w14:paraId="722DC1DA" w14:textId="77777777" w:rsidR="00FB6F0B" w:rsidRPr="00CB5EDB" w:rsidRDefault="00FB6F0B" w:rsidP="0039590D">
            <w:r w:rsidRPr="00FB6F0B">
              <w:t>ul. Częstochowska</w:t>
            </w:r>
            <w:r w:rsidRPr="00CB5EDB">
              <w:t xml:space="preserve"> </w:t>
            </w:r>
            <w:r w:rsidRPr="00FB6F0B">
              <w:t>38/52</w:t>
            </w:r>
            <w:r w:rsidRPr="00CB5EDB">
              <w:t xml:space="preserve"> </w:t>
            </w:r>
          </w:p>
          <w:p w14:paraId="6072BFB4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93-121</w:t>
            </w:r>
            <w:r w:rsidRPr="00CB5EDB">
              <w:t xml:space="preserve"> </w:t>
            </w:r>
            <w:r w:rsidRPr="00FB6F0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151C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87 048.00 zł</w:t>
            </w:r>
          </w:p>
        </w:tc>
      </w:tr>
      <w:tr w:rsidR="00FB6F0B" w:rsidRPr="00075CD0" w14:paraId="64CCFD21" w14:textId="77777777" w:rsidTr="0039590D">
        <w:tc>
          <w:tcPr>
            <w:tcW w:w="993" w:type="dxa"/>
            <w:shd w:val="clear" w:color="auto" w:fill="auto"/>
            <w:vAlign w:val="center"/>
          </w:tcPr>
          <w:p w14:paraId="48BEE7F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D5AD5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</w:t>
            </w:r>
          </w:p>
        </w:tc>
        <w:tc>
          <w:tcPr>
            <w:tcW w:w="4110" w:type="dxa"/>
            <w:shd w:val="clear" w:color="auto" w:fill="auto"/>
          </w:tcPr>
          <w:p w14:paraId="4668E9A8" w14:textId="77777777" w:rsidR="00FB6F0B" w:rsidRPr="00C82837" w:rsidRDefault="00FB6F0B" w:rsidP="0039590D">
            <w:pPr>
              <w:spacing w:before="40"/>
            </w:pPr>
            <w:r w:rsidRPr="00FB6F0B">
              <w:t>NTM-MED S.C.</w:t>
            </w:r>
          </w:p>
          <w:p w14:paraId="41D8AB32" w14:textId="77777777" w:rsidR="00FB6F0B" w:rsidRPr="00CB5EDB" w:rsidRDefault="00FB6F0B" w:rsidP="0039590D">
            <w:r w:rsidRPr="00FB6F0B">
              <w:t>Wyszyńskiego</w:t>
            </w:r>
            <w:r w:rsidRPr="00CB5EDB">
              <w:t xml:space="preserve"> </w:t>
            </w:r>
            <w:r w:rsidRPr="00FB6F0B">
              <w:t>154 B/1</w:t>
            </w:r>
            <w:r w:rsidRPr="00CB5EDB">
              <w:t xml:space="preserve"> </w:t>
            </w:r>
          </w:p>
          <w:p w14:paraId="302C7CD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66-400</w:t>
            </w:r>
            <w:r w:rsidRPr="00CB5EDB">
              <w:t xml:space="preserve"> </w:t>
            </w:r>
            <w:r w:rsidRPr="00FB6F0B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BE68F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30 504.60 zł</w:t>
            </w:r>
          </w:p>
        </w:tc>
      </w:tr>
      <w:tr w:rsidR="00FB6F0B" w:rsidRPr="00075CD0" w14:paraId="1E405540" w14:textId="77777777" w:rsidTr="0039590D">
        <w:tc>
          <w:tcPr>
            <w:tcW w:w="993" w:type="dxa"/>
            <w:shd w:val="clear" w:color="auto" w:fill="auto"/>
            <w:vAlign w:val="center"/>
          </w:tcPr>
          <w:p w14:paraId="2717C67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247C4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61</w:t>
            </w:r>
          </w:p>
        </w:tc>
        <w:tc>
          <w:tcPr>
            <w:tcW w:w="4110" w:type="dxa"/>
            <w:shd w:val="clear" w:color="auto" w:fill="auto"/>
          </w:tcPr>
          <w:p w14:paraId="50C13FA2" w14:textId="77777777" w:rsidR="00FB6F0B" w:rsidRPr="00C82837" w:rsidRDefault="00FB6F0B" w:rsidP="0039590D">
            <w:pPr>
              <w:spacing w:before="40"/>
            </w:pPr>
            <w:r w:rsidRPr="00FB6F0B">
              <w:t>REDPLUS Robert Pankowski</w:t>
            </w:r>
          </w:p>
          <w:p w14:paraId="20B30365" w14:textId="77777777" w:rsidR="00FB6F0B" w:rsidRPr="00CB5EDB" w:rsidRDefault="00FB6F0B" w:rsidP="0039590D">
            <w:r w:rsidRPr="00FB6F0B">
              <w:t>Wschodnia</w:t>
            </w:r>
            <w:r w:rsidRPr="00CB5EDB">
              <w:t xml:space="preserve"> </w:t>
            </w:r>
            <w:r w:rsidRPr="00FB6F0B">
              <w:t>18</w:t>
            </w:r>
            <w:r w:rsidRPr="00CB5EDB">
              <w:t xml:space="preserve"> </w:t>
            </w:r>
          </w:p>
          <w:p w14:paraId="0E95EF7E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22-170</w:t>
            </w:r>
            <w:r w:rsidRPr="00CB5EDB">
              <w:t xml:space="preserve"> </w:t>
            </w:r>
            <w:r w:rsidRPr="00FB6F0B">
              <w:t>Rejowiec Fabryczny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17849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119 847.60 zł</w:t>
            </w:r>
          </w:p>
        </w:tc>
      </w:tr>
      <w:tr w:rsidR="00FB6F0B" w:rsidRPr="00075CD0" w14:paraId="5127BD9D" w14:textId="77777777" w:rsidTr="0039590D">
        <w:tc>
          <w:tcPr>
            <w:tcW w:w="993" w:type="dxa"/>
            <w:shd w:val="clear" w:color="auto" w:fill="auto"/>
            <w:vAlign w:val="center"/>
          </w:tcPr>
          <w:p w14:paraId="25132BBA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1503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68</w:t>
            </w:r>
          </w:p>
        </w:tc>
        <w:tc>
          <w:tcPr>
            <w:tcW w:w="4110" w:type="dxa"/>
            <w:shd w:val="clear" w:color="auto" w:fill="auto"/>
          </w:tcPr>
          <w:p w14:paraId="5AF033E9" w14:textId="77777777" w:rsidR="00FB6F0B" w:rsidRPr="00C82837" w:rsidRDefault="00FB6F0B" w:rsidP="0039590D">
            <w:pPr>
              <w:spacing w:before="40"/>
            </w:pPr>
            <w:r w:rsidRPr="00FB6F0B">
              <w:t>Centrum Diabetologii Sp. z o.o.</w:t>
            </w:r>
          </w:p>
          <w:p w14:paraId="4C04664F" w14:textId="77777777" w:rsidR="00FB6F0B" w:rsidRPr="00CB5EDB" w:rsidRDefault="00FB6F0B" w:rsidP="0039590D">
            <w:r w:rsidRPr="00FB6F0B">
              <w:t>Niedźwiedzia</w:t>
            </w:r>
            <w:r w:rsidRPr="00CB5EDB">
              <w:t xml:space="preserve"> </w:t>
            </w:r>
            <w:r w:rsidRPr="00FB6F0B">
              <w:t>29B</w:t>
            </w:r>
            <w:r w:rsidRPr="00CB5EDB">
              <w:t xml:space="preserve"> </w:t>
            </w:r>
          </w:p>
          <w:p w14:paraId="5FD5B76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02-737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EA721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108 864.00 zł</w:t>
            </w:r>
          </w:p>
        </w:tc>
      </w:tr>
      <w:tr w:rsidR="00FB6F0B" w:rsidRPr="00075CD0" w14:paraId="68CD7CD6" w14:textId="77777777" w:rsidTr="0039590D">
        <w:tc>
          <w:tcPr>
            <w:tcW w:w="993" w:type="dxa"/>
            <w:shd w:val="clear" w:color="auto" w:fill="auto"/>
            <w:vAlign w:val="center"/>
          </w:tcPr>
          <w:p w14:paraId="7CA2010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E774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</w:t>
            </w:r>
          </w:p>
        </w:tc>
        <w:tc>
          <w:tcPr>
            <w:tcW w:w="4110" w:type="dxa"/>
            <w:shd w:val="clear" w:color="auto" w:fill="auto"/>
          </w:tcPr>
          <w:p w14:paraId="3C03DEA7" w14:textId="77777777" w:rsidR="00FB6F0B" w:rsidRPr="00C82837" w:rsidRDefault="00FB6F0B" w:rsidP="0039590D">
            <w:pPr>
              <w:spacing w:before="40"/>
            </w:pPr>
            <w:r w:rsidRPr="00FB6F0B">
              <w:t>PHU ANMAR Sp. z o.o. Sp. k</w:t>
            </w:r>
          </w:p>
          <w:p w14:paraId="7B81751F" w14:textId="77777777" w:rsidR="00FB6F0B" w:rsidRPr="00CB5EDB" w:rsidRDefault="00FB6F0B" w:rsidP="0039590D">
            <w:r w:rsidRPr="00FB6F0B">
              <w:t>Strefowa</w:t>
            </w:r>
            <w:r w:rsidRPr="00CB5EDB">
              <w:t xml:space="preserve"> </w:t>
            </w:r>
            <w:r w:rsidRPr="00FB6F0B">
              <w:t>22</w:t>
            </w:r>
            <w:r w:rsidRPr="00CB5EDB">
              <w:t xml:space="preserve"> </w:t>
            </w:r>
          </w:p>
          <w:p w14:paraId="307718E7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43-100</w:t>
            </w:r>
            <w:r w:rsidRPr="00CB5EDB">
              <w:t xml:space="preserve"> </w:t>
            </w:r>
            <w:r w:rsidRPr="00FB6F0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032C75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155 267.82 zł</w:t>
            </w:r>
          </w:p>
        </w:tc>
      </w:tr>
      <w:tr w:rsidR="00FB6F0B" w:rsidRPr="00075CD0" w14:paraId="495ED21C" w14:textId="77777777" w:rsidTr="0039590D">
        <w:tc>
          <w:tcPr>
            <w:tcW w:w="993" w:type="dxa"/>
            <w:shd w:val="clear" w:color="auto" w:fill="auto"/>
            <w:vAlign w:val="center"/>
          </w:tcPr>
          <w:p w14:paraId="2E3B130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4F17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9</w:t>
            </w:r>
          </w:p>
        </w:tc>
        <w:tc>
          <w:tcPr>
            <w:tcW w:w="4110" w:type="dxa"/>
            <w:shd w:val="clear" w:color="auto" w:fill="auto"/>
          </w:tcPr>
          <w:p w14:paraId="74C055D8" w14:textId="77777777" w:rsidR="00FB6F0B" w:rsidRPr="00C82837" w:rsidRDefault="00FB6F0B" w:rsidP="0039590D">
            <w:pPr>
              <w:spacing w:before="40"/>
            </w:pPr>
            <w:r w:rsidRPr="00FB6F0B">
              <w:t>PHU ANMAR Sp. z o.o. Sp. k</w:t>
            </w:r>
          </w:p>
          <w:p w14:paraId="11AA23BA" w14:textId="77777777" w:rsidR="00FB6F0B" w:rsidRPr="00CB5EDB" w:rsidRDefault="00FB6F0B" w:rsidP="0039590D">
            <w:r w:rsidRPr="00FB6F0B">
              <w:t>Strefowa</w:t>
            </w:r>
            <w:r w:rsidRPr="00CB5EDB">
              <w:t xml:space="preserve"> </w:t>
            </w:r>
            <w:r w:rsidRPr="00FB6F0B">
              <w:t>22</w:t>
            </w:r>
            <w:r w:rsidRPr="00CB5EDB">
              <w:t xml:space="preserve"> </w:t>
            </w:r>
          </w:p>
          <w:p w14:paraId="47294B8B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43-100</w:t>
            </w:r>
            <w:r w:rsidRPr="00CB5EDB">
              <w:t xml:space="preserve"> </w:t>
            </w:r>
            <w:r w:rsidRPr="00FB6F0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43FD7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87 943.32 zł</w:t>
            </w:r>
          </w:p>
        </w:tc>
      </w:tr>
      <w:tr w:rsidR="00FB6F0B" w:rsidRPr="00075CD0" w14:paraId="21EE960C" w14:textId="77777777" w:rsidTr="0039590D">
        <w:tc>
          <w:tcPr>
            <w:tcW w:w="993" w:type="dxa"/>
            <w:shd w:val="clear" w:color="auto" w:fill="auto"/>
            <w:vAlign w:val="center"/>
          </w:tcPr>
          <w:p w14:paraId="55AF51E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E569E0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</w:t>
            </w:r>
          </w:p>
        </w:tc>
        <w:tc>
          <w:tcPr>
            <w:tcW w:w="4110" w:type="dxa"/>
            <w:shd w:val="clear" w:color="auto" w:fill="auto"/>
          </w:tcPr>
          <w:p w14:paraId="191B8C3F" w14:textId="77777777" w:rsidR="00FB6F0B" w:rsidRPr="00C82837" w:rsidRDefault="00FB6F0B" w:rsidP="0039590D">
            <w:pPr>
              <w:spacing w:before="40"/>
            </w:pPr>
            <w:r w:rsidRPr="00FB6F0B">
              <w:t>PHU ANMAR Sp. z o.o. Sp. k</w:t>
            </w:r>
          </w:p>
          <w:p w14:paraId="50E00682" w14:textId="77777777" w:rsidR="00FB6F0B" w:rsidRPr="00CB5EDB" w:rsidRDefault="00FB6F0B" w:rsidP="0039590D">
            <w:r w:rsidRPr="00FB6F0B">
              <w:t>Strefowa</w:t>
            </w:r>
            <w:r w:rsidRPr="00CB5EDB">
              <w:t xml:space="preserve"> </w:t>
            </w:r>
            <w:r w:rsidRPr="00FB6F0B">
              <w:t>22</w:t>
            </w:r>
            <w:r w:rsidRPr="00CB5EDB">
              <w:t xml:space="preserve"> </w:t>
            </w:r>
          </w:p>
          <w:p w14:paraId="3D6676D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43-100</w:t>
            </w:r>
            <w:r w:rsidRPr="00CB5EDB">
              <w:t xml:space="preserve"> </w:t>
            </w:r>
            <w:r w:rsidRPr="00FB6F0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A69E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105 033.24 zł</w:t>
            </w:r>
          </w:p>
        </w:tc>
      </w:tr>
      <w:tr w:rsidR="00FB6F0B" w:rsidRPr="00075CD0" w14:paraId="69863A7C" w14:textId="77777777" w:rsidTr="0039590D">
        <w:tc>
          <w:tcPr>
            <w:tcW w:w="993" w:type="dxa"/>
            <w:shd w:val="clear" w:color="auto" w:fill="auto"/>
            <w:vAlign w:val="center"/>
          </w:tcPr>
          <w:p w14:paraId="58FF01E1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F8056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11</w:t>
            </w:r>
          </w:p>
        </w:tc>
        <w:tc>
          <w:tcPr>
            <w:tcW w:w="4110" w:type="dxa"/>
            <w:shd w:val="clear" w:color="auto" w:fill="auto"/>
          </w:tcPr>
          <w:p w14:paraId="4AF52DFE" w14:textId="77777777" w:rsidR="00FB6F0B" w:rsidRPr="00C82837" w:rsidRDefault="00FB6F0B" w:rsidP="0039590D">
            <w:pPr>
              <w:spacing w:before="40"/>
            </w:pPr>
            <w:r w:rsidRPr="00FB6F0B">
              <w:t>PHU ANMAR Sp. z o.o. Sp. k</w:t>
            </w:r>
          </w:p>
          <w:p w14:paraId="3AF24BBB" w14:textId="77777777" w:rsidR="00FB6F0B" w:rsidRPr="00CB5EDB" w:rsidRDefault="00FB6F0B" w:rsidP="0039590D">
            <w:r w:rsidRPr="00FB6F0B">
              <w:t>Strefowa</w:t>
            </w:r>
            <w:r w:rsidRPr="00CB5EDB">
              <w:t xml:space="preserve"> </w:t>
            </w:r>
            <w:r w:rsidRPr="00FB6F0B">
              <w:t>22</w:t>
            </w:r>
            <w:r w:rsidRPr="00CB5EDB">
              <w:t xml:space="preserve"> </w:t>
            </w:r>
          </w:p>
          <w:p w14:paraId="7C501255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43-100</w:t>
            </w:r>
            <w:r w:rsidRPr="00CB5EDB">
              <w:t xml:space="preserve"> </w:t>
            </w:r>
            <w:r w:rsidRPr="00FB6F0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DC3912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1 201 381.20 zł</w:t>
            </w:r>
          </w:p>
        </w:tc>
      </w:tr>
      <w:tr w:rsidR="00FB6F0B" w:rsidRPr="00075CD0" w14:paraId="2FFE5470" w14:textId="77777777" w:rsidTr="0039590D">
        <w:tc>
          <w:tcPr>
            <w:tcW w:w="993" w:type="dxa"/>
            <w:shd w:val="clear" w:color="auto" w:fill="auto"/>
            <w:vAlign w:val="center"/>
          </w:tcPr>
          <w:p w14:paraId="5D7E83C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93711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12</w:t>
            </w:r>
          </w:p>
        </w:tc>
        <w:tc>
          <w:tcPr>
            <w:tcW w:w="4110" w:type="dxa"/>
            <w:shd w:val="clear" w:color="auto" w:fill="auto"/>
          </w:tcPr>
          <w:p w14:paraId="086677D8" w14:textId="77777777" w:rsidR="00FB6F0B" w:rsidRPr="00C82837" w:rsidRDefault="00FB6F0B" w:rsidP="0039590D">
            <w:pPr>
              <w:spacing w:before="40"/>
            </w:pPr>
            <w:r w:rsidRPr="00FB6F0B">
              <w:t>PHU ANMAR Sp. z o.o. Sp. k</w:t>
            </w:r>
          </w:p>
          <w:p w14:paraId="5E104FF1" w14:textId="77777777" w:rsidR="00FB6F0B" w:rsidRPr="00CB5EDB" w:rsidRDefault="00FB6F0B" w:rsidP="0039590D">
            <w:r w:rsidRPr="00FB6F0B">
              <w:t>Strefowa</w:t>
            </w:r>
            <w:r w:rsidRPr="00CB5EDB">
              <w:t xml:space="preserve"> </w:t>
            </w:r>
            <w:r w:rsidRPr="00FB6F0B">
              <w:t>22</w:t>
            </w:r>
            <w:r w:rsidRPr="00CB5EDB">
              <w:t xml:space="preserve"> </w:t>
            </w:r>
          </w:p>
          <w:p w14:paraId="32D7AC6A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43-100</w:t>
            </w:r>
            <w:r w:rsidRPr="00CB5EDB">
              <w:t xml:space="preserve"> </w:t>
            </w:r>
            <w:r w:rsidRPr="00FB6F0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FE2C8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101 930.40 zł</w:t>
            </w:r>
          </w:p>
        </w:tc>
      </w:tr>
      <w:tr w:rsidR="00FB6F0B" w:rsidRPr="00075CD0" w14:paraId="3B5EC88B" w14:textId="77777777" w:rsidTr="0039590D">
        <w:tc>
          <w:tcPr>
            <w:tcW w:w="993" w:type="dxa"/>
            <w:shd w:val="clear" w:color="auto" w:fill="auto"/>
            <w:vAlign w:val="center"/>
          </w:tcPr>
          <w:p w14:paraId="4AFA250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B5D4C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79</w:t>
            </w:r>
          </w:p>
        </w:tc>
        <w:tc>
          <w:tcPr>
            <w:tcW w:w="4110" w:type="dxa"/>
            <w:shd w:val="clear" w:color="auto" w:fill="auto"/>
          </w:tcPr>
          <w:p w14:paraId="26E7320F" w14:textId="77777777" w:rsidR="00FB6F0B" w:rsidRPr="00C82837" w:rsidRDefault="00FB6F0B" w:rsidP="0039590D">
            <w:pPr>
              <w:spacing w:before="40"/>
            </w:pPr>
            <w:r w:rsidRPr="00FB6F0B">
              <w:t>PHU ANMAR Sp. z o.o. Sp. k</w:t>
            </w:r>
          </w:p>
          <w:p w14:paraId="0E783043" w14:textId="77777777" w:rsidR="00FB6F0B" w:rsidRPr="00CB5EDB" w:rsidRDefault="00FB6F0B" w:rsidP="0039590D">
            <w:r w:rsidRPr="00FB6F0B">
              <w:t>Strefowa</w:t>
            </w:r>
            <w:r w:rsidRPr="00CB5EDB">
              <w:t xml:space="preserve"> </w:t>
            </w:r>
            <w:r w:rsidRPr="00FB6F0B">
              <w:t>22</w:t>
            </w:r>
            <w:r w:rsidRPr="00CB5EDB">
              <w:t xml:space="preserve"> </w:t>
            </w:r>
          </w:p>
          <w:p w14:paraId="33E02068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43-100</w:t>
            </w:r>
            <w:r w:rsidRPr="00CB5EDB">
              <w:t xml:space="preserve"> </w:t>
            </w:r>
            <w:r w:rsidRPr="00FB6F0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47F3B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21 990.96 zł</w:t>
            </w:r>
          </w:p>
        </w:tc>
      </w:tr>
      <w:tr w:rsidR="00FB6F0B" w:rsidRPr="00075CD0" w14:paraId="68D3D2A0" w14:textId="77777777" w:rsidTr="0039590D">
        <w:tc>
          <w:tcPr>
            <w:tcW w:w="993" w:type="dxa"/>
            <w:shd w:val="clear" w:color="auto" w:fill="auto"/>
            <w:vAlign w:val="center"/>
          </w:tcPr>
          <w:p w14:paraId="3E405463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F23647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53</w:t>
            </w:r>
          </w:p>
        </w:tc>
        <w:tc>
          <w:tcPr>
            <w:tcW w:w="4110" w:type="dxa"/>
            <w:shd w:val="clear" w:color="auto" w:fill="auto"/>
          </w:tcPr>
          <w:p w14:paraId="1B19133E" w14:textId="77777777" w:rsidR="00FB6F0B" w:rsidRPr="00C82837" w:rsidRDefault="00FB6F0B" w:rsidP="0039590D">
            <w:pPr>
              <w:spacing w:before="40"/>
            </w:pPr>
            <w:r w:rsidRPr="00FB6F0B">
              <w:t>Medela Polska Sp z.o.o</w:t>
            </w:r>
          </w:p>
          <w:p w14:paraId="2C03F602" w14:textId="77777777" w:rsidR="00FB6F0B" w:rsidRPr="00CB5EDB" w:rsidRDefault="00FB6F0B" w:rsidP="0039590D">
            <w:r w:rsidRPr="00FB6F0B">
              <w:t>Wybrzeże Gdyńskie</w:t>
            </w:r>
            <w:r w:rsidRPr="00CB5EDB">
              <w:t xml:space="preserve"> </w:t>
            </w:r>
            <w:r w:rsidRPr="00FB6F0B">
              <w:t>6D</w:t>
            </w:r>
            <w:r w:rsidRPr="00CB5EDB">
              <w:t xml:space="preserve"> </w:t>
            </w:r>
          </w:p>
          <w:p w14:paraId="2F018551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01-531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43F0D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18 252.00 zł</w:t>
            </w:r>
          </w:p>
        </w:tc>
      </w:tr>
      <w:tr w:rsidR="00FB6F0B" w:rsidRPr="00075CD0" w14:paraId="5723243B" w14:textId="77777777" w:rsidTr="0039590D">
        <w:tc>
          <w:tcPr>
            <w:tcW w:w="993" w:type="dxa"/>
            <w:shd w:val="clear" w:color="auto" w:fill="auto"/>
            <w:vAlign w:val="center"/>
          </w:tcPr>
          <w:p w14:paraId="21443C76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049C4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3</w:t>
            </w:r>
          </w:p>
        </w:tc>
        <w:tc>
          <w:tcPr>
            <w:tcW w:w="4110" w:type="dxa"/>
            <w:shd w:val="clear" w:color="auto" w:fill="auto"/>
          </w:tcPr>
          <w:p w14:paraId="3EAAC84F" w14:textId="77777777" w:rsidR="00FB6F0B" w:rsidRPr="00C82837" w:rsidRDefault="00FB6F0B" w:rsidP="0039590D">
            <w:pPr>
              <w:spacing w:before="40"/>
            </w:pPr>
            <w:r w:rsidRPr="00FB6F0B">
              <w:t>CENCORA PIOTR CENCORA</w:t>
            </w:r>
          </w:p>
          <w:p w14:paraId="38D34BF3" w14:textId="77777777" w:rsidR="00FB6F0B" w:rsidRPr="00CB5EDB" w:rsidRDefault="00FB6F0B" w:rsidP="0039590D">
            <w:r w:rsidRPr="00FB6F0B">
              <w:t>WÓLCZAŃSKA</w:t>
            </w:r>
            <w:r w:rsidRPr="00CB5EDB">
              <w:t xml:space="preserve"> </w:t>
            </w:r>
            <w:r w:rsidRPr="00FB6F0B">
              <w:t>27/12</w:t>
            </w:r>
            <w:r w:rsidRPr="00CB5EDB">
              <w:t xml:space="preserve"> </w:t>
            </w:r>
          </w:p>
          <w:p w14:paraId="1D158D89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lastRenderedPageBreak/>
              <w:t>90-607</w:t>
            </w:r>
            <w:r w:rsidRPr="00CB5EDB">
              <w:t xml:space="preserve"> </w:t>
            </w:r>
            <w:r w:rsidRPr="00FB6F0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3759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lastRenderedPageBreak/>
              <w:t>163 836.00 zł</w:t>
            </w:r>
          </w:p>
        </w:tc>
      </w:tr>
      <w:tr w:rsidR="00FB6F0B" w:rsidRPr="00075CD0" w14:paraId="53DCDF25" w14:textId="77777777" w:rsidTr="0039590D">
        <w:tc>
          <w:tcPr>
            <w:tcW w:w="993" w:type="dxa"/>
            <w:shd w:val="clear" w:color="auto" w:fill="auto"/>
            <w:vAlign w:val="center"/>
          </w:tcPr>
          <w:p w14:paraId="7A31C75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A5C7B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66</w:t>
            </w:r>
          </w:p>
        </w:tc>
        <w:tc>
          <w:tcPr>
            <w:tcW w:w="4110" w:type="dxa"/>
            <w:shd w:val="clear" w:color="auto" w:fill="auto"/>
          </w:tcPr>
          <w:p w14:paraId="227AB3ED" w14:textId="77777777" w:rsidR="00FB6F0B" w:rsidRPr="00C82837" w:rsidRDefault="00FB6F0B" w:rsidP="0039590D">
            <w:pPr>
              <w:spacing w:before="40"/>
            </w:pPr>
            <w:r w:rsidRPr="00FB6F0B">
              <w:t>PROMED S.A.</w:t>
            </w:r>
          </w:p>
          <w:p w14:paraId="58554B63" w14:textId="77777777" w:rsidR="00FB6F0B" w:rsidRPr="00CB5EDB" w:rsidRDefault="00FB6F0B" w:rsidP="0039590D">
            <w:r w:rsidRPr="00FB6F0B">
              <w:t>ul. Działkowa</w:t>
            </w:r>
            <w:r w:rsidRPr="00CB5EDB">
              <w:t xml:space="preserve"> </w:t>
            </w:r>
            <w:r w:rsidRPr="00FB6F0B">
              <w:t>56</w:t>
            </w:r>
            <w:r w:rsidRPr="00CB5EDB">
              <w:t xml:space="preserve"> </w:t>
            </w:r>
          </w:p>
          <w:p w14:paraId="5B39E8F5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02-234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AAF09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473 569.20 zł</w:t>
            </w:r>
          </w:p>
        </w:tc>
      </w:tr>
      <w:tr w:rsidR="00FB6F0B" w:rsidRPr="00075CD0" w14:paraId="5BDA5C12" w14:textId="77777777" w:rsidTr="0039590D">
        <w:tc>
          <w:tcPr>
            <w:tcW w:w="993" w:type="dxa"/>
            <w:shd w:val="clear" w:color="auto" w:fill="auto"/>
            <w:vAlign w:val="center"/>
          </w:tcPr>
          <w:p w14:paraId="5B6965CE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53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738818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83</w:t>
            </w:r>
          </w:p>
        </w:tc>
        <w:tc>
          <w:tcPr>
            <w:tcW w:w="4110" w:type="dxa"/>
            <w:shd w:val="clear" w:color="auto" w:fill="auto"/>
          </w:tcPr>
          <w:p w14:paraId="6C38EF03" w14:textId="77777777" w:rsidR="00FB6F0B" w:rsidRPr="00C82837" w:rsidRDefault="00FB6F0B" w:rsidP="0039590D">
            <w:pPr>
              <w:spacing w:before="40"/>
            </w:pPr>
            <w:r w:rsidRPr="00FB6F0B">
              <w:t>PROMED S.A.</w:t>
            </w:r>
          </w:p>
          <w:p w14:paraId="5F362E50" w14:textId="77777777" w:rsidR="00FB6F0B" w:rsidRPr="00CB5EDB" w:rsidRDefault="00FB6F0B" w:rsidP="0039590D">
            <w:r w:rsidRPr="00FB6F0B">
              <w:t>ul. Działkowa</w:t>
            </w:r>
            <w:r w:rsidRPr="00CB5EDB">
              <w:t xml:space="preserve"> </w:t>
            </w:r>
            <w:r w:rsidRPr="00FB6F0B">
              <w:t>56</w:t>
            </w:r>
            <w:r w:rsidRPr="00CB5EDB">
              <w:t xml:space="preserve"> </w:t>
            </w:r>
          </w:p>
          <w:p w14:paraId="3C9BA661" w14:textId="77777777" w:rsidR="00FB6F0B" w:rsidRPr="00CB5EDB" w:rsidRDefault="00FB6F0B" w:rsidP="0039590D">
            <w:pPr>
              <w:spacing w:after="120"/>
              <w:jc w:val="both"/>
            </w:pPr>
            <w:r w:rsidRPr="00FB6F0B">
              <w:t>02-234</w:t>
            </w:r>
            <w:r w:rsidRPr="00CB5EDB">
              <w:t xml:space="preserve"> </w:t>
            </w:r>
            <w:r w:rsidRPr="00FB6F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4A9F9F" w14:textId="77777777" w:rsidR="00FB6F0B" w:rsidRPr="00CB5EDB" w:rsidRDefault="00FB6F0B" w:rsidP="0039590D">
            <w:pPr>
              <w:spacing w:before="120" w:after="120"/>
              <w:jc w:val="center"/>
            </w:pPr>
            <w:r w:rsidRPr="00FB6F0B">
              <w:t>6 804.00 zł</w:t>
            </w:r>
          </w:p>
        </w:tc>
      </w:tr>
    </w:tbl>
    <w:p w14:paraId="10E2DB82" w14:textId="77777777" w:rsidR="003212CD" w:rsidRDefault="003212CD" w:rsidP="003212CD">
      <w:pPr>
        <w:pStyle w:val="Tekstpodstawowy"/>
        <w:spacing w:after="120"/>
        <w:ind w:left="3119" w:firstLine="425"/>
        <w:jc w:val="right"/>
        <w:rPr>
          <w:i/>
          <w:sz w:val="22"/>
          <w:szCs w:val="22"/>
        </w:rPr>
      </w:pPr>
    </w:p>
    <w:p w14:paraId="370151BF" w14:textId="5326C1BA" w:rsidR="00C236D3" w:rsidRDefault="00A80738" w:rsidP="003212CD">
      <w:pPr>
        <w:pStyle w:val="Tekstpodstawowy"/>
        <w:spacing w:after="12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bookmarkEnd w:id="0"/>
    </w:p>
    <w:p w14:paraId="04F3AA05" w14:textId="29E58522" w:rsidR="003212CD" w:rsidRDefault="003212CD" w:rsidP="003212CD">
      <w:pPr>
        <w:pStyle w:val="Tekstpodstawowy"/>
        <w:spacing w:after="12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Finansowych</w:t>
      </w:r>
    </w:p>
    <w:p w14:paraId="65312943" w14:textId="60458AE1" w:rsidR="003212CD" w:rsidRPr="003212CD" w:rsidRDefault="003212CD" w:rsidP="003212CD">
      <w:pPr>
        <w:pStyle w:val="Tekstpodstawowy"/>
        <w:spacing w:after="12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mgr Dorota Gołąb - Bełtowicz</w:t>
      </w:r>
    </w:p>
    <w:sectPr w:rsidR="003212CD" w:rsidRPr="00321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3DB2E" w14:textId="77777777" w:rsidR="00EC1DC5" w:rsidRDefault="00EC1DC5">
      <w:r>
        <w:separator/>
      </w:r>
    </w:p>
  </w:endnote>
  <w:endnote w:type="continuationSeparator" w:id="0">
    <w:p w14:paraId="5BC64FA6" w14:textId="77777777" w:rsidR="00EC1DC5" w:rsidRDefault="00EC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00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20F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6E77D" w14:textId="77777777" w:rsidR="009F189D" w:rsidRDefault="0058623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FB2F95">
        <v:line id="_x0000_s2049" style="position:absolute;left:0;text-align:left;z-index:251657728" from="-3.85pt,8.7pt" to="455.15pt,8.7pt"/>
      </w:pict>
    </w:r>
  </w:p>
  <w:p w14:paraId="464B78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50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D0D32B" w14:textId="77777777" w:rsidR="009F189D" w:rsidRDefault="009F189D">
    <w:pPr>
      <w:pStyle w:val="Stopka"/>
      <w:tabs>
        <w:tab w:val="clear" w:pos="4536"/>
      </w:tabs>
      <w:jc w:val="center"/>
    </w:pPr>
  </w:p>
  <w:p w14:paraId="4141D3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9E70D" w14:textId="77777777" w:rsidR="00EC1DC5" w:rsidRDefault="00EC1DC5">
      <w:r>
        <w:separator/>
      </w:r>
    </w:p>
  </w:footnote>
  <w:footnote w:type="continuationSeparator" w:id="0">
    <w:p w14:paraId="767FAF35" w14:textId="77777777" w:rsidR="00EC1DC5" w:rsidRDefault="00EC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B09D3" w14:textId="77777777" w:rsidR="00FB6F0B" w:rsidRDefault="00FB6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70896" w14:textId="77777777" w:rsidR="00FB6F0B" w:rsidRDefault="00FB6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6F5D6" w14:textId="77777777" w:rsidR="00FB6F0B" w:rsidRDefault="00FB6F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A7113"/>
    <w:multiLevelType w:val="hybridMultilevel"/>
    <w:tmpl w:val="CB426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31D0"/>
    <w:multiLevelType w:val="hybridMultilevel"/>
    <w:tmpl w:val="C5BA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6074BA"/>
    <w:multiLevelType w:val="hybridMultilevel"/>
    <w:tmpl w:val="A4888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DC5"/>
    <w:rsid w:val="00007727"/>
    <w:rsid w:val="00017720"/>
    <w:rsid w:val="00035488"/>
    <w:rsid w:val="000B40B8"/>
    <w:rsid w:val="000D7F25"/>
    <w:rsid w:val="000E00E5"/>
    <w:rsid w:val="00173B20"/>
    <w:rsid w:val="001C69FF"/>
    <w:rsid w:val="001E1A50"/>
    <w:rsid w:val="00225892"/>
    <w:rsid w:val="0023318D"/>
    <w:rsid w:val="003212CD"/>
    <w:rsid w:val="003D72FD"/>
    <w:rsid w:val="00423179"/>
    <w:rsid w:val="00490DC0"/>
    <w:rsid w:val="00493F8C"/>
    <w:rsid w:val="004C7E9B"/>
    <w:rsid w:val="00560181"/>
    <w:rsid w:val="005614F2"/>
    <w:rsid w:val="00577BC6"/>
    <w:rsid w:val="0058623E"/>
    <w:rsid w:val="0069085C"/>
    <w:rsid w:val="006B27ED"/>
    <w:rsid w:val="007816F6"/>
    <w:rsid w:val="00843263"/>
    <w:rsid w:val="00861E75"/>
    <w:rsid w:val="009D19BD"/>
    <w:rsid w:val="009F189D"/>
    <w:rsid w:val="00A80738"/>
    <w:rsid w:val="00BF2189"/>
    <w:rsid w:val="00C236D3"/>
    <w:rsid w:val="00C659E2"/>
    <w:rsid w:val="00C82837"/>
    <w:rsid w:val="00CB0802"/>
    <w:rsid w:val="00D665F5"/>
    <w:rsid w:val="00D7128F"/>
    <w:rsid w:val="00EA3476"/>
    <w:rsid w:val="00EC1DC5"/>
    <w:rsid w:val="00F16C60"/>
    <w:rsid w:val="00F95C33"/>
    <w:rsid w:val="00FB65E6"/>
    <w:rsid w:val="00FB6F0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97FB82"/>
  <w15:chartTrackingRefBased/>
  <w15:docId w15:val="{EA9BA8E6-4D0B-4FDE-B3C5-DC5583A4B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11</Pages>
  <Words>2207</Words>
  <Characters>11118</Characters>
  <Application>Microsoft Office Word</Application>
  <DocSecurity>0</DocSecurity>
  <Lines>92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9</cp:revision>
  <dcterms:created xsi:type="dcterms:W3CDTF">2021-09-24T10:55:00Z</dcterms:created>
  <dcterms:modified xsi:type="dcterms:W3CDTF">2021-09-24T12:01:00Z</dcterms:modified>
</cp:coreProperties>
</file>