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6B632A">
        <w:rPr>
          <w:b/>
          <w:sz w:val="22"/>
          <w:szCs w:val="22"/>
        </w:rPr>
        <w:t>25</w:t>
      </w:r>
      <w:r w:rsidR="00662B30" w:rsidRPr="00662B30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B69A5" w:rsidRDefault="006B69A5" w:rsidP="006B69A5">
      <w:pPr>
        <w:pStyle w:val="NormalnyWeb"/>
        <w:spacing w:after="0" w:line="363" w:lineRule="atLeast"/>
        <w:jc w:val="both"/>
        <w:rPr>
          <w:b/>
          <w:bCs/>
        </w:rPr>
      </w:pPr>
      <w:r w:rsidRPr="006B69A5">
        <w:rPr>
          <w:b/>
          <w:bCs/>
        </w:rPr>
        <w:t>Dostawa produktów leczniczych i wyrobów medycznych niezbędnych do dializoterapii</w:t>
      </w:r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161" w:rsidRDefault="00E42161">
      <w:r>
        <w:separator/>
      </w:r>
    </w:p>
  </w:endnote>
  <w:endnote w:type="continuationSeparator" w:id="0">
    <w:p w:rsidR="00E42161" w:rsidRDefault="00E42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161" w:rsidRDefault="00E42161">
      <w:r>
        <w:separator/>
      </w:r>
    </w:p>
  </w:footnote>
  <w:footnote w:type="continuationSeparator" w:id="0">
    <w:p w:rsidR="00E42161" w:rsidRDefault="00E4216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B632A"/>
    <w:rsid w:val="006B69A5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A87C55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B8CE4-387B-44B5-8DED-866F9C327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2021-09-17T12:39:00Z</dcterms:created>
  <dcterms:modified xsi:type="dcterms:W3CDTF">2021-09-17T12:39:00Z</dcterms:modified>
</cp:coreProperties>
</file>