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7ABE7" w14:textId="77777777" w:rsidR="00271DAA" w:rsidRPr="00E874DC" w:rsidRDefault="00271DAA" w:rsidP="00271DA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B3AC50F" w14:textId="77777777" w:rsidR="00271DAA" w:rsidRDefault="00271DAA" w:rsidP="00271DAA">
      <w:pPr>
        <w:spacing w:before="48" w:line="240" w:lineRule="atLeast"/>
        <w:jc w:val="right"/>
        <w:rPr>
          <w:b/>
          <w:sz w:val="24"/>
          <w:szCs w:val="24"/>
          <w:lang w:val="pl-PL"/>
        </w:rPr>
      </w:pPr>
    </w:p>
    <w:p w14:paraId="48A6D24D" w14:textId="77777777" w:rsidR="00271DAA" w:rsidRDefault="00271DAA" w:rsidP="00271DAA">
      <w:pPr>
        <w:spacing w:before="48" w:line="240" w:lineRule="atLeast"/>
        <w:jc w:val="center"/>
        <w:rPr>
          <w:b/>
          <w:sz w:val="24"/>
          <w:szCs w:val="24"/>
          <w:lang w:val="pl-PL"/>
        </w:rPr>
      </w:pPr>
      <w:r>
        <w:rPr>
          <w:b/>
          <w:sz w:val="24"/>
          <w:szCs w:val="24"/>
          <w:lang w:val="pl-PL"/>
        </w:rPr>
        <w:t>WZÓR UMOWY</w:t>
      </w:r>
    </w:p>
    <w:p w14:paraId="42DEA592" w14:textId="77777777" w:rsidR="00271DAA" w:rsidRDefault="00271DAA" w:rsidP="00271DA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282A475" w14:textId="77777777" w:rsidR="00271DAA" w:rsidRDefault="00271DAA" w:rsidP="00271DAA">
      <w:pPr>
        <w:spacing w:before="48" w:line="240" w:lineRule="atLeast"/>
        <w:jc w:val="center"/>
        <w:rPr>
          <w:b/>
          <w:sz w:val="28"/>
          <w:lang w:val="pl-PL"/>
        </w:rPr>
      </w:pPr>
    </w:p>
    <w:p w14:paraId="18EC1537" w14:textId="073F5128" w:rsidR="00271DAA" w:rsidRPr="00AA2A22" w:rsidRDefault="00271DAA" w:rsidP="00271DA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KC-zp.272-476/21</w:t>
      </w:r>
      <w:r w:rsidRPr="00AA2A22">
        <w:rPr>
          <w:rFonts w:ascii="Times New Roman" w:hAnsi="Times New Roman"/>
        </w:rPr>
        <w:t xml:space="preserve"> </w:t>
      </w:r>
    </w:p>
    <w:p w14:paraId="33F6AA6F" w14:textId="77777777" w:rsidR="00271DAA" w:rsidRDefault="00271DAA" w:rsidP="00271DAA">
      <w:pPr>
        <w:pStyle w:val="Tekstpodstawowy"/>
        <w:ind w:right="-47"/>
        <w:jc w:val="both"/>
        <w:rPr>
          <w:rFonts w:ascii="Times New Roman" w:hAnsi="Times New Roman"/>
        </w:rPr>
      </w:pPr>
      <w:r w:rsidRPr="00AA2A22">
        <w:rPr>
          <w:rFonts w:ascii="Times New Roman" w:hAnsi="Times New Roman"/>
        </w:rPr>
        <w:t>pomiędzy</w:t>
      </w:r>
    </w:p>
    <w:p w14:paraId="18F53ACB" w14:textId="77777777" w:rsidR="00271DAA" w:rsidRDefault="00271DAA" w:rsidP="00271DA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2DD48C1" w14:textId="77777777" w:rsidR="00271DAA" w:rsidRDefault="00271DAA" w:rsidP="00271DAA">
      <w:pPr>
        <w:pStyle w:val="Tekstpodstawowy"/>
        <w:ind w:right="-47"/>
        <w:jc w:val="both"/>
        <w:rPr>
          <w:rFonts w:ascii="Times New Roman" w:hAnsi="Times New Roman"/>
        </w:rPr>
      </w:pPr>
      <w:r>
        <w:rPr>
          <w:rFonts w:ascii="Times New Roman" w:hAnsi="Times New Roman"/>
        </w:rPr>
        <w:t>reprezentowana przez:</w:t>
      </w:r>
    </w:p>
    <w:p w14:paraId="4E3CC0C5"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1.Dziekana Wydziału /Kierownika Jednostki/............................................................................. </w:t>
      </w:r>
    </w:p>
    <w:p w14:paraId="0BBC294D" w14:textId="77777777" w:rsidR="00271DAA" w:rsidRDefault="00271DAA" w:rsidP="00271DA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C891962" w14:textId="77777777" w:rsidR="00271DAA" w:rsidRDefault="00271DAA" w:rsidP="00271DAA">
      <w:pPr>
        <w:pStyle w:val="Tekstpodstawowy"/>
        <w:ind w:right="-47"/>
        <w:jc w:val="both"/>
        <w:rPr>
          <w:rFonts w:ascii="Times New Roman" w:hAnsi="Times New Roman"/>
        </w:rPr>
      </w:pPr>
      <w:r>
        <w:rPr>
          <w:rFonts w:ascii="Times New Roman" w:hAnsi="Times New Roman"/>
        </w:rPr>
        <w:t>zwaną dalej KUPUJĄCYM</w:t>
      </w:r>
    </w:p>
    <w:p w14:paraId="429F9719"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a </w:t>
      </w:r>
    </w:p>
    <w:p w14:paraId="7F747365" w14:textId="77777777" w:rsidR="00271DAA" w:rsidRDefault="00271DAA" w:rsidP="00271DAA">
      <w:pPr>
        <w:pStyle w:val="Tekstpodstawowy"/>
        <w:ind w:right="-47"/>
        <w:jc w:val="both"/>
        <w:rPr>
          <w:rFonts w:ascii="Times New Roman" w:hAnsi="Times New Roman"/>
        </w:rPr>
      </w:pPr>
      <w:r>
        <w:rPr>
          <w:rFonts w:ascii="Times New Roman" w:hAnsi="Times New Roman"/>
        </w:rPr>
        <w:t>......................................................................................................................................................</w:t>
      </w:r>
    </w:p>
    <w:p w14:paraId="317BD750" w14:textId="77777777" w:rsidR="00271DAA" w:rsidRDefault="00271DAA" w:rsidP="00271DAA">
      <w:pPr>
        <w:pStyle w:val="Tekstpodstawowy"/>
        <w:ind w:right="-47"/>
        <w:jc w:val="both"/>
        <w:rPr>
          <w:rFonts w:ascii="Times New Roman" w:hAnsi="Times New Roman"/>
        </w:rPr>
      </w:pPr>
      <w:r>
        <w:rPr>
          <w:rFonts w:ascii="Times New Roman" w:hAnsi="Times New Roman"/>
        </w:rPr>
        <w:t>......................................................................................................................................................</w:t>
      </w:r>
    </w:p>
    <w:p w14:paraId="76FFE802" w14:textId="77777777" w:rsidR="00271DAA" w:rsidRDefault="00271DAA" w:rsidP="00271DA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2748DA9" w14:textId="77777777" w:rsidR="00271DAA" w:rsidRDefault="00271DAA" w:rsidP="00271DAA">
      <w:pPr>
        <w:pStyle w:val="Tekstpodstawowy"/>
        <w:ind w:right="-47"/>
        <w:jc w:val="both"/>
        <w:rPr>
          <w:rFonts w:ascii="Times New Roman" w:hAnsi="Times New Roman"/>
        </w:rPr>
      </w:pPr>
      <w:r>
        <w:rPr>
          <w:rFonts w:ascii="Times New Roman" w:hAnsi="Times New Roman"/>
        </w:rPr>
        <w:t>reprezentowanym przez:</w:t>
      </w:r>
    </w:p>
    <w:p w14:paraId="5C6B6CD3" w14:textId="77777777" w:rsidR="00271DAA" w:rsidRDefault="00271DAA" w:rsidP="00271DAA">
      <w:pPr>
        <w:pStyle w:val="Tekstpodstawowy"/>
        <w:ind w:right="-47"/>
        <w:jc w:val="both"/>
        <w:rPr>
          <w:rFonts w:ascii="Times New Roman" w:hAnsi="Times New Roman"/>
        </w:rPr>
      </w:pPr>
      <w:r>
        <w:rPr>
          <w:rFonts w:ascii="Times New Roman" w:hAnsi="Times New Roman"/>
        </w:rPr>
        <w:t>1...................................................................................................................................................</w:t>
      </w:r>
    </w:p>
    <w:p w14:paraId="203AD217"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2................................................................................................................................................... </w:t>
      </w:r>
    </w:p>
    <w:p w14:paraId="0B9A845D" w14:textId="77777777" w:rsidR="00271DAA" w:rsidRDefault="00271DAA" w:rsidP="00271DAA">
      <w:pPr>
        <w:pStyle w:val="Tekstpodstawowy"/>
        <w:ind w:right="-47"/>
        <w:jc w:val="both"/>
        <w:rPr>
          <w:rFonts w:ascii="Times New Roman" w:hAnsi="Times New Roman"/>
        </w:rPr>
      </w:pPr>
      <w:r>
        <w:rPr>
          <w:rFonts w:ascii="Times New Roman" w:hAnsi="Times New Roman"/>
        </w:rPr>
        <w:t>zwanym dalej SPRZEDAWCĄ</w:t>
      </w:r>
    </w:p>
    <w:p w14:paraId="41D4AC9E" w14:textId="77777777" w:rsidR="00271DAA" w:rsidRDefault="00271DAA" w:rsidP="00271DAA">
      <w:pPr>
        <w:pStyle w:val="Tekstpodstawowy"/>
        <w:ind w:right="-47"/>
        <w:jc w:val="center"/>
        <w:rPr>
          <w:rFonts w:ascii="Times New Roman" w:hAnsi="Times New Roman"/>
        </w:rPr>
      </w:pPr>
    </w:p>
    <w:p w14:paraId="16EEF228"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1</w:t>
      </w:r>
    </w:p>
    <w:p w14:paraId="67CCAA51" w14:textId="22B90375" w:rsidR="00271DAA" w:rsidRPr="004A6876" w:rsidRDefault="00271DAA" w:rsidP="00271DAA">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7870FA" w:rsidRPr="007870FA">
        <w:rPr>
          <w:rFonts w:ascii="Times New Roman" w:hAnsi="Times New Roman"/>
          <w:b/>
        </w:rPr>
        <w:t xml:space="preserve">mobilnego analizatora śladowych ilości gazów CH4/CO2/H2O w ramach projektu "ID-UB" dla </w:t>
      </w:r>
      <w:proofErr w:type="spellStart"/>
      <w:r w:rsidR="007870FA" w:rsidRPr="007870FA">
        <w:rPr>
          <w:rFonts w:ascii="Times New Roman" w:hAnsi="Times New Roman"/>
          <w:b/>
        </w:rPr>
        <w:t>WFiIS</w:t>
      </w:r>
      <w:proofErr w:type="spellEnd"/>
      <w:r w:rsidRPr="004A6876">
        <w:rPr>
          <w:rFonts w:ascii="Times New Roman" w:hAnsi="Times New Roman"/>
          <w:b/>
        </w:rPr>
        <w:t>.</w:t>
      </w:r>
    </w:p>
    <w:p w14:paraId="31AED1B3" w14:textId="77777777" w:rsidR="00271DAA" w:rsidRPr="0043435F" w:rsidRDefault="00271DAA" w:rsidP="00271DA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AAF8590" w14:textId="77777777" w:rsidR="00271DAA" w:rsidRPr="0043435F" w:rsidRDefault="00271DAA" w:rsidP="00271DA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5AA3AE5E" w14:textId="77777777" w:rsidR="00271DAA" w:rsidRDefault="00271DAA" w:rsidP="00271DAA">
      <w:pPr>
        <w:pStyle w:val="Tekstpodstawowy"/>
        <w:ind w:right="-47"/>
        <w:jc w:val="both"/>
        <w:rPr>
          <w:rFonts w:ascii="Times New Roman" w:hAnsi="Times New Roman"/>
        </w:rPr>
      </w:pPr>
    </w:p>
    <w:p w14:paraId="546529CF"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2</w:t>
      </w:r>
    </w:p>
    <w:p w14:paraId="4801C5FC" w14:textId="1394523E" w:rsidR="00271DAA" w:rsidRPr="0043435F" w:rsidRDefault="00271DAA" w:rsidP="00271DA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sidR="007870FA">
        <w:rPr>
          <w:rFonts w:ascii="Times New Roman" w:hAnsi="Times New Roman"/>
          <w:szCs w:val="24"/>
        </w:rPr>
        <w:t xml:space="preserve">…………… </w:t>
      </w:r>
      <w:r w:rsidRPr="0043435F">
        <w:rPr>
          <w:rFonts w:ascii="Times New Roman" w:hAnsi="Times New Roman"/>
          <w:szCs w:val="24"/>
        </w:rPr>
        <w:t xml:space="preserve">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071541F2" w14:textId="77777777" w:rsidR="00271DAA" w:rsidRPr="0043435F" w:rsidRDefault="00271DAA" w:rsidP="00271DA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58F9BE2" w14:textId="77777777" w:rsidR="00271DAA" w:rsidRPr="0043435F" w:rsidRDefault="00271DAA" w:rsidP="00271DA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15C0512" w14:textId="77777777" w:rsidR="00271DAA" w:rsidRDefault="00271DAA" w:rsidP="00271DAA">
      <w:pPr>
        <w:pStyle w:val="Tekstpodstawowy"/>
        <w:ind w:right="-47"/>
        <w:jc w:val="both"/>
        <w:rPr>
          <w:rFonts w:ascii="Times New Roman" w:hAnsi="Times New Roman"/>
        </w:rPr>
      </w:pPr>
    </w:p>
    <w:p w14:paraId="423B4075"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3</w:t>
      </w:r>
    </w:p>
    <w:p w14:paraId="762495D4"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494DCB3"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DE3B472"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38E1ECD"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2E4090D1" w14:textId="77777777" w:rsidR="00271DAA" w:rsidRDefault="00271DAA" w:rsidP="00271DAA">
      <w:pPr>
        <w:pStyle w:val="Tekstpodstawowy"/>
        <w:ind w:right="-47"/>
        <w:jc w:val="both"/>
        <w:rPr>
          <w:rFonts w:ascii="Times New Roman" w:hAnsi="Times New Roman"/>
        </w:rPr>
      </w:pPr>
    </w:p>
    <w:p w14:paraId="7E005C97"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4</w:t>
      </w:r>
    </w:p>
    <w:p w14:paraId="6EED15AC"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8655B67"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37031E6"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236EFDE" w14:textId="77777777" w:rsidR="00271DAA" w:rsidRPr="00593CEB" w:rsidRDefault="00271DAA" w:rsidP="00271DA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09CCAAE" w14:textId="77777777" w:rsidR="00271DAA" w:rsidRDefault="00271DAA" w:rsidP="00271DAA">
      <w:pPr>
        <w:pStyle w:val="Tekstpodstawowy"/>
        <w:ind w:right="-47"/>
        <w:jc w:val="center"/>
        <w:rPr>
          <w:rFonts w:ascii="Times New Roman" w:hAnsi="Times New Roman"/>
        </w:rPr>
      </w:pPr>
    </w:p>
    <w:p w14:paraId="6A181D1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5</w:t>
      </w:r>
    </w:p>
    <w:p w14:paraId="3A2044A9"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2F6CA4F"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0BBF40B" w14:textId="77777777" w:rsidR="00271DAA" w:rsidRPr="00C53B52" w:rsidRDefault="00271DAA" w:rsidP="00271DA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58E1E71"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832BABA"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D325E11"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04F8C9D"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6D24617" w14:textId="77777777" w:rsidR="00271DAA" w:rsidRPr="00C53B52" w:rsidRDefault="00271DAA" w:rsidP="00271DA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BD7BF4A" w14:textId="77777777" w:rsidR="00271DAA" w:rsidRPr="00C53B52" w:rsidRDefault="00271DAA" w:rsidP="00271DA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6F00EBE" w14:textId="77777777" w:rsidR="00C35EF6" w:rsidRPr="00E861C8" w:rsidRDefault="00C35EF6" w:rsidP="00C35EF6">
      <w:pPr>
        <w:pStyle w:val="Tekstpodstawowy"/>
        <w:numPr>
          <w:ilvl w:val="0"/>
          <w:numId w:val="18"/>
        </w:numPr>
        <w:tabs>
          <w:tab w:val="clear" w:pos="720"/>
          <w:tab w:val="num" w:pos="360"/>
        </w:tabs>
        <w:ind w:right="-47"/>
        <w:jc w:val="both"/>
        <w:rPr>
          <w:rFonts w:ascii="Times New Roman" w:hAnsi="Times New Roman"/>
        </w:rPr>
      </w:pPr>
      <w:r w:rsidRPr="00E861C8">
        <w:rPr>
          <w:rFonts w:ascii="Times New Roman" w:hAnsi="Times New Roman"/>
        </w:rPr>
        <w:t>Łączna maksymalna wysokość kar umownych, których mogą dochodzić Strony nie może przekroczyć 20% wynagrodzenia netto o którym mowa w § 3ust. 1 umowy</w:t>
      </w:r>
    </w:p>
    <w:p w14:paraId="5ED2590A" w14:textId="0FEEC2CE" w:rsidR="00271DAA"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6AEC8B2" w14:textId="77777777" w:rsidR="00271DAA" w:rsidRDefault="00271DAA" w:rsidP="00271DAA">
      <w:pPr>
        <w:pStyle w:val="Tekstpodstawowy"/>
        <w:ind w:right="-47"/>
        <w:jc w:val="center"/>
        <w:rPr>
          <w:rFonts w:ascii="Times New Roman" w:hAnsi="Times New Roman"/>
          <w:b/>
        </w:rPr>
      </w:pPr>
    </w:p>
    <w:p w14:paraId="0775F3B7" w14:textId="77777777" w:rsidR="00C35EF6" w:rsidRDefault="00C35EF6" w:rsidP="00271DAA">
      <w:pPr>
        <w:pStyle w:val="Tekstpodstawowy"/>
        <w:ind w:right="-47"/>
        <w:jc w:val="center"/>
        <w:rPr>
          <w:rFonts w:ascii="Times New Roman" w:hAnsi="Times New Roman"/>
          <w:b/>
        </w:rPr>
      </w:pPr>
    </w:p>
    <w:p w14:paraId="3A563C5E" w14:textId="492ABBDD" w:rsidR="00271DAA" w:rsidRDefault="00271DAA" w:rsidP="00271DAA">
      <w:pPr>
        <w:pStyle w:val="Tekstpodstawowy"/>
        <w:ind w:right="-47"/>
        <w:jc w:val="center"/>
        <w:rPr>
          <w:rFonts w:ascii="Times New Roman" w:hAnsi="Times New Roman"/>
          <w:b/>
        </w:rPr>
      </w:pPr>
      <w:r w:rsidRPr="00877B92">
        <w:rPr>
          <w:rFonts w:ascii="Times New Roman" w:hAnsi="Times New Roman"/>
          <w:b/>
        </w:rPr>
        <w:lastRenderedPageBreak/>
        <w:t>§ 6</w:t>
      </w:r>
    </w:p>
    <w:p w14:paraId="1956A49D" w14:textId="77777777" w:rsidR="00271DAA" w:rsidRDefault="00271DAA" w:rsidP="00271DAA">
      <w:pPr>
        <w:pStyle w:val="Tekstpodstawowy"/>
        <w:ind w:right="-47"/>
        <w:jc w:val="center"/>
        <w:rPr>
          <w:rFonts w:ascii="Times New Roman" w:hAnsi="Times New Roman"/>
          <w:b/>
        </w:rPr>
      </w:pPr>
    </w:p>
    <w:p w14:paraId="2BF5D2EF"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0A9E1A2"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041D047"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7E0181F"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0A3F6B"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2FC3C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A75EC27" w14:textId="77777777" w:rsidR="00271DAA" w:rsidRPr="003F1749" w:rsidRDefault="00271DAA" w:rsidP="00271DA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8F1659D" w14:textId="77777777" w:rsidR="00271DAA" w:rsidRDefault="00271DAA" w:rsidP="00271DA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D422E2" w14:textId="77777777" w:rsidR="00271DAA" w:rsidRDefault="00271DAA" w:rsidP="00271DAA">
      <w:pPr>
        <w:pStyle w:val="Tekstpodstawowy"/>
        <w:ind w:right="-47"/>
        <w:jc w:val="center"/>
        <w:rPr>
          <w:rFonts w:ascii="Times New Roman" w:hAnsi="Times New Roman"/>
        </w:rPr>
      </w:pPr>
    </w:p>
    <w:p w14:paraId="484B12B1"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318DAEF" w14:textId="77777777" w:rsidR="00271DAA" w:rsidRPr="0043435F" w:rsidRDefault="00271DAA" w:rsidP="00271DAA">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B93B300" w14:textId="77777777" w:rsidR="00271DAA" w:rsidRPr="0043435F" w:rsidRDefault="00271DAA" w:rsidP="00271DAA">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C46FF57"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ABE6C38"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64A825A"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137780A7" w14:textId="17C46AE9" w:rsidR="00271DAA" w:rsidRPr="0043435F" w:rsidRDefault="006010F8" w:rsidP="00271DAA">
      <w:pPr>
        <w:numPr>
          <w:ilvl w:val="0"/>
          <w:numId w:val="20"/>
        </w:numPr>
        <w:ind w:left="284"/>
        <w:jc w:val="both"/>
        <w:rPr>
          <w:bCs/>
          <w:sz w:val="24"/>
          <w:szCs w:val="24"/>
          <w:lang w:val="pl-PL" w:eastAsia="en-US"/>
        </w:rPr>
      </w:pPr>
      <w:r w:rsidRPr="006010F8">
        <w:rPr>
          <w:bCs/>
          <w:color w:val="FF0000"/>
          <w:sz w:val="22"/>
          <w:szCs w:val="22"/>
          <w:lang w:val="pl-PL" w:eastAsia="en-US"/>
        </w:rPr>
        <w:t xml:space="preserve">Czas naprawy  nie dłuższy niż </w:t>
      </w:r>
      <w:r w:rsidRPr="006010F8">
        <w:rPr>
          <w:b/>
          <w:color w:val="FF0000"/>
          <w:sz w:val="22"/>
          <w:szCs w:val="22"/>
          <w:lang w:val="pl-PL" w:eastAsia="en-US"/>
        </w:rPr>
        <w:t>21 dni roboczych</w:t>
      </w:r>
      <w:r w:rsidRPr="006010F8">
        <w:rPr>
          <w:bCs/>
          <w:color w:val="FF0000"/>
          <w:sz w:val="22"/>
          <w:szCs w:val="22"/>
          <w:lang w:val="pl-PL" w:eastAsia="en-US"/>
        </w:rPr>
        <w:t xml:space="preserve"> od momentu zgłoszenia.</w:t>
      </w:r>
      <w:r w:rsidRPr="006010F8">
        <w:rPr>
          <w:color w:val="FF0000"/>
          <w:sz w:val="22"/>
          <w:szCs w:val="22"/>
          <w:lang w:val="pl-PL"/>
        </w:rPr>
        <w:t xml:space="preserve"> </w:t>
      </w:r>
      <w:r w:rsidRPr="006010F8">
        <w:rPr>
          <w:bCs/>
          <w:color w:val="FF0000"/>
          <w:sz w:val="22"/>
          <w:szCs w:val="22"/>
          <w:lang w:val="pl-PL" w:eastAsia="en-US"/>
        </w:rPr>
        <w:t xml:space="preserve">Za dni robocze uważa się dni od poniedziałku do piątku, w godzinach 7:30-15:30, za wyjątkiem dni ustawowo wolnych od pracy. </w:t>
      </w:r>
      <w:r w:rsidRPr="006010F8">
        <w:rPr>
          <w:bCs/>
          <w:color w:val="FF0000"/>
          <w:sz w:val="22"/>
          <w:szCs w:val="22"/>
          <w:lang w:val="pl-PL" w:eastAsia="en-US"/>
        </w:rPr>
        <w:br/>
      </w:r>
      <w:r w:rsidRPr="006010F8">
        <w:rPr>
          <w:color w:val="FF0000"/>
          <w:sz w:val="22"/>
          <w:szCs w:val="22"/>
          <w:lang w:val="pl-PL"/>
        </w:rPr>
        <w:t>W przypadku zaistnienia potrzeby naprawy trwającej dłużej niż 21 dni roboczych Sprzedający zobowiązuje się dostarczyć sprzęt zamienny o porównywalnych lub lepszych parametrach</w:t>
      </w:r>
      <w:r w:rsidR="00271DAA" w:rsidRPr="0043435F">
        <w:rPr>
          <w:bCs/>
          <w:sz w:val="24"/>
          <w:szCs w:val="24"/>
          <w:lang w:val="pl-PL" w:eastAsia="en-US"/>
        </w:rPr>
        <w:t xml:space="preserve">. </w:t>
      </w:r>
    </w:p>
    <w:p w14:paraId="6A8F44DB"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lastRenderedPageBreak/>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5517C9F"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226AB49"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0861351"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9FF7BF"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DF034C1"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32485D6" w14:textId="77777777" w:rsidR="00271DAA" w:rsidRDefault="00271DAA" w:rsidP="00271DAA">
      <w:pPr>
        <w:pStyle w:val="Tekstpodstawowy"/>
        <w:ind w:left="284" w:right="-47"/>
        <w:jc w:val="both"/>
        <w:rPr>
          <w:rFonts w:ascii="Times New Roman" w:hAnsi="Times New Roman"/>
        </w:rPr>
      </w:pPr>
    </w:p>
    <w:p w14:paraId="3B2F45A6"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F8FC228"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9182BA1"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F4EBB0B" w14:textId="77777777" w:rsidR="00271DAA" w:rsidRPr="009E7877"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A6A82FD" w14:textId="77777777" w:rsidR="00271DAA" w:rsidRPr="009E7877"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133016A1" w14:textId="77777777" w:rsidR="00271DAA"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36E0D57D" w14:textId="77777777" w:rsidR="00271DAA" w:rsidRDefault="00271DAA" w:rsidP="00271DAA">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A6ADC52" w14:textId="77777777" w:rsidR="00271DAA" w:rsidRPr="00267340"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09333AC" w14:textId="77777777" w:rsidR="00271DAA" w:rsidRPr="00267340"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4A3206F4" w14:textId="77777777" w:rsidR="00271DAA" w:rsidRPr="00267340" w:rsidRDefault="00271DAA" w:rsidP="00271DAA">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7C41A4B1" w14:textId="77777777" w:rsidR="00271DAA"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7D580346" w14:textId="77777777" w:rsidR="00271DAA" w:rsidRPr="009E7877" w:rsidRDefault="00271DAA" w:rsidP="00271DAA">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48280B4" w14:textId="77777777" w:rsidR="00271DAA" w:rsidRPr="009E7877" w:rsidRDefault="00271DAA" w:rsidP="00271DAA">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D903F01" w14:textId="77777777" w:rsidR="00271DAA" w:rsidRDefault="00271DAA" w:rsidP="00271DAA">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71CDB305" w14:textId="77777777" w:rsidR="00271DAA" w:rsidRPr="009E7877" w:rsidRDefault="00271DAA" w:rsidP="00271DAA">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B59C6B7" w14:textId="77777777" w:rsidR="00271DAA" w:rsidRDefault="00271DAA" w:rsidP="00271DAA">
      <w:pPr>
        <w:pStyle w:val="Tekstpodstawowy"/>
        <w:ind w:right="-47"/>
        <w:rPr>
          <w:rFonts w:ascii="Times New Roman" w:hAnsi="Times New Roman"/>
        </w:rPr>
      </w:pPr>
    </w:p>
    <w:p w14:paraId="3E295D15"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3E4B92F" w14:textId="77777777" w:rsidR="00271DAA" w:rsidRDefault="00271DAA" w:rsidP="00271DA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8A10FA7" w14:textId="77777777" w:rsidR="00271DAA" w:rsidRDefault="00271DAA" w:rsidP="00271DAA">
      <w:pPr>
        <w:pStyle w:val="Tekstpodstawowy"/>
        <w:ind w:right="-47"/>
        <w:jc w:val="center"/>
        <w:rPr>
          <w:rFonts w:ascii="Times New Roman" w:hAnsi="Times New Roman"/>
        </w:rPr>
      </w:pPr>
    </w:p>
    <w:p w14:paraId="25E22966" w14:textId="77777777" w:rsidR="00271DAA" w:rsidRDefault="00271DAA" w:rsidP="00271DAA">
      <w:pPr>
        <w:pStyle w:val="Tekstpodstawowy"/>
        <w:ind w:right="-47"/>
        <w:jc w:val="center"/>
        <w:rPr>
          <w:rFonts w:ascii="Times New Roman" w:hAnsi="Times New Roman"/>
        </w:rPr>
      </w:pPr>
    </w:p>
    <w:p w14:paraId="705AFC94" w14:textId="77777777" w:rsidR="00271DAA" w:rsidRPr="00877B92" w:rsidRDefault="00271DAA" w:rsidP="00271DAA">
      <w:pPr>
        <w:pStyle w:val="Tekstpodstawowy"/>
        <w:ind w:right="-47"/>
        <w:jc w:val="center"/>
        <w:rPr>
          <w:b/>
        </w:rPr>
      </w:pPr>
      <w:r w:rsidRPr="00877B92">
        <w:rPr>
          <w:rFonts w:ascii="Times New Roman" w:hAnsi="Times New Roman"/>
          <w:b/>
        </w:rPr>
        <w:t>§1</w:t>
      </w:r>
      <w:r>
        <w:rPr>
          <w:rFonts w:ascii="Times New Roman" w:hAnsi="Times New Roman"/>
          <w:b/>
        </w:rPr>
        <w:t>2</w:t>
      </w:r>
    </w:p>
    <w:p w14:paraId="6D98A164" w14:textId="77777777" w:rsidR="00271DAA" w:rsidRDefault="00271DAA" w:rsidP="00271DA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3745B43" w14:textId="77777777" w:rsidR="00271DAA" w:rsidRDefault="00271DAA" w:rsidP="00271DAA">
      <w:pPr>
        <w:pStyle w:val="NormalnyWeb"/>
        <w:jc w:val="both"/>
      </w:pPr>
      <w:r>
        <w:t xml:space="preserve">2. W razie wątpliwości, czy określona informacja stanowi tajemnicę Wykonawca zobowiązany jest zwrócić się w formie pisemnej do Zamawiającego o wyjaśnienie takiej wątpliwości. </w:t>
      </w:r>
    </w:p>
    <w:p w14:paraId="71DDDC66" w14:textId="77777777" w:rsidR="00271DAA" w:rsidRDefault="00271DAA" w:rsidP="00271DAA">
      <w:pPr>
        <w:pStyle w:val="NormalnyWeb"/>
        <w:jc w:val="both"/>
      </w:pPr>
      <w:r>
        <w:t xml:space="preserve">3. Wykonawca zobowiązuje się do wykorzystania uzyskanych, powyższych informacji jedynie w celu wykonania przedmiotu umowy. </w:t>
      </w:r>
    </w:p>
    <w:p w14:paraId="675D24B2" w14:textId="77777777" w:rsidR="00271DAA" w:rsidRDefault="00271DAA" w:rsidP="00271DA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B55B360" w14:textId="77777777" w:rsidR="00271DAA" w:rsidRDefault="00271DAA" w:rsidP="00271DAA">
      <w:pPr>
        <w:pStyle w:val="NormalnyWeb"/>
        <w:jc w:val="both"/>
      </w:pPr>
      <w:r>
        <w:t>5. Powyższe przepisy nie będą miały zastosowania wobec informacji powszechnie znanych lub opublikowanych oraz w przypadku żądania ich ujawnienia przez uprawniony organ.</w:t>
      </w:r>
    </w:p>
    <w:p w14:paraId="21CF6D9A" w14:textId="77777777" w:rsidR="00271DAA" w:rsidRDefault="00271DAA" w:rsidP="00271DAA">
      <w:pPr>
        <w:pStyle w:val="Tekstpodstawowy"/>
        <w:ind w:right="-47"/>
        <w:jc w:val="both"/>
        <w:rPr>
          <w:rFonts w:ascii="Times New Roman" w:hAnsi="Times New Roman"/>
        </w:rPr>
      </w:pPr>
    </w:p>
    <w:p w14:paraId="2DAC6D0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ADECB2E" w14:textId="77777777" w:rsidR="00271DAA" w:rsidRDefault="00271DAA" w:rsidP="00271DA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0257B4D" w14:textId="77777777" w:rsidR="00271DAA" w:rsidRDefault="00271DAA" w:rsidP="00271DAA">
      <w:pPr>
        <w:pStyle w:val="Tekstpodstawowy"/>
        <w:ind w:right="-47"/>
        <w:jc w:val="both"/>
        <w:rPr>
          <w:rFonts w:ascii="Times New Roman" w:hAnsi="Times New Roman"/>
        </w:rPr>
      </w:pPr>
    </w:p>
    <w:p w14:paraId="18F81FC7"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1E7D0DD" w14:textId="77777777" w:rsidR="00271DAA" w:rsidRDefault="00271DAA" w:rsidP="00271DA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5447146" w14:textId="77777777" w:rsidR="00271DAA" w:rsidRDefault="00271DAA" w:rsidP="00271DAA">
      <w:pPr>
        <w:pStyle w:val="Tekstpodstawowy"/>
        <w:ind w:right="-47"/>
        <w:jc w:val="both"/>
        <w:rPr>
          <w:rFonts w:ascii="Times New Roman" w:hAnsi="Times New Roman"/>
        </w:rPr>
      </w:pPr>
    </w:p>
    <w:p w14:paraId="1DBA4CBF"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F1EFC5A" w14:textId="77777777" w:rsidR="00271DAA" w:rsidRPr="004F0507" w:rsidRDefault="00271DAA" w:rsidP="00271DA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2C3CEAE" w14:textId="77777777" w:rsidR="00271DAA" w:rsidRDefault="00271DAA" w:rsidP="00271DAA">
      <w:pPr>
        <w:pStyle w:val="Tekstpodstawowy2"/>
        <w:spacing w:line="240" w:lineRule="auto"/>
        <w:ind w:right="-47"/>
      </w:pPr>
    </w:p>
    <w:p w14:paraId="1CDCB5B7" w14:textId="77777777" w:rsidR="00271DAA" w:rsidRPr="004F0507" w:rsidRDefault="00271DAA" w:rsidP="00271DAA">
      <w:pPr>
        <w:pStyle w:val="Tekstpodstawowy2"/>
        <w:spacing w:line="240" w:lineRule="auto"/>
        <w:ind w:right="-47"/>
        <w:rPr>
          <w:b/>
          <w:sz w:val="24"/>
        </w:rPr>
      </w:pPr>
      <w:r>
        <w:rPr>
          <w:b/>
          <w:sz w:val="24"/>
        </w:rPr>
        <w:t xml:space="preserve">      </w:t>
      </w:r>
      <w:r w:rsidRPr="004F0507">
        <w:rPr>
          <w:b/>
          <w:sz w:val="24"/>
        </w:rPr>
        <w:t>Za Sprzedawcę                                                                                   Za Kupującego</w:t>
      </w:r>
    </w:p>
    <w:p w14:paraId="5A33F26A" w14:textId="77777777" w:rsidR="00271DAA" w:rsidRPr="000936CA" w:rsidRDefault="00271DAA" w:rsidP="00271DAA">
      <w:pPr>
        <w:rPr>
          <w:lang w:val="pl-PL"/>
        </w:rPr>
      </w:pPr>
    </w:p>
    <w:p w14:paraId="15E7AA8C" w14:textId="77777777" w:rsidR="00271DAA" w:rsidRDefault="00271DAA" w:rsidP="00271DAA">
      <w:pPr>
        <w:pStyle w:val="Zwykytekst"/>
        <w:rPr>
          <w:lang w:val="pl-PL"/>
        </w:rPr>
      </w:pPr>
    </w:p>
    <w:p w14:paraId="73866EC2" w14:textId="77777777" w:rsidR="00271DAA" w:rsidRDefault="00271DAA" w:rsidP="00271DAA">
      <w:pPr>
        <w:pStyle w:val="Zwykytekst"/>
        <w:rPr>
          <w:lang w:val="pl-PL"/>
        </w:rPr>
      </w:pPr>
    </w:p>
    <w:p w14:paraId="075407A2" w14:textId="77777777" w:rsidR="00271DAA" w:rsidRDefault="00271DAA" w:rsidP="00271DA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DB58EC5" w14:textId="77777777" w:rsidR="00271DAA" w:rsidRPr="00496551" w:rsidRDefault="00271DAA" w:rsidP="00271DA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932E8E4" w14:textId="77777777" w:rsidR="00271DAA" w:rsidRPr="00435153" w:rsidRDefault="00271DAA" w:rsidP="00271DAA">
      <w:pPr>
        <w:rPr>
          <w:lang w:val="pl-PL"/>
        </w:rPr>
      </w:pPr>
    </w:p>
    <w:p w14:paraId="311D5E0D" w14:textId="77777777" w:rsidR="00271DAA" w:rsidRPr="0001613A" w:rsidRDefault="00271DAA" w:rsidP="00271DAA">
      <w:pPr>
        <w:rPr>
          <w:lang w:val="pl-PL"/>
        </w:rPr>
      </w:pPr>
    </w:p>
    <w:p w14:paraId="0FE8FDDD" w14:textId="77777777" w:rsidR="00496551" w:rsidRPr="00271DAA" w:rsidRDefault="00496551" w:rsidP="00C10141">
      <w:pPr>
        <w:rPr>
          <w:lang w:val="pl-PL"/>
        </w:rPr>
      </w:pPr>
    </w:p>
    <w:sectPr w:rsidR="00496551" w:rsidRPr="00271DAA">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A6B85" w14:textId="77777777" w:rsidR="009600A7" w:rsidRDefault="009600A7">
      <w:r>
        <w:separator/>
      </w:r>
    </w:p>
  </w:endnote>
  <w:endnote w:type="continuationSeparator" w:id="0">
    <w:p w14:paraId="05B77C73" w14:textId="77777777" w:rsidR="009600A7" w:rsidRDefault="0096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0A861" w14:textId="77777777" w:rsidR="00271DAA" w:rsidRDefault="00271DAA">
    <w:pPr>
      <w:pStyle w:val="Stopka"/>
      <w:jc w:val="right"/>
    </w:pPr>
    <w:r>
      <w:fldChar w:fldCharType="begin"/>
    </w:r>
    <w:r>
      <w:instrText>PAGE   \* MERGEFORMAT</w:instrText>
    </w:r>
    <w:r>
      <w:fldChar w:fldCharType="separate"/>
    </w:r>
    <w:r>
      <w:rPr>
        <w:lang w:val="pl-PL"/>
      </w:rPr>
      <w:t>2</w:t>
    </w:r>
    <w:r>
      <w:fldChar w:fldCharType="end"/>
    </w:r>
  </w:p>
  <w:p w14:paraId="6969A6C8" w14:textId="77777777" w:rsidR="00271DAA" w:rsidRDefault="00271D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40842" w14:textId="77777777" w:rsidR="009600A7" w:rsidRDefault="009600A7">
      <w:r>
        <w:separator/>
      </w:r>
    </w:p>
  </w:footnote>
  <w:footnote w:type="continuationSeparator" w:id="0">
    <w:p w14:paraId="6CB61F06" w14:textId="77777777" w:rsidR="009600A7" w:rsidRDefault="00960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9FB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A30"/>
    <w:rsid w:val="000033EA"/>
    <w:rsid w:val="0002467C"/>
    <w:rsid w:val="00040A7A"/>
    <w:rsid w:val="000936CA"/>
    <w:rsid w:val="00097182"/>
    <w:rsid w:val="000B1A00"/>
    <w:rsid w:val="000C0F66"/>
    <w:rsid w:val="001764D4"/>
    <w:rsid w:val="001F341B"/>
    <w:rsid w:val="002430FD"/>
    <w:rsid w:val="00267340"/>
    <w:rsid w:val="00271DAA"/>
    <w:rsid w:val="00275C59"/>
    <w:rsid w:val="00337165"/>
    <w:rsid w:val="003974EB"/>
    <w:rsid w:val="003C6167"/>
    <w:rsid w:val="003F1749"/>
    <w:rsid w:val="00460A30"/>
    <w:rsid w:val="0048515E"/>
    <w:rsid w:val="00496551"/>
    <w:rsid w:val="004C4EC3"/>
    <w:rsid w:val="00512FD2"/>
    <w:rsid w:val="00523F87"/>
    <w:rsid w:val="00593CEB"/>
    <w:rsid w:val="005C6D38"/>
    <w:rsid w:val="005D2104"/>
    <w:rsid w:val="006010F8"/>
    <w:rsid w:val="00614C95"/>
    <w:rsid w:val="0061640A"/>
    <w:rsid w:val="00660027"/>
    <w:rsid w:val="0069339E"/>
    <w:rsid w:val="006F51B5"/>
    <w:rsid w:val="006F7905"/>
    <w:rsid w:val="00714F51"/>
    <w:rsid w:val="00731F6E"/>
    <w:rsid w:val="007870FA"/>
    <w:rsid w:val="007A2EF1"/>
    <w:rsid w:val="007B00D4"/>
    <w:rsid w:val="007D703B"/>
    <w:rsid w:val="00800261"/>
    <w:rsid w:val="00841B63"/>
    <w:rsid w:val="0086736E"/>
    <w:rsid w:val="008D3AF3"/>
    <w:rsid w:val="008E0730"/>
    <w:rsid w:val="0092337E"/>
    <w:rsid w:val="0092730E"/>
    <w:rsid w:val="009561DA"/>
    <w:rsid w:val="009600A7"/>
    <w:rsid w:val="0098432D"/>
    <w:rsid w:val="00997B0E"/>
    <w:rsid w:val="009A694A"/>
    <w:rsid w:val="009A7064"/>
    <w:rsid w:val="009F7ECA"/>
    <w:rsid w:val="00A57131"/>
    <w:rsid w:val="00A601F8"/>
    <w:rsid w:val="00A70EA7"/>
    <w:rsid w:val="00A8401C"/>
    <w:rsid w:val="00AA7F39"/>
    <w:rsid w:val="00AF7449"/>
    <w:rsid w:val="00BA1B11"/>
    <w:rsid w:val="00BD0C12"/>
    <w:rsid w:val="00BD5E3D"/>
    <w:rsid w:val="00C07E7C"/>
    <w:rsid w:val="00C10141"/>
    <w:rsid w:val="00C12A61"/>
    <w:rsid w:val="00C14141"/>
    <w:rsid w:val="00C2196F"/>
    <w:rsid w:val="00C23E95"/>
    <w:rsid w:val="00C35EF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E0C1B"/>
  <w15:chartTrackingRefBased/>
  <w15:docId w15:val="{925168A3-D666-4A82-93F7-22A4A961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1DA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1DAA"/>
    <w:rPr>
      <w:rFonts w:ascii="Courier New" w:hAnsi="Courier New" w:cs="Courier New"/>
      <w:lang w:val="en-US"/>
    </w:rPr>
  </w:style>
  <w:style w:type="character" w:customStyle="1" w:styleId="Tekstpodstawowy2Znak">
    <w:name w:val="Tekst podstawowy 2 Znak"/>
    <w:basedOn w:val="Domylnaczcionkaakapitu"/>
    <w:link w:val="Tekstpodstawowy2"/>
    <w:rsid w:val="00271DAA"/>
  </w:style>
  <w:style w:type="character" w:customStyle="1" w:styleId="NagwekZnak">
    <w:name w:val="Nagłówek Znak"/>
    <w:link w:val="Nagwek"/>
    <w:uiPriority w:val="99"/>
    <w:rsid w:val="00271DAA"/>
    <w:rPr>
      <w:lang w:val="en-US"/>
    </w:rPr>
  </w:style>
  <w:style w:type="character" w:customStyle="1" w:styleId="StopkaZnak">
    <w:name w:val="Stopka Znak"/>
    <w:link w:val="Stopka"/>
    <w:uiPriority w:val="99"/>
    <w:rsid w:val="00271D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1994</Words>
  <Characters>11970</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2021-08-31T10:51:00Z</cp:lastPrinted>
  <dcterms:created xsi:type="dcterms:W3CDTF">2021-09-22T07:39:00Z</dcterms:created>
  <dcterms:modified xsi:type="dcterms:W3CDTF">2021-09-22T07:41:00Z</dcterms:modified>
</cp:coreProperties>
</file>