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62370" w14:textId="34A3382E" w:rsidR="006A5DF1" w:rsidRDefault="00A66948" w:rsidP="006A5DF1">
      <w:pPr>
        <w:spacing w:after="240"/>
        <w:jc w:val="right"/>
        <w:rPr>
          <w:sz w:val="22"/>
          <w:szCs w:val="22"/>
        </w:rPr>
      </w:pPr>
      <w:r w:rsidRPr="00A66948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66948">
        <w:rPr>
          <w:sz w:val="22"/>
          <w:szCs w:val="22"/>
        </w:rPr>
        <w:t>2021-09-2</w:t>
      </w:r>
      <w:r w:rsidR="003F2AA2">
        <w:rPr>
          <w:sz w:val="22"/>
          <w:szCs w:val="22"/>
        </w:rPr>
        <w:t>2</w:t>
      </w:r>
    </w:p>
    <w:p w14:paraId="1F7A3B4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F4015F7" w14:textId="77777777" w:rsidR="00A66948" w:rsidRPr="00A66948" w:rsidRDefault="00A66948" w:rsidP="006A5DF1">
      <w:pPr>
        <w:rPr>
          <w:b/>
          <w:bCs/>
          <w:sz w:val="22"/>
          <w:szCs w:val="22"/>
        </w:rPr>
      </w:pPr>
      <w:r w:rsidRPr="00A66948">
        <w:rPr>
          <w:b/>
          <w:bCs/>
          <w:sz w:val="22"/>
          <w:szCs w:val="22"/>
        </w:rPr>
        <w:t>Szpital Wojewódzki w Poznaniu</w:t>
      </w:r>
    </w:p>
    <w:p w14:paraId="4897670B" w14:textId="77777777" w:rsidR="006A5DF1" w:rsidRPr="00D91931" w:rsidRDefault="00A66948" w:rsidP="006A5DF1">
      <w:pPr>
        <w:rPr>
          <w:b/>
          <w:bCs/>
          <w:sz w:val="22"/>
          <w:szCs w:val="22"/>
        </w:rPr>
      </w:pPr>
      <w:r w:rsidRPr="00A66948">
        <w:rPr>
          <w:b/>
          <w:bCs/>
          <w:sz w:val="22"/>
          <w:szCs w:val="22"/>
        </w:rPr>
        <w:t>Dział Zamówień Publicznych</w:t>
      </w:r>
    </w:p>
    <w:p w14:paraId="7358E151" w14:textId="77777777" w:rsidR="006A5DF1" w:rsidRPr="00BD5546" w:rsidRDefault="00A66948" w:rsidP="006A5DF1">
      <w:pPr>
        <w:rPr>
          <w:sz w:val="22"/>
          <w:szCs w:val="22"/>
        </w:rPr>
      </w:pPr>
      <w:r w:rsidRPr="00A6694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A66948">
        <w:rPr>
          <w:sz w:val="22"/>
          <w:szCs w:val="22"/>
        </w:rPr>
        <w:t>7/19</w:t>
      </w:r>
    </w:p>
    <w:p w14:paraId="33C8D5D7" w14:textId="77777777" w:rsidR="006A5DF1" w:rsidRPr="00BD5546" w:rsidRDefault="00A66948" w:rsidP="006A5DF1">
      <w:pPr>
        <w:rPr>
          <w:sz w:val="22"/>
          <w:szCs w:val="22"/>
        </w:rPr>
      </w:pPr>
      <w:r w:rsidRPr="00A6694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66948">
        <w:rPr>
          <w:sz w:val="22"/>
          <w:szCs w:val="22"/>
        </w:rPr>
        <w:t>Poznań</w:t>
      </w:r>
    </w:p>
    <w:p w14:paraId="2ED371E4" w14:textId="0D7E0F6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00C5111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C9FD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FC5C0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62B5D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E6098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7623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0D05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B55A86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66948" w:rsidRPr="00A66948">
        <w:rPr>
          <w:sz w:val="22"/>
          <w:szCs w:val="22"/>
        </w:rPr>
        <w:t xml:space="preserve">Tryb podstawowy bez negocjacji - art. 275 pkt. 1 ustawy </w:t>
      </w:r>
      <w:proofErr w:type="spellStart"/>
      <w:r w:rsidR="00A66948" w:rsidRPr="00A6694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66948" w:rsidRPr="00A66948">
        <w:rPr>
          <w:b/>
          <w:bCs/>
          <w:sz w:val="22"/>
          <w:szCs w:val="22"/>
        </w:rPr>
        <w:t>Sukcesywne malowanie pomieszczeń szpitalnych Szpitala Wojewódzkiego w Poznaniu (Filia nr 1,2,4)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66948" w:rsidRPr="00A66948">
        <w:rPr>
          <w:b/>
          <w:sz w:val="22"/>
          <w:szCs w:val="22"/>
        </w:rPr>
        <w:t>SZW/DZP/55/2021</w:t>
      </w:r>
      <w:r w:rsidRPr="006A5DF1">
        <w:rPr>
          <w:b/>
          <w:sz w:val="22"/>
          <w:szCs w:val="22"/>
        </w:rPr>
        <w:t>.</w:t>
      </w:r>
    </w:p>
    <w:p w14:paraId="402AF2A7" w14:textId="77777777" w:rsidR="00A66948" w:rsidRPr="00A6694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66948" w:rsidRPr="00A66948">
        <w:rPr>
          <w:b/>
          <w:sz w:val="22"/>
          <w:szCs w:val="22"/>
        </w:rPr>
        <w:t>Szpital Wojewódzki w Poznaniu</w:t>
      </w:r>
    </w:p>
    <w:p w14:paraId="4AABCC15" w14:textId="4DA47FF0" w:rsidR="0012774F" w:rsidRPr="006A5DF1" w:rsidRDefault="00A66948" w:rsidP="00D8461B">
      <w:pPr>
        <w:spacing w:after="240" w:line="276" w:lineRule="auto"/>
        <w:jc w:val="both"/>
        <w:rPr>
          <w:sz w:val="22"/>
          <w:szCs w:val="22"/>
        </w:rPr>
      </w:pPr>
      <w:r w:rsidRPr="00A66948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66948">
        <w:rPr>
          <w:sz w:val="22"/>
          <w:szCs w:val="22"/>
        </w:rPr>
        <w:t>(</w:t>
      </w:r>
      <w:proofErr w:type="spellStart"/>
      <w:r w:rsidRPr="00A66948">
        <w:rPr>
          <w:sz w:val="22"/>
          <w:szCs w:val="22"/>
        </w:rPr>
        <w:t>t.j</w:t>
      </w:r>
      <w:proofErr w:type="spellEnd"/>
      <w:r w:rsidRPr="00A6694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953A64">
        <w:rPr>
          <w:sz w:val="22"/>
          <w:szCs w:val="22"/>
        </w:rPr>
        <w:t xml:space="preserve"> </w:t>
      </w:r>
      <w:r w:rsidR="00953A64">
        <w:rPr>
          <w:bCs/>
          <w:sz w:val="22"/>
          <w:szCs w:val="22"/>
          <w:lang w:eastAsia="ar-SA"/>
        </w:rPr>
        <w:t xml:space="preserve">jednocześnie dokonując </w:t>
      </w:r>
      <w:r w:rsidR="00953A64">
        <w:rPr>
          <w:b/>
          <w:sz w:val="22"/>
          <w:szCs w:val="22"/>
          <w:u w:val="single"/>
          <w:lang w:eastAsia="ar-SA"/>
        </w:rPr>
        <w:t>modyfikacji</w:t>
      </w:r>
      <w:r w:rsidR="00953A64">
        <w:rPr>
          <w:bCs/>
          <w:sz w:val="22"/>
          <w:szCs w:val="22"/>
          <w:lang w:eastAsia="ar-SA"/>
        </w:rPr>
        <w:t xml:space="preserve"> SWZ </w:t>
      </w:r>
      <w:r w:rsidR="00953A64" w:rsidRPr="00623F1A">
        <w:rPr>
          <w:bCs/>
          <w:sz w:val="22"/>
          <w:szCs w:val="22"/>
          <w:lang w:eastAsia="ar-SA"/>
        </w:rPr>
        <w:t xml:space="preserve">w zakresie Formularza ofertowego (załącznik nr </w:t>
      </w:r>
      <w:r w:rsidR="00953A64">
        <w:rPr>
          <w:bCs/>
          <w:sz w:val="22"/>
          <w:szCs w:val="22"/>
          <w:lang w:eastAsia="ar-SA"/>
        </w:rPr>
        <w:t>2</w:t>
      </w:r>
      <w:r w:rsidR="00953A64" w:rsidRPr="00623F1A">
        <w:rPr>
          <w:bCs/>
          <w:sz w:val="22"/>
          <w:szCs w:val="22"/>
          <w:lang w:eastAsia="ar-SA"/>
        </w:rPr>
        <w:t xml:space="preserve"> do SWZ</w:t>
      </w:r>
      <w:r w:rsidR="00953A64">
        <w:rPr>
          <w:bCs/>
          <w:sz w:val="22"/>
          <w:szCs w:val="22"/>
          <w:lang w:eastAsia="ar-SA"/>
        </w:rPr>
        <w:t>)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6948" w:rsidRPr="006A5DF1" w14:paraId="27F3D2ED" w14:textId="77777777" w:rsidTr="00AF352D">
        <w:tc>
          <w:tcPr>
            <w:tcW w:w="9356" w:type="dxa"/>
            <w:shd w:val="clear" w:color="auto" w:fill="auto"/>
          </w:tcPr>
          <w:p w14:paraId="3E39FB66" w14:textId="09D7AFAD" w:rsidR="00953A64" w:rsidRPr="006A5DF1" w:rsidRDefault="00953A64" w:rsidP="00953A6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8B7D60">
              <w:rPr>
                <w:b/>
                <w:bCs/>
                <w:sz w:val="22"/>
                <w:szCs w:val="22"/>
              </w:rPr>
              <w:t>1</w:t>
            </w:r>
          </w:p>
          <w:p w14:paraId="516E4D19" w14:textId="77777777" w:rsidR="00953A64" w:rsidRPr="00180B61" w:rsidRDefault="00953A64" w:rsidP="00953A64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180B61">
              <w:rPr>
                <w:sz w:val="22"/>
                <w:szCs w:val="22"/>
              </w:rPr>
              <w:t>Prosimy o informację na temat ilości m2. Wg formularza ofertowego wykonawca ma podać wartości za całość przedmiotu zamówienia</w:t>
            </w:r>
            <w:r>
              <w:rPr>
                <w:sz w:val="22"/>
                <w:szCs w:val="22"/>
              </w:rPr>
              <w:t xml:space="preserve">. </w:t>
            </w:r>
            <w:r w:rsidRPr="00180B61">
              <w:rPr>
                <w:sz w:val="22"/>
                <w:szCs w:val="22"/>
              </w:rPr>
              <w:t>Dodatkowo powinien podać  stawkę netto, Vat, stawkę brutto za 1m2 ( wg formularza jest 1 m3). Proszę o sprostowanie czy nie wkradł się błąd.</w:t>
            </w:r>
          </w:p>
          <w:p w14:paraId="0F909825" w14:textId="77777777" w:rsidR="00953A64" w:rsidRPr="00DF1237" w:rsidRDefault="00953A64" w:rsidP="00953A64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DF1237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</w:p>
          <w:p w14:paraId="392971AC" w14:textId="19A7C7E7" w:rsidR="00953A64" w:rsidRDefault="00DF1237" w:rsidP="00953A64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 w:rsidRPr="00DF1237">
              <w:rPr>
                <w:sz w:val="22"/>
                <w:szCs w:val="22"/>
              </w:rPr>
              <w:t>Zamawiający wykreśla zapis „wartość netto za wykonanie całości przedmiotu zamówienia wynosi....................... zł stawka podatku VAT wynosi ......% kwota podatku VAT wynosi ................................ zł wartość brutto za wykonanie całości przedmiotu zamówienia wynosi....................... zł (słownie:................................................................................................................................. zł" Zamawiający wymaga od wykonawcy tylko podania stawki za 1 m2, rozliczenie będzie następować na podstawie kosztorysu powykonawczego, wartość całości przedmiotu zamówienia określi Zamawiający.</w:t>
            </w:r>
            <w:r w:rsidRPr="00DF1237">
              <w:rPr>
                <w:sz w:val="22"/>
                <w:szCs w:val="22"/>
              </w:rPr>
              <w:br/>
            </w:r>
            <w:r w:rsidR="00953A64" w:rsidRPr="00DF1237">
              <w:rPr>
                <w:sz w:val="22"/>
                <w:szCs w:val="22"/>
              </w:rPr>
              <w:t>Zamawiający modyfikuje w tym zakresie załącznik nr 2 do SWZ, tj. formularz ofertowy, który przesyła zainteresowanym Wykonawcom oraz zamieszcza na stronie internetowej Zamawiającego oraz na Platformie on-line.</w:t>
            </w:r>
          </w:p>
          <w:p w14:paraId="1C19F2C9" w14:textId="77777777" w:rsidR="00DF1237" w:rsidRDefault="00DF1237" w:rsidP="00AF352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BC10C2F" w14:textId="590125F4" w:rsidR="00A66948" w:rsidRPr="006A5DF1" w:rsidRDefault="00A66948" w:rsidP="00AF352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953A64">
              <w:rPr>
                <w:b/>
                <w:bCs/>
                <w:sz w:val="22"/>
                <w:szCs w:val="22"/>
              </w:rPr>
              <w:t>2</w:t>
            </w:r>
          </w:p>
          <w:p w14:paraId="01809BA9" w14:textId="2E4E2CC9" w:rsidR="00A66948" w:rsidRPr="00A66948" w:rsidRDefault="00953A64" w:rsidP="00DF12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A66948" w:rsidRPr="00A66948">
              <w:rPr>
                <w:sz w:val="22"/>
                <w:szCs w:val="22"/>
              </w:rPr>
              <w:t>roszę o wyjaśnienie w jaki sposób określić należy całkowitą wartość za wykonanie całości zamówienia? Formularz Ofertowy posiada zapis:"</w:t>
            </w:r>
            <w:r w:rsidR="00DF1237">
              <w:rPr>
                <w:sz w:val="22"/>
                <w:szCs w:val="22"/>
              </w:rPr>
              <w:t xml:space="preserve"> </w:t>
            </w:r>
            <w:r w:rsidR="00A66948" w:rsidRPr="00A66948">
              <w:rPr>
                <w:sz w:val="22"/>
                <w:szCs w:val="22"/>
              </w:rPr>
              <w:t xml:space="preserve">Przystępując do Postępowania o udzielenie zamówienia publicznego </w:t>
            </w:r>
            <w:r w:rsidR="00A66948" w:rsidRPr="00A66948">
              <w:rPr>
                <w:sz w:val="22"/>
                <w:szCs w:val="22"/>
              </w:rPr>
              <w:lastRenderedPageBreak/>
              <w:t>o przedmiocie określonym powyżej oferujemy realizację zamówienia zgodnie z zasadami określonymi w Specyfikacji Warunków Zamówienia</w:t>
            </w:r>
          </w:p>
          <w:p w14:paraId="5FA79C13" w14:textId="77777777" w:rsidR="00A66948" w:rsidRPr="00A66948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wartość netto za wykonanie całości przedmiotu zamówienia wynosi....................... zł</w:t>
            </w:r>
          </w:p>
          <w:p w14:paraId="3C1B731F" w14:textId="485FE111" w:rsidR="00A66948" w:rsidRPr="00A66948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stawka  podatku VAT wynosi  ......%</w:t>
            </w:r>
          </w:p>
          <w:p w14:paraId="041C4D86" w14:textId="551FCE3C" w:rsidR="00A66948" w:rsidRPr="00A66948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kwota podatku VAT wynosi ................................ zł</w:t>
            </w:r>
          </w:p>
          <w:p w14:paraId="6469BC76" w14:textId="77777777" w:rsidR="00A66948" w:rsidRPr="00A66948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wartość brutto za wykonanie całości przedmiotu zamówienia wynosi....................... zł</w:t>
            </w:r>
          </w:p>
          <w:p w14:paraId="476FEE2F" w14:textId="7DE061B5" w:rsidR="00A66948" w:rsidRPr="00A66948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(słownie:................................................................................................................................. zł"</w:t>
            </w:r>
          </w:p>
          <w:p w14:paraId="2C114975" w14:textId="77777777" w:rsidR="00A66948" w:rsidRPr="006A5DF1" w:rsidRDefault="00A66948" w:rsidP="00AF35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6948">
              <w:rPr>
                <w:sz w:val="22"/>
                <w:szCs w:val="22"/>
              </w:rPr>
              <w:t>na podstawie danych przekazanych przez Zamawiającego można określić tylko cenę jednostkową za 1 m2 przyjmując ,że rozliczenie następować będzie powykonawczo.</w:t>
            </w:r>
          </w:p>
          <w:p w14:paraId="2E3BD2D0" w14:textId="4FF91B3F" w:rsidR="00A66948" w:rsidRPr="00DF1237" w:rsidRDefault="00A66948" w:rsidP="00AF35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F123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B14EF6" w14:textId="77777777" w:rsidR="00DF1237" w:rsidRPr="00DF1237" w:rsidRDefault="00DF1237" w:rsidP="00DF123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F1237">
              <w:rPr>
                <w:sz w:val="22"/>
                <w:szCs w:val="22"/>
              </w:rPr>
              <w:t>Zamawiający wykreśla zapis „wartość netto za wykonanie całości przedmiotu zamówienia wynosi....................... zł stawka podatku VAT wynosi ......% kwota podatku VAT wynosi ................................ zł wartość brutto za wykonanie całości przedmiotu zamówienia wynosi....................... zł (słownie:................................................................................................................................. zł"  Zamawiający wymaga od wykonawcy tylko podania stawki za 1 m2, rozliczenie będzie następować na podstawie kosztorysu powykonawczego, wartość całości przedmiotu zamówienia określi Zamawiający.</w:t>
            </w:r>
          </w:p>
          <w:p w14:paraId="22972425" w14:textId="057C315B" w:rsidR="00953A64" w:rsidRDefault="002F333A" w:rsidP="00AF35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F1237">
              <w:rPr>
                <w:sz w:val="22"/>
                <w:szCs w:val="22"/>
              </w:rPr>
              <w:t>Zamawiający modyfikuje w tym zakresie załącznik nr 2 do SWZ, tj. formularz ofertowy, który przesyła zainteresowanym Wykonawcom oraz zamieszcza na stronie internetowej Zamawiającego oraz na Platformie on-line.</w:t>
            </w:r>
          </w:p>
          <w:p w14:paraId="407790B7" w14:textId="398119B5" w:rsidR="00953A64" w:rsidRDefault="00953A64" w:rsidP="00AF35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3DD6813" w14:textId="1FAC3AB8" w:rsidR="00BC31A7" w:rsidRDefault="00BC31A7" w:rsidP="00BC31A7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pozostaje bez zmian tj. zgodnie z ogłoszeniem o zamówieniu </w:t>
            </w:r>
            <w:r>
              <w:rPr>
                <w:sz w:val="22"/>
                <w:szCs w:val="22"/>
              </w:rPr>
              <w:br/>
              <w:t>nr 2021/BZP 00</w:t>
            </w:r>
            <w:r w:rsidR="00F96D4F">
              <w:rPr>
                <w:sz w:val="22"/>
                <w:szCs w:val="22"/>
              </w:rPr>
              <w:t>179974</w:t>
            </w:r>
            <w:r>
              <w:rPr>
                <w:sz w:val="22"/>
                <w:szCs w:val="22"/>
              </w:rPr>
              <w:t>/01 z dnia 1</w:t>
            </w:r>
            <w:r w:rsidR="00F96D4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.09.2021 r.</w:t>
            </w:r>
          </w:p>
          <w:p w14:paraId="5433BA31" w14:textId="77777777" w:rsidR="00BC31A7" w:rsidRDefault="00BC31A7" w:rsidP="00AF35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015B232" w14:textId="504188DE" w:rsidR="00953A64" w:rsidRDefault="00953A64" w:rsidP="00953A64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Zamawiający informuje, iż złożenie wraz z ofertą formularza ofertowego sprzed modyfikacji z dnia </w:t>
            </w:r>
            <w:r w:rsidR="00D93983">
              <w:rPr>
                <w:b/>
                <w:sz w:val="22"/>
                <w:szCs w:val="22"/>
                <w:u w:val="single"/>
              </w:rPr>
              <w:t>22</w:t>
            </w:r>
            <w:r>
              <w:rPr>
                <w:b/>
                <w:sz w:val="22"/>
                <w:szCs w:val="22"/>
                <w:u w:val="single"/>
              </w:rPr>
              <w:t>.09.2021 r. poczyni u Zamawiającego obowiązek zastosowania wobec Wykonawcy art. 226 ust.1 pkt. 5 Ustawy.</w:t>
            </w:r>
          </w:p>
          <w:p w14:paraId="469F15D7" w14:textId="77777777" w:rsidR="00953A64" w:rsidRPr="006A5DF1" w:rsidRDefault="00953A64" w:rsidP="00AF35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8135013" w14:textId="11D59BD0" w:rsidR="00A66948" w:rsidRPr="00A66948" w:rsidRDefault="00A66948" w:rsidP="00953A64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FEFA8C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14CE44F" w14:textId="77777777" w:rsidR="00953A64" w:rsidRPr="00C80B89" w:rsidRDefault="00953A64" w:rsidP="00953A6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6DDF86DC" w14:textId="77777777" w:rsidR="00953A64" w:rsidRDefault="00953A64" w:rsidP="00953A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3458FCC" w14:textId="77777777" w:rsidR="00953A64" w:rsidRDefault="00953A64" w:rsidP="00953A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EAA51EA" w14:textId="77777777" w:rsidR="00953A64" w:rsidRDefault="00953A64" w:rsidP="00953A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12251C" w14:textId="6ABB5F88" w:rsidR="006D4AB3" w:rsidRPr="006A5DF1" w:rsidRDefault="006D4AB3" w:rsidP="00953A6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88B55" w14:textId="77777777" w:rsidR="00844042" w:rsidRDefault="00844042">
      <w:r>
        <w:separator/>
      </w:r>
    </w:p>
  </w:endnote>
  <w:endnote w:type="continuationSeparator" w:id="0">
    <w:p w14:paraId="4760DD0E" w14:textId="77777777" w:rsidR="00844042" w:rsidRDefault="0084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ECD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E4D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740F" w14:textId="02545F7E" w:rsidR="006D4AB3" w:rsidRDefault="006302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6F7FC1" wp14:editId="4F1561C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E531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BBE391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D5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8C7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E99E58" w14:textId="77777777" w:rsidR="006D4AB3" w:rsidRDefault="006D4AB3">
    <w:pPr>
      <w:pStyle w:val="Stopka"/>
      <w:tabs>
        <w:tab w:val="clear" w:pos="4536"/>
        <w:tab w:val="left" w:pos="6237"/>
      </w:tabs>
    </w:pPr>
  </w:p>
  <w:p w14:paraId="606C5D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34838" w14:textId="77777777" w:rsidR="00844042" w:rsidRDefault="00844042">
      <w:r>
        <w:separator/>
      </w:r>
    </w:p>
  </w:footnote>
  <w:footnote w:type="continuationSeparator" w:id="0">
    <w:p w14:paraId="03230395" w14:textId="77777777" w:rsidR="00844042" w:rsidRDefault="0084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634B" w14:textId="77777777" w:rsidR="00A66948" w:rsidRDefault="00A66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D9F61" w14:textId="77777777" w:rsidR="00A66948" w:rsidRDefault="00A66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243F" w14:textId="77777777" w:rsidR="00A66948" w:rsidRDefault="00A669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42"/>
    <w:rsid w:val="00031374"/>
    <w:rsid w:val="000A1097"/>
    <w:rsid w:val="000E2A8F"/>
    <w:rsid w:val="000F5D44"/>
    <w:rsid w:val="0012774F"/>
    <w:rsid w:val="00144B7A"/>
    <w:rsid w:val="00180C6E"/>
    <w:rsid w:val="0029606A"/>
    <w:rsid w:val="002F333A"/>
    <w:rsid w:val="003F2AA2"/>
    <w:rsid w:val="004848F3"/>
    <w:rsid w:val="004A75F2"/>
    <w:rsid w:val="005144A9"/>
    <w:rsid w:val="00520165"/>
    <w:rsid w:val="005B1B08"/>
    <w:rsid w:val="00630249"/>
    <w:rsid w:val="00632C3C"/>
    <w:rsid w:val="00662BDB"/>
    <w:rsid w:val="006A5DF1"/>
    <w:rsid w:val="006B7198"/>
    <w:rsid w:val="006D4AB3"/>
    <w:rsid w:val="006F3B81"/>
    <w:rsid w:val="007D7198"/>
    <w:rsid w:val="00844042"/>
    <w:rsid w:val="00870F9F"/>
    <w:rsid w:val="008804B6"/>
    <w:rsid w:val="00897AB0"/>
    <w:rsid w:val="008A3553"/>
    <w:rsid w:val="008B7D60"/>
    <w:rsid w:val="00953A64"/>
    <w:rsid w:val="00A66948"/>
    <w:rsid w:val="00A905AC"/>
    <w:rsid w:val="00AE6BA9"/>
    <w:rsid w:val="00BA6584"/>
    <w:rsid w:val="00BC31A7"/>
    <w:rsid w:val="00BE7BFD"/>
    <w:rsid w:val="00C370F2"/>
    <w:rsid w:val="00C44EEC"/>
    <w:rsid w:val="00D22FFA"/>
    <w:rsid w:val="00D8461B"/>
    <w:rsid w:val="00D915F2"/>
    <w:rsid w:val="00D93983"/>
    <w:rsid w:val="00DF1237"/>
    <w:rsid w:val="00DF32E8"/>
    <w:rsid w:val="00DF53CA"/>
    <w:rsid w:val="00E21B49"/>
    <w:rsid w:val="00E2789F"/>
    <w:rsid w:val="00E72428"/>
    <w:rsid w:val="00E74BC3"/>
    <w:rsid w:val="00EA14B3"/>
    <w:rsid w:val="00EA416E"/>
    <w:rsid w:val="00F96D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54CC1FF"/>
  <w15:chartTrackingRefBased/>
  <w15:docId w15:val="{99847D5B-6F13-480A-95D3-B391537B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53A6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14</cp:revision>
  <cp:lastPrinted>2001-02-10T14:28:00Z</cp:lastPrinted>
  <dcterms:created xsi:type="dcterms:W3CDTF">2021-09-21T07:47:00Z</dcterms:created>
  <dcterms:modified xsi:type="dcterms:W3CDTF">2021-09-22T06:51:00Z</dcterms:modified>
</cp:coreProperties>
</file>