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2C2" w:rsidRDefault="003A62C2" w:rsidP="00497FF7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3A62C2" w:rsidRDefault="003A62C2" w:rsidP="00497FF7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A62C2" w:rsidRDefault="003A62C2" w:rsidP="00497FF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3A62C2" w:rsidRDefault="003A62C2" w:rsidP="00497FF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3A62C2" w:rsidRDefault="003A62C2" w:rsidP="00497FF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3A62C2" w:rsidRDefault="003A62C2" w:rsidP="00497F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62C2" w:rsidRDefault="003A62C2" w:rsidP="00497F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3A62C2" w:rsidRDefault="003A62C2" w:rsidP="00497FF7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3A62C2" w:rsidRDefault="003A62C2" w:rsidP="00497FF7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3A62C2" w:rsidRDefault="003A62C2" w:rsidP="00497FF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3A62C2" w:rsidRDefault="003A62C2" w:rsidP="00497FF7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3A62C2" w:rsidRDefault="003A62C2" w:rsidP="00497FF7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3A62C2" w:rsidRDefault="003A62C2" w:rsidP="00497FF7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3A62C2" w:rsidRPr="003A62C2" w:rsidRDefault="003A62C2" w:rsidP="00497FF7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3A62C2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3A62C2" w:rsidRPr="003A62C2" w:rsidRDefault="003A62C2" w:rsidP="00497FF7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3A62C2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3A62C2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A62C2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3A62C2" w:rsidRDefault="003A62C2" w:rsidP="00497FF7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3A62C2" w:rsidRDefault="003A62C2" w:rsidP="00497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62C2" w:rsidRDefault="003A62C2" w:rsidP="00497FF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97FF7" w:rsidRPr="00497FF7">
        <w:rPr>
          <w:b/>
        </w:rPr>
        <w:t xml:space="preserve">Usługa opracowania i wykonania strony www dla projektu „LAMINOWANA STALOWA RURA OSŁONOWA -POLSKA INNOWACJA W PRZEWIERTACH HORYZONTALNYCH” dla </w:t>
      </w:r>
      <w:proofErr w:type="spellStart"/>
      <w:r w:rsidR="00497FF7" w:rsidRPr="00497FF7">
        <w:rPr>
          <w:b/>
        </w:rPr>
        <w:t>WWNiG</w:t>
      </w:r>
      <w:proofErr w:type="spellEnd"/>
      <w:r w:rsidR="00497FF7" w:rsidRPr="00497FF7">
        <w:rPr>
          <w:b/>
        </w:rPr>
        <w:t xml:space="preserve">  - KC-zp.272-380/21</w:t>
      </w:r>
      <w:r w:rsidRPr="00497FF7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97FF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3A62C2" w:rsidRDefault="003A62C2" w:rsidP="00497FF7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3A62C2" w:rsidRDefault="003A62C2" w:rsidP="00497F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  <w:bookmarkStart w:id="0" w:name="_GoBack"/>
      <w:bookmarkEnd w:id="0"/>
    </w:p>
    <w:p w:rsidR="003A62C2" w:rsidRDefault="003A62C2" w:rsidP="00497F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3A62C2" w:rsidRDefault="003A62C2" w:rsidP="00497FF7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3A62C2" w:rsidRDefault="003A62C2" w:rsidP="00497FF7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3A62C2" w:rsidRDefault="003A62C2" w:rsidP="00497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2C2" w:rsidRDefault="003A62C2" w:rsidP="00497FF7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3A62C2" w:rsidRDefault="003A62C2" w:rsidP="00497FF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62C2" w:rsidRDefault="003A62C2" w:rsidP="00497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3A62C2" w:rsidRDefault="003A62C2" w:rsidP="00497FF7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:rsidR="003A62C2" w:rsidRDefault="003A62C2" w:rsidP="00497FF7">
      <w:pPr>
        <w:spacing w:line="240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497FF7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:rsidR="003A62C2" w:rsidRDefault="003A62C2" w:rsidP="00497FF7">
      <w:pPr>
        <w:spacing w:line="240" w:lineRule="auto"/>
      </w:pPr>
    </w:p>
    <w:p w:rsidR="005103B9" w:rsidRPr="009475A8" w:rsidRDefault="005103B9" w:rsidP="00497FF7">
      <w:pPr>
        <w:spacing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99E" w:rsidRDefault="0004699E" w:rsidP="0038231F">
      <w:pPr>
        <w:spacing w:after="0" w:line="240" w:lineRule="auto"/>
      </w:pPr>
      <w:r>
        <w:separator/>
      </w:r>
    </w:p>
  </w:endnote>
  <w:endnote w:type="continuationSeparator" w:id="0">
    <w:p w:rsidR="0004699E" w:rsidRDefault="000469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99E" w:rsidRDefault="0004699E" w:rsidP="0038231F">
      <w:pPr>
        <w:spacing w:after="0" w:line="240" w:lineRule="auto"/>
      </w:pPr>
      <w:r>
        <w:separator/>
      </w:r>
    </w:p>
  </w:footnote>
  <w:footnote w:type="continuationSeparator" w:id="0">
    <w:p w:rsidR="0004699E" w:rsidRDefault="000469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D6"/>
    <w:rsid w:val="00023477"/>
    <w:rsid w:val="000247FF"/>
    <w:rsid w:val="00025C8D"/>
    <w:rsid w:val="000303EE"/>
    <w:rsid w:val="0004699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43D0D"/>
    <w:rsid w:val="00255142"/>
    <w:rsid w:val="00256CEC"/>
    <w:rsid w:val="00262D61"/>
    <w:rsid w:val="00284368"/>
    <w:rsid w:val="00290B01"/>
    <w:rsid w:val="00292198"/>
    <w:rsid w:val="002B2AD9"/>
    <w:rsid w:val="002C107B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62C2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7FF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D7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48B4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5BD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6979E"/>
  <w15:chartTrackingRefBased/>
  <w15:docId w15:val="{7AFBDBE9-6FC8-43CD-8391-45EF86BA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62C2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A378E-13EC-459F-BD2D-A37AAAD0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2021-08-12T09:42:00Z</cp:lastPrinted>
  <dcterms:created xsi:type="dcterms:W3CDTF">2021-08-12T09:42:00Z</dcterms:created>
  <dcterms:modified xsi:type="dcterms:W3CDTF">2021-08-12T09:42:00Z</dcterms:modified>
</cp:coreProperties>
</file>