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E3" w:rsidRDefault="00703DE3" w:rsidP="00C045C9">
      <w:pPr>
        <w:pStyle w:val="Nagwek4"/>
        <w:rPr>
          <w:rFonts w:ascii="Verdana" w:hAnsi="Verdana"/>
          <w:b/>
          <w:i w:val="0"/>
          <w:sz w:val="18"/>
          <w:szCs w:val="18"/>
        </w:rPr>
      </w:pPr>
    </w:p>
    <w:p w:rsidR="00C045C9" w:rsidRDefault="00C045C9" w:rsidP="00C045C9">
      <w:pPr>
        <w:pStyle w:val="Nagwek4"/>
        <w:rPr>
          <w:rFonts w:ascii="Verdana" w:hAnsi="Verdana"/>
          <w:b/>
          <w:i w:val="0"/>
          <w:sz w:val="18"/>
          <w:szCs w:val="18"/>
        </w:rPr>
      </w:pPr>
      <w:r>
        <w:rPr>
          <w:rFonts w:ascii="Verdana" w:hAnsi="Verdana"/>
          <w:b/>
          <w:i w:val="0"/>
          <w:sz w:val="18"/>
          <w:szCs w:val="18"/>
        </w:rPr>
        <w:t>Załącznik nr 3</w:t>
      </w:r>
    </w:p>
    <w:p w:rsidR="00C045C9" w:rsidRDefault="00A06766" w:rsidP="00C045C9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4445" t="0" r="3175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45C9" w:rsidRDefault="00C045C9" w:rsidP="00C045C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6Zeg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MRlHpl6AgAA/wQA&#10;AA4AAAAAAAAAAAAAAAAALgIAAGRycy9lMm9Eb2MueG1sUEsBAi0AFAAGAAgAAAAhAE98FyDfAAAA&#10;CAEAAA8AAAAAAAAAAAAAAAAA1AQAAGRycy9kb3ducmV2LnhtbFBLBQYAAAAABAAEAPMAAADgBQAA&#10;AAA=&#10;" stroked="f">
                <v:textbox inset="0,0,0,0">
                  <w:txbxContent>
                    <w:p w:rsidR="00C045C9" w:rsidRDefault="00C045C9" w:rsidP="00C045C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045C9" w:rsidRDefault="00C045C9" w:rsidP="00C045C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C045C9" w:rsidRDefault="00C045C9" w:rsidP="00C045C9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C045C9" w:rsidRDefault="00C045C9" w:rsidP="00C045C9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Akademia Górniczo-Hutnicza</w:t>
      </w:r>
    </w:p>
    <w:p w:rsidR="00C045C9" w:rsidRDefault="00C045C9" w:rsidP="00C045C9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im. St. Staszica w Krakowie</w:t>
      </w:r>
    </w:p>
    <w:p w:rsidR="00C045C9" w:rsidRDefault="00C045C9" w:rsidP="00C045C9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Al. Mickiewicza 30, </w:t>
      </w:r>
      <w:r>
        <w:rPr>
          <w:rFonts w:ascii="Verdana" w:hAnsi="Verdana"/>
          <w:sz w:val="18"/>
          <w:szCs w:val="18"/>
        </w:rPr>
        <w:br/>
        <w:t>30-059 Kraków</w:t>
      </w:r>
    </w:p>
    <w:p w:rsidR="00C045C9" w:rsidRDefault="00C045C9" w:rsidP="00C045C9">
      <w:pPr>
        <w:spacing w:line="48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Wykonawca:</w:t>
      </w:r>
    </w:p>
    <w:p w:rsidR="00C045C9" w:rsidRDefault="00C045C9" w:rsidP="00C045C9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C045C9" w:rsidRDefault="00C045C9" w:rsidP="00C045C9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</w:p>
    <w:p w:rsidR="00C045C9" w:rsidRDefault="00C045C9" w:rsidP="00C045C9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C045C9" w:rsidRDefault="00C045C9" w:rsidP="00C045C9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C045C9" w:rsidRDefault="00C045C9" w:rsidP="00C045C9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C045C9" w:rsidRDefault="00C045C9" w:rsidP="00C045C9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>
        <w:rPr>
          <w:rFonts w:ascii="Verdana" w:hAnsi="Verdana" w:cs="Calibri"/>
          <w:b/>
          <w:sz w:val="18"/>
          <w:u w:val="single"/>
        </w:rPr>
        <w:t>WSTĘPNE OŚWIADCZENIE WYKONAWCY</w:t>
      </w:r>
    </w:p>
    <w:p w:rsidR="00C045C9" w:rsidRDefault="00C045C9" w:rsidP="00C045C9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C045C9" w:rsidRDefault="00C045C9" w:rsidP="00C045C9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>
        <w:rPr>
          <w:rFonts w:ascii="Verdana" w:hAnsi="Verdana" w:cs="Calibri"/>
          <w:b/>
          <w:sz w:val="18"/>
        </w:rPr>
        <w:t>Pzp</w:t>
      </w:r>
      <w:proofErr w:type="spellEnd"/>
      <w:r>
        <w:rPr>
          <w:rFonts w:ascii="Verdana" w:hAnsi="Verdana" w:cs="Calibri"/>
          <w:b/>
          <w:sz w:val="18"/>
        </w:rPr>
        <w:t>)</w:t>
      </w:r>
    </w:p>
    <w:p w:rsidR="00C045C9" w:rsidRDefault="00C045C9" w:rsidP="00C045C9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>
        <w:rPr>
          <w:rFonts w:ascii="Verdana" w:hAnsi="Verdana" w:cs="Arial"/>
          <w:b/>
          <w:sz w:val="18"/>
          <w:szCs w:val="18"/>
          <w:u w:val="single"/>
        </w:rPr>
        <w:br/>
      </w:r>
    </w:p>
    <w:p w:rsidR="00C045C9" w:rsidRDefault="00C045C9" w:rsidP="00C045C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>
        <w:rPr>
          <w:rFonts w:ascii="Verdana" w:hAnsi="Verdana" w:cs="Arial"/>
          <w:sz w:val="18"/>
          <w:szCs w:val="18"/>
        </w:rPr>
        <w:br/>
      </w:r>
      <w:r w:rsidR="00601AB5" w:rsidRPr="00601AB5">
        <w:rPr>
          <w:rFonts w:ascii="Verdana" w:hAnsi="Verdana" w:cs="Arial"/>
          <w:b/>
          <w:sz w:val="18"/>
          <w:szCs w:val="18"/>
        </w:rPr>
        <w:t xml:space="preserve">Usługa opracowania i wykonania strony www dla projektu „LAMINOWANA STALOWA RURA OSŁONOWA -POLSKA INNOWACJA W PRZEWIERTACH HORYZONTALNYCH” dla </w:t>
      </w:r>
      <w:proofErr w:type="spellStart"/>
      <w:r w:rsidR="00601AB5" w:rsidRPr="00601AB5">
        <w:rPr>
          <w:rFonts w:ascii="Verdana" w:hAnsi="Verdana" w:cs="Arial"/>
          <w:b/>
          <w:sz w:val="18"/>
          <w:szCs w:val="18"/>
        </w:rPr>
        <w:t>WWNiG</w:t>
      </w:r>
      <w:proofErr w:type="spellEnd"/>
      <w:r w:rsidR="00601AB5" w:rsidRPr="00601AB5">
        <w:rPr>
          <w:rFonts w:ascii="Verdana" w:hAnsi="Verdana" w:cs="Arial"/>
          <w:b/>
          <w:sz w:val="18"/>
          <w:szCs w:val="18"/>
        </w:rPr>
        <w:t xml:space="preserve">  - KC-zp.272-380/21</w:t>
      </w:r>
      <w:r w:rsidRPr="00601AB5">
        <w:rPr>
          <w:rFonts w:ascii="Verdana" w:hAnsi="Verdana" w:cs="Arial"/>
          <w:sz w:val="18"/>
          <w:szCs w:val="18"/>
        </w:rPr>
        <w:t xml:space="preserve">, prowadzonego przez Akademię Górniczo-Hutniczą im. </w:t>
      </w:r>
      <w:r>
        <w:rPr>
          <w:rFonts w:ascii="Verdana" w:hAnsi="Verdana" w:cs="Arial"/>
          <w:sz w:val="18"/>
          <w:szCs w:val="18"/>
        </w:rPr>
        <w:t>St. Staszica w Krakowie</w:t>
      </w:r>
      <w:r>
        <w:rPr>
          <w:rFonts w:ascii="Verdana" w:hAnsi="Verdana" w:cs="Arial"/>
          <w:i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oświadczam, co następuje:</w:t>
      </w:r>
    </w:p>
    <w:p w:rsidR="00C045C9" w:rsidRDefault="00C045C9" w:rsidP="00C045C9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WYKONAWCY:</w:t>
      </w:r>
    </w:p>
    <w:p w:rsidR="00C045C9" w:rsidRDefault="00C045C9" w:rsidP="00C045C9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C045C9" w:rsidRPr="00703DE3" w:rsidRDefault="00C045C9" w:rsidP="00703DE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Verdana" w:hAnsi="Verdana" w:cs="Arial"/>
          <w:b/>
          <w:sz w:val="18"/>
          <w:szCs w:val="18"/>
        </w:rPr>
        <w:t>ppkt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1-4.   </w:t>
      </w:r>
    </w:p>
    <w:p w:rsidR="00C045C9" w:rsidRDefault="00C045C9" w:rsidP="00C045C9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C045C9" w:rsidRDefault="00C045C9" w:rsidP="00C045C9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C045C9" w:rsidRDefault="00C045C9" w:rsidP="00C045C9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C045C9" w:rsidRDefault="00C045C9" w:rsidP="00C045C9">
      <w:pPr>
        <w:rPr>
          <w:rFonts w:ascii="Verdana" w:hAnsi="Verdana" w:cs="Arial"/>
          <w:sz w:val="18"/>
          <w:szCs w:val="18"/>
        </w:rPr>
      </w:pPr>
    </w:p>
    <w:p w:rsidR="00C045C9" w:rsidRDefault="00C045C9" w:rsidP="00C045C9">
      <w:pPr>
        <w:spacing w:line="25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</w:t>
      </w:r>
      <w:r w:rsidR="00601AB5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 xml:space="preserve">elektronicznym </w:t>
      </w:r>
      <w:bookmarkStart w:id="0" w:name="_GoBack"/>
      <w:bookmarkEnd w:id="0"/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podpisem osobistym.</w:t>
      </w:r>
    </w:p>
    <w:p w:rsidR="00C045C9" w:rsidRDefault="00C045C9" w:rsidP="00C045C9">
      <w:pPr>
        <w:rPr>
          <w:rFonts w:ascii="Verdana" w:hAnsi="Verdana"/>
          <w:sz w:val="18"/>
          <w:szCs w:val="18"/>
        </w:rPr>
      </w:pPr>
    </w:p>
    <w:p w:rsidR="008429FF" w:rsidRPr="00434290" w:rsidRDefault="008429FF" w:rsidP="005103B9">
      <w:pPr>
        <w:spacing w:before="120" w:line="276" w:lineRule="auto"/>
        <w:jc w:val="both"/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287" w:rsidRDefault="00463287" w:rsidP="0038231F">
      <w:r>
        <w:separator/>
      </w:r>
    </w:p>
  </w:endnote>
  <w:endnote w:type="continuationSeparator" w:id="0">
    <w:p w:rsidR="00463287" w:rsidRDefault="00463287" w:rsidP="0038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287" w:rsidRDefault="00463287" w:rsidP="0038231F">
      <w:r>
        <w:separator/>
      </w:r>
    </w:p>
  </w:footnote>
  <w:footnote w:type="continuationSeparator" w:id="0">
    <w:p w:rsidR="00463287" w:rsidRDefault="00463287" w:rsidP="00382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4D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3287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13402"/>
    <w:rsid w:val="00520174"/>
    <w:rsid w:val="005641F0"/>
    <w:rsid w:val="005C39CA"/>
    <w:rsid w:val="005E176A"/>
    <w:rsid w:val="00601AB5"/>
    <w:rsid w:val="00634311"/>
    <w:rsid w:val="00641874"/>
    <w:rsid w:val="006676AE"/>
    <w:rsid w:val="006A3A1F"/>
    <w:rsid w:val="006A52B6"/>
    <w:rsid w:val="006E374D"/>
    <w:rsid w:val="006F0034"/>
    <w:rsid w:val="006F3D32"/>
    <w:rsid w:val="00703DE3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0676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045C9"/>
    <w:rsid w:val="00C113BF"/>
    <w:rsid w:val="00C354DE"/>
    <w:rsid w:val="00C4103F"/>
    <w:rsid w:val="00C57DEB"/>
    <w:rsid w:val="00C67712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567720"/>
  <w15:docId w15:val="{CB06F4A4-5FF4-47E8-B40E-182F0F953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45C9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045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/>
      <w:ind w:left="851" w:hanging="295"/>
      <w:jc w:val="both"/>
    </w:pPr>
    <w:rPr>
      <w:sz w:val="24"/>
    </w:rPr>
  </w:style>
  <w:style w:type="character" w:customStyle="1" w:styleId="Nagwek3Znak">
    <w:name w:val="Nagłówek 3 Znak"/>
    <w:basedOn w:val="Domylnaczcionkaakapitu"/>
    <w:link w:val="Nagwek3"/>
    <w:semiHidden/>
    <w:rsid w:val="00C045C9"/>
    <w:rPr>
      <w:rFonts w:ascii="Times New Roman" w:eastAsia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9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340E0-1F80-4682-B29A-D985639D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2021-08-12T09:36:00Z</cp:lastPrinted>
  <dcterms:created xsi:type="dcterms:W3CDTF">2021-08-12T09:36:00Z</dcterms:created>
  <dcterms:modified xsi:type="dcterms:W3CDTF">2021-08-12T09:36:00Z</dcterms:modified>
</cp:coreProperties>
</file>