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769BE" w14:textId="77777777" w:rsidR="00831914" w:rsidRPr="00E874DC" w:rsidRDefault="00831914" w:rsidP="00831914">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FF08891" w14:textId="77777777" w:rsidR="00831914" w:rsidRDefault="00831914" w:rsidP="00831914">
      <w:pPr>
        <w:spacing w:before="48" w:line="240" w:lineRule="atLeast"/>
        <w:jc w:val="right"/>
        <w:rPr>
          <w:b/>
          <w:sz w:val="24"/>
          <w:szCs w:val="24"/>
          <w:lang w:val="pl-PL"/>
        </w:rPr>
      </w:pPr>
    </w:p>
    <w:p w14:paraId="49B42E1E" w14:textId="77777777" w:rsidR="00831914" w:rsidRDefault="00831914" w:rsidP="00831914">
      <w:pPr>
        <w:spacing w:before="48" w:line="240" w:lineRule="atLeast"/>
        <w:jc w:val="center"/>
        <w:rPr>
          <w:b/>
          <w:sz w:val="24"/>
          <w:szCs w:val="24"/>
          <w:lang w:val="pl-PL"/>
        </w:rPr>
      </w:pPr>
      <w:r>
        <w:rPr>
          <w:b/>
          <w:sz w:val="24"/>
          <w:szCs w:val="24"/>
          <w:lang w:val="pl-PL"/>
        </w:rPr>
        <w:t>WZÓR UMOWY</w:t>
      </w:r>
    </w:p>
    <w:p w14:paraId="205A1017" w14:textId="77777777" w:rsidR="00831914" w:rsidRDefault="00831914" w:rsidP="0083191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A27F801" w14:textId="77777777" w:rsidR="00831914" w:rsidRDefault="00831914" w:rsidP="00831914">
      <w:pPr>
        <w:spacing w:before="48" w:line="240" w:lineRule="atLeast"/>
        <w:jc w:val="center"/>
        <w:rPr>
          <w:b/>
          <w:sz w:val="28"/>
          <w:lang w:val="pl-PL"/>
        </w:rPr>
      </w:pPr>
    </w:p>
    <w:p w14:paraId="2A621A4D" w14:textId="0FD737AA" w:rsidR="00831914" w:rsidRPr="00AA2A22" w:rsidRDefault="00831914" w:rsidP="00831914">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w:t>
      </w:r>
      <w:r>
        <w:rPr>
          <w:rFonts w:ascii="Times New Roman" w:hAnsi="Times New Roman"/>
        </w:rPr>
        <w:t>4</w:t>
      </w:r>
      <w:r>
        <w:rPr>
          <w:rFonts w:ascii="Times New Roman" w:hAnsi="Times New Roman"/>
        </w:rPr>
        <w:t>6</w:t>
      </w:r>
      <w:r>
        <w:rPr>
          <w:rFonts w:ascii="Times New Roman" w:hAnsi="Times New Roman"/>
        </w:rPr>
        <w:t>8</w:t>
      </w:r>
      <w:r>
        <w:rPr>
          <w:rFonts w:ascii="Times New Roman" w:hAnsi="Times New Roman"/>
        </w:rPr>
        <w:t>/21</w:t>
      </w:r>
      <w:r w:rsidRPr="00AA2A22">
        <w:rPr>
          <w:rFonts w:ascii="Times New Roman" w:hAnsi="Times New Roman"/>
        </w:rPr>
        <w:t xml:space="preserve"> </w:t>
      </w:r>
    </w:p>
    <w:p w14:paraId="1097D0F2" w14:textId="77777777" w:rsidR="00831914" w:rsidRDefault="00831914" w:rsidP="00831914">
      <w:pPr>
        <w:pStyle w:val="Tekstpodstawowy"/>
        <w:ind w:right="-47"/>
        <w:jc w:val="both"/>
        <w:rPr>
          <w:rFonts w:ascii="Times New Roman" w:hAnsi="Times New Roman"/>
        </w:rPr>
      </w:pPr>
      <w:r w:rsidRPr="00AA2A22">
        <w:rPr>
          <w:rFonts w:ascii="Times New Roman" w:hAnsi="Times New Roman"/>
        </w:rPr>
        <w:t>pomiędzy</w:t>
      </w:r>
    </w:p>
    <w:p w14:paraId="2B3786A4" w14:textId="77777777" w:rsidR="00831914" w:rsidRDefault="00831914" w:rsidP="00831914">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0C351A4C" w14:textId="77777777" w:rsidR="00831914" w:rsidRDefault="00831914" w:rsidP="00831914">
      <w:pPr>
        <w:pStyle w:val="Tekstpodstawowy"/>
        <w:ind w:right="-47"/>
        <w:jc w:val="both"/>
        <w:rPr>
          <w:rFonts w:ascii="Times New Roman" w:hAnsi="Times New Roman"/>
        </w:rPr>
      </w:pPr>
      <w:r>
        <w:rPr>
          <w:rFonts w:ascii="Times New Roman" w:hAnsi="Times New Roman"/>
        </w:rPr>
        <w:t>reprezentowana przez:</w:t>
      </w:r>
    </w:p>
    <w:p w14:paraId="6C3E8B7B" w14:textId="77777777" w:rsidR="00831914" w:rsidRDefault="00831914" w:rsidP="00831914">
      <w:pPr>
        <w:pStyle w:val="Tekstpodstawowy"/>
        <w:ind w:right="-47"/>
        <w:jc w:val="both"/>
        <w:rPr>
          <w:rFonts w:ascii="Times New Roman" w:hAnsi="Times New Roman"/>
        </w:rPr>
      </w:pPr>
      <w:r>
        <w:rPr>
          <w:rFonts w:ascii="Times New Roman" w:hAnsi="Times New Roman"/>
        </w:rPr>
        <w:t xml:space="preserve">1.Dziekana Wydziału /Kierownika Jednostki/............................................................................. </w:t>
      </w:r>
    </w:p>
    <w:p w14:paraId="3679DE87" w14:textId="77777777" w:rsidR="00831914" w:rsidRDefault="00831914" w:rsidP="00831914">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C5AA9CC" w14:textId="77777777" w:rsidR="00831914" w:rsidRDefault="00831914" w:rsidP="00831914">
      <w:pPr>
        <w:pStyle w:val="Tekstpodstawowy"/>
        <w:ind w:right="-47"/>
        <w:jc w:val="both"/>
        <w:rPr>
          <w:rFonts w:ascii="Times New Roman" w:hAnsi="Times New Roman"/>
        </w:rPr>
      </w:pPr>
      <w:r>
        <w:rPr>
          <w:rFonts w:ascii="Times New Roman" w:hAnsi="Times New Roman"/>
        </w:rPr>
        <w:t>zwaną dalej KUPUJĄCYM</w:t>
      </w:r>
    </w:p>
    <w:p w14:paraId="3D30DF43" w14:textId="77777777" w:rsidR="00831914" w:rsidRDefault="00831914" w:rsidP="00831914">
      <w:pPr>
        <w:pStyle w:val="Tekstpodstawowy"/>
        <w:ind w:right="-47"/>
        <w:jc w:val="both"/>
        <w:rPr>
          <w:rFonts w:ascii="Times New Roman" w:hAnsi="Times New Roman"/>
        </w:rPr>
      </w:pPr>
      <w:r>
        <w:rPr>
          <w:rFonts w:ascii="Times New Roman" w:hAnsi="Times New Roman"/>
        </w:rPr>
        <w:t xml:space="preserve">a </w:t>
      </w:r>
    </w:p>
    <w:p w14:paraId="16F1D367" w14:textId="77777777" w:rsidR="00831914" w:rsidRDefault="00831914" w:rsidP="00831914">
      <w:pPr>
        <w:pStyle w:val="Tekstpodstawowy"/>
        <w:ind w:right="-47"/>
        <w:jc w:val="both"/>
        <w:rPr>
          <w:rFonts w:ascii="Times New Roman" w:hAnsi="Times New Roman"/>
        </w:rPr>
      </w:pPr>
      <w:r>
        <w:rPr>
          <w:rFonts w:ascii="Times New Roman" w:hAnsi="Times New Roman"/>
        </w:rPr>
        <w:t>......................................................................................................................................................</w:t>
      </w:r>
    </w:p>
    <w:p w14:paraId="5647C386" w14:textId="77777777" w:rsidR="00831914" w:rsidRDefault="00831914" w:rsidP="00831914">
      <w:pPr>
        <w:pStyle w:val="Tekstpodstawowy"/>
        <w:ind w:right="-47"/>
        <w:jc w:val="both"/>
        <w:rPr>
          <w:rFonts w:ascii="Times New Roman" w:hAnsi="Times New Roman"/>
        </w:rPr>
      </w:pPr>
      <w:r>
        <w:rPr>
          <w:rFonts w:ascii="Times New Roman" w:hAnsi="Times New Roman"/>
        </w:rPr>
        <w:t>......................................................................................................................................................</w:t>
      </w:r>
    </w:p>
    <w:p w14:paraId="1A24D2DC" w14:textId="77777777" w:rsidR="00831914" w:rsidRDefault="00831914" w:rsidP="00831914">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1B9F9F9" w14:textId="77777777" w:rsidR="00831914" w:rsidRDefault="00831914" w:rsidP="00831914">
      <w:pPr>
        <w:pStyle w:val="Tekstpodstawowy"/>
        <w:ind w:right="-47"/>
        <w:jc w:val="both"/>
        <w:rPr>
          <w:rFonts w:ascii="Times New Roman" w:hAnsi="Times New Roman"/>
        </w:rPr>
      </w:pPr>
      <w:r>
        <w:rPr>
          <w:rFonts w:ascii="Times New Roman" w:hAnsi="Times New Roman"/>
        </w:rPr>
        <w:t>reprezentowanym przez:</w:t>
      </w:r>
    </w:p>
    <w:p w14:paraId="26B773D7" w14:textId="77777777" w:rsidR="00831914" w:rsidRDefault="00831914" w:rsidP="00831914">
      <w:pPr>
        <w:pStyle w:val="Tekstpodstawowy"/>
        <w:ind w:right="-47"/>
        <w:jc w:val="both"/>
        <w:rPr>
          <w:rFonts w:ascii="Times New Roman" w:hAnsi="Times New Roman"/>
        </w:rPr>
      </w:pPr>
      <w:r>
        <w:rPr>
          <w:rFonts w:ascii="Times New Roman" w:hAnsi="Times New Roman"/>
        </w:rPr>
        <w:t>1...................................................................................................................................................</w:t>
      </w:r>
    </w:p>
    <w:p w14:paraId="66E3C34A" w14:textId="77777777" w:rsidR="00831914" w:rsidRDefault="00831914" w:rsidP="00831914">
      <w:pPr>
        <w:pStyle w:val="Tekstpodstawowy"/>
        <w:ind w:right="-47"/>
        <w:jc w:val="both"/>
        <w:rPr>
          <w:rFonts w:ascii="Times New Roman" w:hAnsi="Times New Roman"/>
        </w:rPr>
      </w:pPr>
      <w:r>
        <w:rPr>
          <w:rFonts w:ascii="Times New Roman" w:hAnsi="Times New Roman"/>
        </w:rPr>
        <w:t xml:space="preserve">2................................................................................................................................................... </w:t>
      </w:r>
    </w:p>
    <w:p w14:paraId="4AC7D2F6" w14:textId="77777777" w:rsidR="00831914" w:rsidRDefault="00831914" w:rsidP="00831914">
      <w:pPr>
        <w:pStyle w:val="Tekstpodstawowy"/>
        <w:ind w:right="-47"/>
        <w:jc w:val="both"/>
        <w:rPr>
          <w:rFonts w:ascii="Times New Roman" w:hAnsi="Times New Roman"/>
        </w:rPr>
      </w:pPr>
      <w:r>
        <w:rPr>
          <w:rFonts w:ascii="Times New Roman" w:hAnsi="Times New Roman"/>
        </w:rPr>
        <w:t>zwanym dalej SPRZEDAWCĄ</w:t>
      </w:r>
    </w:p>
    <w:p w14:paraId="6EF5027A" w14:textId="77777777" w:rsidR="00831914" w:rsidRDefault="00831914" w:rsidP="00831914">
      <w:pPr>
        <w:pStyle w:val="Tekstpodstawowy"/>
        <w:ind w:right="-47"/>
        <w:jc w:val="center"/>
        <w:rPr>
          <w:rFonts w:ascii="Times New Roman" w:hAnsi="Times New Roman"/>
        </w:rPr>
      </w:pPr>
    </w:p>
    <w:p w14:paraId="486CFDBA" w14:textId="77777777" w:rsidR="00831914" w:rsidRPr="00877B92" w:rsidRDefault="00831914" w:rsidP="00831914">
      <w:pPr>
        <w:pStyle w:val="Tekstpodstawowy"/>
        <w:ind w:right="-47"/>
        <w:jc w:val="center"/>
        <w:rPr>
          <w:rFonts w:ascii="Times New Roman" w:hAnsi="Times New Roman"/>
          <w:b/>
        </w:rPr>
      </w:pPr>
      <w:r w:rsidRPr="00877B92">
        <w:rPr>
          <w:rFonts w:ascii="Times New Roman" w:hAnsi="Times New Roman"/>
          <w:b/>
        </w:rPr>
        <w:t>§ 1</w:t>
      </w:r>
    </w:p>
    <w:p w14:paraId="184EA8B5" w14:textId="77777777" w:rsidR="00831914" w:rsidRDefault="00831914" w:rsidP="00831914">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ostawa zestaw</w:t>
      </w:r>
      <w:r>
        <w:rPr>
          <w:rFonts w:ascii="Times New Roman" w:hAnsi="Times New Roman"/>
          <w:b/>
        </w:rPr>
        <w:t>u</w:t>
      </w:r>
      <w:r w:rsidRPr="00E93CD7">
        <w:rPr>
          <w:rFonts w:ascii="Times New Roman" w:hAnsi="Times New Roman"/>
          <w:b/>
        </w:rPr>
        <w:t xml:space="preserve"> komputerow</w:t>
      </w:r>
      <w:r>
        <w:rPr>
          <w:rFonts w:ascii="Times New Roman" w:hAnsi="Times New Roman"/>
          <w:b/>
        </w:rPr>
        <w:t>ego (stacji roboczej</w:t>
      </w:r>
      <w:r w:rsidRPr="00E93CD7">
        <w:rPr>
          <w:rFonts w:ascii="Times New Roman" w:hAnsi="Times New Roman"/>
          <w:b/>
        </w:rPr>
        <w:t xml:space="preserve"> dla </w:t>
      </w:r>
      <w:proofErr w:type="spellStart"/>
      <w:r w:rsidRPr="00E93CD7">
        <w:rPr>
          <w:rFonts w:ascii="Times New Roman" w:hAnsi="Times New Roman"/>
          <w:b/>
        </w:rPr>
        <w:t>W</w:t>
      </w:r>
      <w:r>
        <w:rPr>
          <w:rFonts w:ascii="Times New Roman" w:hAnsi="Times New Roman"/>
          <w:b/>
        </w:rPr>
        <w:t>IM</w:t>
      </w:r>
      <w:r w:rsidRPr="00E93CD7">
        <w:rPr>
          <w:rFonts w:ascii="Times New Roman" w:hAnsi="Times New Roman"/>
          <w:b/>
        </w:rPr>
        <w:t>i</w:t>
      </w:r>
      <w:r>
        <w:rPr>
          <w:rFonts w:ascii="Times New Roman" w:hAnsi="Times New Roman"/>
          <w:b/>
        </w:rPr>
        <w:t>C</w:t>
      </w:r>
      <w:proofErr w:type="spellEnd"/>
      <w:r>
        <w:rPr>
          <w:rFonts w:ascii="Times New Roman" w:hAnsi="Times New Roman"/>
          <w:b/>
        </w:rPr>
        <w:t>.</w:t>
      </w:r>
    </w:p>
    <w:p w14:paraId="1CAADCF5" w14:textId="77777777" w:rsidR="00831914" w:rsidRPr="0043435F" w:rsidRDefault="00831914" w:rsidP="00831914">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61EB5521" w14:textId="77777777" w:rsidR="00831914" w:rsidRPr="0043435F" w:rsidRDefault="00831914" w:rsidP="00831914">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1C2DC0B0" w14:textId="77777777" w:rsidR="00831914" w:rsidRDefault="00831914" w:rsidP="00831914">
      <w:pPr>
        <w:pStyle w:val="Tekstpodstawowy"/>
        <w:ind w:right="-47"/>
        <w:jc w:val="both"/>
        <w:rPr>
          <w:rFonts w:ascii="Times New Roman" w:hAnsi="Times New Roman"/>
        </w:rPr>
      </w:pPr>
    </w:p>
    <w:p w14:paraId="2245D06B" w14:textId="77777777" w:rsidR="00831914" w:rsidRPr="00877B92" w:rsidRDefault="00831914" w:rsidP="00831914">
      <w:pPr>
        <w:pStyle w:val="Tekstpodstawowy"/>
        <w:ind w:right="-47"/>
        <w:jc w:val="center"/>
        <w:rPr>
          <w:rFonts w:ascii="Times New Roman" w:hAnsi="Times New Roman"/>
          <w:b/>
        </w:rPr>
      </w:pPr>
      <w:r w:rsidRPr="00877B92">
        <w:rPr>
          <w:rFonts w:ascii="Times New Roman" w:hAnsi="Times New Roman"/>
          <w:b/>
        </w:rPr>
        <w:t>§ 2</w:t>
      </w:r>
    </w:p>
    <w:p w14:paraId="6B59605A" w14:textId="77777777" w:rsidR="00831914" w:rsidRPr="0043435F" w:rsidRDefault="00831914" w:rsidP="00831914">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p>
    <w:p w14:paraId="5ED24179" w14:textId="77777777" w:rsidR="00831914" w:rsidRPr="0043435F" w:rsidRDefault="00831914" w:rsidP="00831914">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326A4A3" w14:textId="77777777" w:rsidR="00831914" w:rsidRPr="0043435F" w:rsidRDefault="00831914" w:rsidP="00831914">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3C86C759" w14:textId="77777777" w:rsidR="00831914" w:rsidRDefault="00831914" w:rsidP="00831914">
      <w:pPr>
        <w:pStyle w:val="Tekstpodstawowy"/>
        <w:ind w:right="-47"/>
        <w:jc w:val="both"/>
        <w:rPr>
          <w:rFonts w:ascii="Times New Roman" w:hAnsi="Times New Roman"/>
        </w:rPr>
      </w:pPr>
    </w:p>
    <w:p w14:paraId="199A7BC6" w14:textId="77777777" w:rsidR="00831914" w:rsidRPr="00877B92" w:rsidRDefault="00831914" w:rsidP="00831914">
      <w:pPr>
        <w:pStyle w:val="Tekstpodstawowy"/>
        <w:ind w:right="-47"/>
        <w:jc w:val="center"/>
        <w:rPr>
          <w:rFonts w:ascii="Times New Roman" w:hAnsi="Times New Roman"/>
          <w:b/>
        </w:rPr>
      </w:pPr>
      <w:r w:rsidRPr="00877B92">
        <w:rPr>
          <w:rFonts w:ascii="Times New Roman" w:hAnsi="Times New Roman"/>
          <w:b/>
        </w:rPr>
        <w:t>§ 3</w:t>
      </w:r>
    </w:p>
    <w:p w14:paraId="568B179F" w14:textId="77777777" w:rsidR="00831914" w:rsidRPr="0043435F" w:rsidRDefault="00831914" w:rsidP="00831914">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31160D8C" w14:textId="77777777" w:rsidR="00831914" w:rsidRPr="0043435F" w:rsidRDefault="00831914" w:rsidP="00831914">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36128515" w14:textId="77777777" w:rsidR="00831914" w:rsidRPr="0043435F" w:rsidRDefault="00831914" w:rsidP="00831914">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7F884C91" w14:textId="77777777" w:rsidR="00831914" w:rsidRPr="0043435F" w:rsidRDefault="00831914" w:rsidP="00831914">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zestaw komputerow</w:t>
      </w:r>
      <w:r>
        <w:rPr>
          <w:rFonts w:eastAsia="Calibri"/>
          <w:b/>
          <w:sz w:val="24"/>
          <w:szCs w:val="24"/>
          <w:lang w:val="pl-PL" w:eastAsia="en-US"/>
        </w:rPr>
        <w:t>y (stacje roboczą) wraz z 2 monitorami</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2AEE63FE" w14:textId="77777777" w:rsidR="00831914" w:rsidRPr="0043435F" w:rsidRDefault="00831914" w:rsidP="00831914">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167ED0EE" w14:textId="77777777" w:rsidR="00831914" w:rsidRPr="0043435F" w:rsidRDefault="00831914" w:rsidP="00831914">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A220325" w14:textId="77777777" w:rsidR="00831914" w:rsidRDefault="00831914" w:rsidP="00831914">
      <w:pPr>
        <w:pStyle w:val="Tekstpodstawowy"/>
        <w:ind w:right="-47"/>
        <w:jc w:val="both"/>
        <w:rPr>
          <w:rFonts w:ascii="Times New Roman" w:hAnsi="Times New Roman"/>
        </w:rPr>
      </w:pPr>
    </w:p>
    <w:p w14:paraId="25DF5D43" w14:textId="77777777" w:rsidR="00831914" w:rsidRPr="00877B92" w:rsidRDefault="00831914" w:rsidP="00831914">
      <w:pPr>
        <w:pStyle w:val="Tekstpodstawowy"/>
        <w:ind w:right="-47"/>
        <w:jc w:val="center"/>
        <w:rPr>
          <w:rFonts w:ascii="Times New Roman" w:hAnsi="Times New Roman"/>
          <w:b/>
        </w:rPr>
      </w:pPr>
      <w:r w:rsidRPr="00877B92">
        <w:rPr>
          <w:rFonts w:ascii="Times New Roman" w:hAnsi="Times New Roman"/>
          <w:b/>
        </w:rPr>
        <w:t>§ 4</w:t>
      </w:r>
    </w:p>
    <w:p w14:paraId="05099D5F" w14:textId="77777777" w:rsidR="00831914" w:rsidRDefault="00831914" w:rsidP="00831914">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5CE70AAB" w14:textId="77777777" w:rsidR="00831914" w:rsidRDefault="00831914" w:rsidP="00831914">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26913510" w14:textId="77777777" w:rsidR="00831914" w:rsidRDefault="00831914" w:rsidP="00831914">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2BAD72B7" w14:textId="77777777" w:rsidR="00831914" w:rsidRPr="00593CEB" w:rsidRDefault="00831914" w:rsidP="00831914">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816B065" w14:textId="77777777" w:rsidR="00831914" w:rsidRDefault="00831914" w:rsidP="00831914">
      <w:pPr>
        <w:pStyle w:val="Tekstpodstawowy"/>
        <w:ind w:right="-47"/>
        <w:jc w:val="center"/>
        <w:rPr>
          <w:rFonts w:ascii="Times New Roman" w:hAnsi="Times New Roman"/>
        </w:rPr>
      </w:pPr>
    </w:p>
    <w:p w14:paraId="5979EB55" w14:textId="77777777" w:rsidR="00831914" w:rsidRPr="00877B92" w:rsidRDefault="00831914" w:rsidP="00831914">
      <w:pPr>
        <w:pStyle w:val="Tekstpodstawowy"/>
        <w:ind w:right="-47"/>
        <w:jc w:val="center"/>
        <w:rPr>
          <w:rFonts w:ascii="Times New Roman" w:hAnsi="Times New Roman"/>
          <w:b/>
        </w:rPr>
      </w:pPr>
      <w:r w:rsidRPr="00877B92">
        <w:rPr>
          <w:rFonts w:ascii="Times New Roman" w:hAnsi="Times New Roman"/>
          <w:b/>
        </w:rPr>
        <w:t>§ 5</w:t>
      </w:r>
    </w:p>
    <w:p w14:paraId="3545F126" w14:textId="77777777" w:rsidR="00831914" w:rsidRPr="00C53B52" w:rsidRDefault="00831914" w:rsidP="0083191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7410D67" w14:textId="77777777" w:rsidR="00831914" w:rsidRPr="00C53B52" w:rsidRDefault="00831914" w:rsidP="0083191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5AC1702" w14:textId="77777777" w:rsidR="00831914" w:rsidRPr="00C53B52" w:rsidRDefault="00831914" w:rsidP="00831914">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5FBABD3" w14:textId="77777777" w:rsidR="00831914" w:rsidRPr="00C53B52" w:rsidRDefault="00831914" w:rsidP="0083191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2FBA07D" w14:textId="77777777" w:rsidR="00831914" w:rsidRPr="00C53B52" w:rsidRDefault="00831914" w:rsidP="0083191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A487EEE" w14:textId="77777777" w:rsidR="00831914" w:rsidRPr="00C53B52" w:rsidRDefault="00831914" w:rsidP="0083191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1A3A27B0" w14:textId="77777777" w:rsidR="00831914" w:rsidRPr="00C53B52" w:rsidRDefault="00831914" w:rsidP="0083191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4115063" w14:textId="77777777" w:rsidR="00831914" w:rsidRPr="00C53B52" w:rsidRDefault="00831914" w:rsidP="00831914">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6745BF2A" w14:textId="77777777" w:rsidR="00831914" w:rsidRPr="00C53B52" w:rsidRDefault="00831914" w:rsidP="00831914">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79C3A4A4" w14:textId="77777777" w:rsidR="00831914" w:rsidRPr="00041CB5" w:rsidRDefault="00831914" w:rsidP="00831914">
      <w:pPr>
        <w:pStyle w:val="Tekstpodstawowy"/>
        <w:numPr>
          <w:ilvl w:val="0"/>
          <w:numId w:val="18"/>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6190277B" w14:textId="77777777" w:rsidR="00831914" w:rsidRDefault="00831914" w:rsidP="0083191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24775EB" w14:textId="77777777" w:rsidR="00831914" w:rsidRDefault="00831914" w:rsidP="00831914">
      <w:pPr>
        <w:pStyle w:val="Tekstpodstawowy"/>
        <w:ind w:right="-47"/>
        <w:jc w:val="center"/>
        <w:rPr>
          <w:rFonts w:ascii="Times New Roman" w:hAnsi="Times New Roman"/>
          <w:b/>
        </w:rPr>
      </w:pPr>
    </w:p>
    <w:p w14:paraId="3A83A937" w14:textId="77777777" w:rsidR="00831914" w:rsidRDefault="00831914" w:rsidP="00831914">
      <w:pPr>
        <w:pStyle w:val="Tekstpodstawowy"/>
        <w:ind w:right="-47"/>
        <w:jc w:val="center"/>
        <w:rPr>
          <w:rFonts w:ascii="Times New Roman" w:hAnsi="Times New Roman"/>
          <w:b/>
        </w:rPr>
      </w:pPr>
      <w:r w:rsidRPr="00877B92">
        <w:rPr>
          <w:rFonts w:ascii="Times New Roman" w:hAnsi="Times New Roman"/>
          <w:b/>
        </w:rPr>
        <w:t>§ 6</w:t>
      </w:r>
    </w:p>
    <w:p w14:paraId="67FF6BBC" w14:textId="77777777" w:rsidR="00831914" w:rsidRDefault="00831914" w:rsidP="00831914">
      <w:pPr>
        <w:numPr>
          <w:ilvl w:val="0"/>
          <w:numId w:val="28"/>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CD4F372" w14:textId="77777777" w:rsidR="00831914" w:rsidRDefault="00831914" w:rsidP="00831914">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08C48B0" w14:textId="77777777" w:rsidR="00831914" w:rsidRDefault="00831914" w:rsidP="00831914">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0CD4D79" w14:textId="77777777" w:rsidR="00831914" w:rsidRDefault="00831914" w:rsidP="00831914">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F21E404" w14:textId="77777777" w:rsidR="00831914" w:rsidRDefault="00831914" w:rsidP="00831914">
      <w:pPr>
        <w:numPr>
          <w:ilvl w:val="0"/>
          <w:numId w:val="28"/>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23524BF" w14:textId="77777777" w:rsidR="00831914" w:rsidRPr="00877B92" w:rsidRDefault="00831914" w:rsidP="0083191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BCFB589" w14:textId="77777777" w:rsidR="00831914" w:rsidRPr="003F1749" w:rsidRDefault="00831914" w:rsidP="00831914">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A74363D" w14:textId="77777777" w:rsidR="00831914" w:rsidRDefault="00831914" w:rsidP="00831914">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751AA8A" w14:textId="77777777" w:rsidR="00831914" w:rsidRDefault="00831914" w:rsidP="00831914">
      <w:pPr>
        <w:pStyle w:val="Tekstpodstawowy"/>
        <w:ind w:right="-47"/>
        <w:jc w:val="center"/>
        <w:rPr>
          <w:rFonts w:ascii="Times New Roman" w:hAnsi="Times New Roman"/>
        </w:rPr>
      </w:pPr>
    </w:p>
    <w:p w14:paraId="63082495" w14:textId="77777777" w:rsidR="00831914" w:rsidRPr="00877B92" w:rsidRDefault="00831914" w:rsidP="0083191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A7047AA" w14:textId="77777777" w:rsidR="00831914" w:rsidRPr="0043435F" w:rsidRDefault="00831914" w:rsidP="00831914">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507A0EF0" w14:textId="77777777" w:rsidR="00831914" w:rsidRPr="0043435F" w:rsidRDefault="00831914" w:rsidP="00831914">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759BE048" w14:textId="77777777" w:rsidR="00831914" w:rsidRPr="0043435F" w:rsidRDefault="00831914" w:rsidP="00831914">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7F814DA" w14:textId="77777777" w:rsidR="00831914" w:rsidRPr="0043435F" w:rsidRDefault="00831914" w:rsidP="00831914">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344E237" w14:textId="77777777" w:rsidR="00831914" w:rsidRPr="0043435F" w:rsidRDefault="00831914" w:rsidP="00831914">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04A70491" w14:textId="77777777" w:rsidR="00831914" w:rsidRPr="0043435F" w:rsidRDefault="00831914" w:rsidP="00831914">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1666E514" w14:textId="77777777" w:rsidR="00831914" w:rsidRDefault="00831914" w:rsidP="00831914">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046EF5CB" w14:textId="77777777" w:rsidR="00831914" w:rsidRPr="00144BE6" w:rsidRDefault="00831914" w:rsidP="00831914">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2FD8268E" w14:textId="77777777" w:rsidR="00831914" w:rsidRPr="0043435F" w:rsidRDefault="00831914" w:rsidP="00831914">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24BE174" w14:textId="77777777" w:rsidR="00831914" w:rsidRPr="0043435F" w:rsidRDefault="00831914" w:rsidP="00831914">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414E265" w14:textId="77777777" w:rsidR="00831914" w:rsidRPr="0043435F" w:rsidRDefault="00831914" w:rsidP="00831914">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03DDDD9" w14:textId="77777777" w:rsidR="00831914" w:rsidRPr="0043435F" w:rsidRDefault="00831914" w:rsidP="00831914">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074A2EA" w14:textId="77777777" w:rsidR="00831914" w:rsidRPr="0043435F" w:rsidRDefault="00831914" w:rsidP="00831914">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259ABB5F" w14:textId="77777777" w:rsidR="00831914" w:rsidRPr="0043435F" w:rsidRDefault="00831914" w:rsidP="00831914">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C12EAE7" w14:textId="77777777" w:rsidR="00831914" w:rsidRDefault="00831914" w:rsidP="00831914">
      <w:pPr>
        <w:pStyle w:val="Tekstpodstawowy"/>
        <w:ind w:left="284" w:right="-47"/>
        <w:jc w:val="both"/>
        <w:rPr>
          <w:rFonts w:ascii="Times New Roman" w:hAnsi="Times New Roman"/>
        </w:rPr>
      </w:pPr>
    </w:p>
    <w:p w14:paraId="3CCA6D05" w14:textId="77777777" w:rsidR="00831914" w:rsidRPr="00877B92" w:rsidRDefault="00831914" w:rsidP="0083191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3CC52F22" w14:textId="77777777" w:rsidR="00831914" w:rsidRDefault="00831914" w:rsidP="00831914">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3AE0EC7" w14:textId="77777777" w:rsidR="00831914" w:rsidRPr="00877B92" w:rsidRDefault="00831914" w:rsidP="0083191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7779E9EA" w14:textId="77777777" w:rsidR="00831914" w:rsidRPr="009E7877" w:rsidRDefault="00831914" w:rsidP="00831914">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1B0FBF81" w14:textId="77777777" w:rsidR="00831914" w:rsidRPr="001E60D1" w:rsidRDefault="00831914" w:rsidP="00831914">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46327754" w14:textId="77777777" w:rsidR="00831914" w:rsidRDefault="00831914" w:rsidP="00831914">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14:paraId="1918A596" w14:textId="77777777" w:rsidR="00831914" w:rsidRDefault="00831914" w:rsidP="00831914">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61953DB0" w14:textId="77777777" w:rsidR="00831914" w:rsidRPr="00267340" w:rsidRDefault="00831914" w:rsidP="00831914">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356C6CBE" w14:textId="77777777" w:rsidR="00831914" w:rsidRPr="00267340" w:rsidRDefault="00831914" w:rsidP="00831914">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1B948CC4" w14:textId="77777777" w:rsidR="00831914" w:rsidRPr="00267340" w:rsidRDefault="00831914" w:rsidP="00831914">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2CE90994" w14:textId="77777777" w:rsidR="00831914" w:rsidRDefault="00831914" w:rsidP="00831914">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03214C75" w14:textId="77777777" w:rsidR="00831914" w:rsidRPr="009E7877" w:rsidRDefault="00831914" w:rsidP="00831914">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2F7EE83E" w14:textId="77777777" w:rsidR="00831914" w:rsidRPr="009E7877" w:rsidRDefault="00831914" w:rsidP="00831914">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32A04DCC" w14:textId="77777777" w:rsidR="00831914" w:rsidRDefault="00831914" w:rsidP="00831914">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4AD54939" w14:textId="77777777" w:rsidR="00831914" w:rsidRPr="009E7877" w:rsidRDefault="00831914" w:rsidP="00831914">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366FFCC" w14:textId="77777777" w:rsidR="00831914" w:rsidRDefault="00831914" w:rsidP="00831914">
      <w:pPr>
        <w:pStyle w:val="Tekstpodstawowy"/>
        <w:ind w:right="-47"/>
        <w:rPr>
          <w:rFonts w:ascii="Times New Roman" w:hAnsi="Times New Roman"/>
        </w:rPr>
      </w:pPr>
    </w:p>
    <w:p w14:paraId="51702B1F" w14:textId="77777777" w:rsidR="00831914" w:rsidRPr="00877B92" w:rsidRDefault="00831914" w:rsidP="0083191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7332166" w14:textId="77777777" w:rsidR="00831914" w:rsidRDefault="00831914" w:rsidP="0083191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F95176D" w14:textId="77777777" w:rsidR="00831914" w:rsidRDefault="00831914" w:rsidP="00831914">
      <w:pPr>
        <w:pStyle w:val="Tekstpodstawowy"/>
        <w:ind w:right="-47"/>
        <w:jc w:val="center"/>
        <w:rPr>
          <w:rFonts w:ascii="Times New Roman" w:hAnsi="Times New Roman"/>
        </w:rPr>
      </w:pPr>
    </w:p>
    <w:p w14:paraId="75B09479" w14:textId="77777777" w:rsidR="00831914" w:rsidRDefault="00831914" w:rsidP="00831914">
      <w:pPr>
        <w:pStyle w:val="Tekstpodstawowy"/>
        <w:ind w:right="-47"/>
        <w:jc w:val="center"/>
        <w:rPr>
          <w:rFonts w:ascii="Times New Roman" w:hAnsi="Times New Roman"/>
        </w:rPr>
      </w:pPr>
    </w:p>
    <w:p w14:paraId="123CEB08" w14:textId="77777777" w:rsidR="00831914" w:rsidRPr="00877B92" w:rsidRDefault="00831914" w:rsidP="00831914">
      <w:pPr>
        <w:pStyle w:val="Tekstpodstawowy"/>
        <w:ind w:right="-47"/>
        <w:jc w:val="center"/>
        <w:rPr>
          <w:b/>
        </w:rPr>
      </w:pPr>
      <w:r w:rsidRPr="00877B92">
        <w:rPr>
          <w:rFonts w:ascii="Times New Roman" w:hAnsi="Times New Roman"/>
          <w:b/>
        </w:rPr>
        <w:t>§1</w:t>
      </w:r>
      <w:r>
        <w:rPr>
          <w:rFonts w:ascii="Times New Roman" w:hAnsi="Times New Roman"/>
          <w:b/>
        </w:rPr>
        <w:t>2</w:t>
      </w:r>
    </w:p>
    <w:p w14:paraId="46115C29" w14:textId="77777777" w:rsidR="00831914" w:rsidRDefault="00831914" w:rsidP="00831914">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3096AF6" w14:textId="77777777" w:rsidR="00831914" w:rsidRDefault="00831914" w:rsidP="00831914">
      <w:pPr>
        <w:pStyle w:val="NormalnyWeb"/>
        <w:jc w:val="both"/>
      </w:pPr>
      <w:r>
        <w:t xml:space="preserve">2. W razie wątpliwości, czy określona informacja stanowi tajemnicę Wykonawca zobowiązany jest zwrócić się w formie pisemnej do Zamawiającego o wyjaśnienie takiej wątpliwości. </w:t>
      </w:r>
    </w:p>
    <w:p w14:paraId="3B591F95" w14:textId="77777777" w:rsidR="00831914" w:rsidRDefault="00831914" w:rsidP="00831914">
      <w:pPr>
        <w:pStyle w:val="NormalnyWeb"/>
        <w:jc w:val="both"/>
      </w:pPr>
      <w:r>
        <w:t xml:space="preserve">3. Wykonawca zobowiązuje się do wykorzystania uzyskanych, powyższych informacji jedynie w celu wykonania przedmiotu umowy. </w:t>
      </w:r>
    </w:p>
    <w:p w14:paraId="651D6427" w14:textId="77777777" w:rsidR="00831914" w:rsidRDefault="00831914" w:rsidP="00831914">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39821E2" w14:textId="77777777" w:rsidR="00831914" w:rsidRDefault="00831914" w:rsidP="00831914">
      <w:pPr>
        <w:pStyle w:val="NormalnyWeb"/>
        <w:jc w:val="both"/>
      </w:pPr>
      <w:r>
        <w:t>5. Powyższe przepisy nie będą miały zastosowania wobec informacji powszechnie znanych lub opublikowanych oraz w przypadku żądania ich ujawnienia przez uprawniony organ.</w:t>
      </w:r>
    </w:p>
    <w:p w14:paraId="6E589C49" w14:textId="77777777" w:rsidR="00831914" w:rsidRDefault="00831914" w:rsidP="00831914">
      <w:pPr>
        <w:pStyle w:val="Tekstpodstawowy"/>
        <w:ind w:right="-47"/>
        <w:jc w:val="both"/>
        <w:rPr>
          <w:rFonts w:ascii="Times New Roman" w:hAnsi="Times New Roman"/>
        </w:rPr>
      </w:pPr>
    </w:p>
    <w:p w14:paraId="58709DC5" w14:textId="77777777" w:rsidR="00831914" w:rsidRPr="00877B92" w:rsidRDefault="00831914" w:rsidP="0083191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73617524" w14:textId="77777777" w:rsidR="00831914" w:rsidRDefault="00831914" w:rsidP="0083191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CD7D977" w14:textId="77777777" w:rsidR="00831914" w:rsidRDefault="00831914" w:rsidP="00831914">
      <w:pPr>
        <w:pStyle w:val="Tekstpodstawowy"/>
        <w:ind w:right="-47"/>
        <w:jc w:val="both"/>
        <w:rPr>
          <w:rFonts w:ascii="Times New Roman" w:hAnsi="Times New Roman"/>
        </w:rPr>
      </w:pPr>
    </w:p>
    <w:p w14:paraId="7FBE9FF0" w14:textId="77777777" w:rsidR="00831914" w:rsidRPr="00877B92" w:rsidRDefault="00831914" w:rsidP="0083191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4F0AC82D" w14:textId="77777777" w:rsidR="00831914" w:rsidRDefault="00831914" w:rsidP="00831914">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BAE4847" w14:textId="77777777" w:rsidR="00831914" w:rsidRDefault="00831914" w:rsidP="00831914">
      <w:pPr>
        <w:pStyle w:val="Tekstpodstawowy"/>
        <w:ind w:right="-47"/>
        <w:jc w:val="both"/>
        <w:rPr>
          <w:rFonts w:ascii="Times New Roman" w:hAnsi="Times New Roman"/>
        </w:rPr>
      </w:pPr>
    </w:p>
    <w:p w14:paraId="1817B525" w14:textId="77777777" w:rsidR="00831914" w:rsidRPr="00877B92" w:rsidRDefault="00831914" w:rsidP="0083191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608D0EE7" w14:textId="77777777" w:rsidR="00831914" w:rsidRPr="004F0507" w:rsidRDefault="00831914" w:rsidP="00831914">
      <w:pPr>
        <w:pStyle w:val="Tekstpodstawowy"/>
        <w:ind w:right="-47"/>
        <w:jc w:val="both"/>
        <w:rPr>
          <w:rFonts w:ascii="Times New Roman" w:hAnsi="Times New Roman"/>
          <w:b/>
        </w:rPr>
      </w:pPr>
      <w:r>
        <w:rPr>
          <w:rFonts w:ascii="Times New Roman" w:hAnsi="Times New Roman"/>
        </w:rPr>
        <w:lastRenderedPageBreak/>
        <w:t>Umowę sporządzono w 2 jednobrzmiących egzemplarzach po 1 dla każdej ze stron.</w:t>
      </w:r>
    </w:p>
    <w:p w14:paraId="1E81922E" w14:textId="77777777" w:rsidR="00831914" w:rsidRDefault="00831914" w:rsidP="00831914">
      <w:pPr>
        <w:pStyle w:val="Tekstpodstawowy2"/>
        <w:spacing w:line="240" w:lineRule="auto"/>
        <w:ind w:right="-47"/>
      </w:pPr>
    </w:p>
    <w:p w14:paraId="6BD1B584" w14:textId="77777777" w:rsidR="00831914" w:rsidRPr="004F0507" w:rsidRDefault="00831914" w:rsidP="00831914">
      <w:pPr>
        <w:pStyle w:val="Tekstpodstawowy2"/>
        <w:spacing w:line="240" w:lineRule="auto"/>
        <w:ind w:right="-47"/>
        <w:rPr>
          <w:b/>
          <w:sz w:val="24"/>
        </w:rPr>
      </w:pPr>
      <w:r>
        <w:rPr>
          <w:b/>
          <w:sz w:val="24"/>
        </w:rPr>
        <w:t xml:space="preserve">      </w:t>
      </w:r>
      <w:r w:rsidRPr="004F0507">
        <w:rPr>
          <w:b/>
          <w:sz w:val="24"/>
        </w:rPr>
        <w:t>Za Sprzedawcę                                                                                   Za Kupującego</w:t>
      </w:r>
    </w:p>
    <w:p w14:paraId="672D7BBE" w14:textId="77777777" w:rsidR="00831914" w:rsidRPr="000936CA" w:rsidRDefault="00831914" w:rsidP="00831914">
      <w:pPr>
        <w:rPr>
          <w:lang w:val="pl-PL"/>
        </w:rPr>
      </w:pPr>
    </w:p>
    <w:p w14:paraId="56F10C5A" w14:textId="77777777" w:rsidR="00831914" w:rsidRDefault="00831914" w:rsidP="00831914">
      <w:pPr>
        <w:pStyle w:val="Zwykytekst"/>
        <w:rPr>
          <w:lang w:val="pl-PL"/>
        </w:rPr>
      </w:pPr>
    </w:p>
    <w:p w14:paraId="7873BAD9" w14:textId="77777777" w:rsidR="00831914" w:rsidRDefault="00831914" w:rsidP="00831914">
      <w:pPr>
        <w:pStyle w:val="Zwykytekst"/>
        <w:rPr>
          <w:lang w:val="pl-PL"/>
        </w:rPr>
      </w:pPr>
    </w:p>
    <w:p w14:paraId="0AD41517" w14:textId="77777777" w:rsidR="00831914" w:rsidRDefault="00831914" w:rsidP="0083191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539C962" w14:textId="77777777" w:rsidR="00831914" w:rsidRPr="00496551" w:rsidRDefault="00831914" w:rsidP="0083191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4EF66A8" w14:textId="77777777" w:rsidR="00831914" w:rsidRPr="00496551" w:rsidRDefault="00831914" w:rsidP="00831914">
      <w:pPr>
        <w:pStyle w:val="Zwykytekst"/>
        <w:rPr>
          <w:rFonts w:ascii="Times New Roman" w:hAnsi="Times New Roman" w:cs="Times New Roman"/>
          <w:sz w:val="16"/>
          <w:szCs w:val="16"/>
          <w:lang w:val="pl-PL"/>
        </w:rPr>
      </w:pPr>
    </w:p>
    <w:p w14:paraId="3F41FB65" w14:textId="77777777" w:rsidR="00831914" w:rsidRPr="00496551" w:rsidRDefault="00831914" w:rsidP="00831914">
      <w:pPr>
        <w:pStyle w:val="Zwykytekst"/>
        <w:rPr>
          <w:sz w:val="16"/>
          <w:szCs w:val="16"/>
          <w:lang w:val="pl-PL"/>
        </w:rPr>
      </w:pPr>
    </w:p>
    <w:p w14:paraId="61562CA7" w14:textId="77777777" w:rsidR="00831914" w:rsidRPr="00877B92" w:rsidRDefault="00831914" w:rsidP="00831914">
      <w:pPr>
        <w:rPr>
          <w:lang w:val="pl-PL"/>
        </w:rPr>
      </w:pPr>
    </w:p>
    <w:p w14:paraId="41FBF023" w14:textId="77777777" w:rsidR="00831914" w:rsidRPr="009F4C3D" w:rsidRDefault="00831914" w:rsidP="00831914">
      <w:pPr>
        <w:rPr>
          <w:lang w:val="pl-PL"/>
        </w:rPr>
      </w:pPr>
    </w:p>
    <w:p w14:paraId="79385703" w14:textId="77777777" w:rsidR="00831914" w:rsidRPr="00577100" w:rsidRDefault="00831914" w:rsidP="00831914">
      <w:pPr>
        <w:rPr>
          <w:lang w:val="pl-PL"/>
        </w:rPr>
      </w:pPr>
    </w:p>
    <w:p w14:paraId="016F084D" w14:textId="77777777" w:rsidR="00831914" w:rsidRPr="00037806" w:rsidRDefault="00831914" w:rsidP="00831914">
      <w:pPr>
        <w:rPr>
          <w:lang w:val="pl-PL"/>
        </w:rPr>
      </w:pPr>
    </w:p>
    <w:p w14:paraId="1B9E2F57" w14:textId="77777777" w:rsidR="00831914" w:rsidRPr="00037806" w:rsidRDefault="00831914" w:rsidP="00831914">
      <w:pPr>
        <w:rPr>
          <w:lang w:val="pl-PL"/>
        </w:rPr>
      </w:pPr>
    </w:p>
    <w:p w14:paraId="1E8AED62" w14:textId="77777777" w:rsidR="00831914" w:rsidRPr="008A5575" w:rsidRDefault="00831914" w:rsidP="00831914">
      <w:pPr>
        <w:rPr>
          <w:lang w:val="pl-PL"/>
        </w:rPr>
      </w:pPr>
    </w:p>
    <w:p w14:paraId="0A843F84" w14:textId="77777777" w:rsidR="00496551" w:rsidRPr="00831914" w:rsidRDefault="00496551" w:rsidP="00DB016B">
      <w:pPr>
        <w:rPr>
          <w:lang w:val="pl-PL"/>
        </w:rPr>
      </w:pPr>
    </w:p>
    <w:sectPr w:rsidR="00496551" w:rsidRPr="00831914">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F2B39" w14:textId="77777777" w:rsidR="002B38AA" w:rsidRDefault="002B38AA">
      <w:r>
        <w:separator/>
      </w:r>
    </w:p>
  </w:endnote>
  <w:endnote w:type="continuationSeparator" w:id="0">
    <w:p w14:paraId="61344A20" w14:textId="77777777" w:rsidR="002B38AA" w:rsidRDefault="002B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08E81" w14:textId="77777777" w:rsidR="00831914" w:rsidRDefault="00831914">
    <w:pPr>
      <w:pStyle w:val="Stopka"/>
      <w:jc w:val="right"/>
    </w:pPr>
    <w:r>
      <w:fldChar w:fldCharType="begin"/>
    </w:r>
    <w:r>
      <w:instrText>PAGE   \* MERGEFORMAT</w:instrText>
    </w:r>
    <w:r>
      <w:fldChar w:fldCharType="separate"/>
    </w:r>
    <w:r>
      <w:rPr>
        <w:lang w:val="pl-PL"/>
      </w:rPr>
      <w:t>2</w:t>
    </w:r>
    <w:r>
      <w:fldChar w:fldCharType="end"/>
    </w:r>
  </w:p>
  <w:p w14:paraId="5CE773C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079E6" w14:textId="77777777" w:rsidR="002B38AA" w:rsidRDefault="002B38AA">
      <w:r>
        <w:separator/>
      </w:r>
    </w:p>
  </w:footnote>
  <w:footnote w:type="continuationSeparator" w:id="0">
    <w:p w14:paraId="5D8A5C19" w14:textId="77777777" w:rsidR="002B38AA" w:rsidRDefault="002B3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4B962"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38AA"/>
    <w:rsid w:val="000033EA"/>
    <w:rsid w:val="0002467C"/>
    <w:rsid w:val="00040A7A"/>
    <w:rsid w:val="000936CA"/>
    <w:rsid w:val="00097182"/>
    <w:rsid w:val="000B1A00"/>
    <w:rsid w:val="000C0F66"/>
    <w:rsid w:val="001764D4"/>
    <w:rsid w:val="001F341B"/>
    <w:rsid w:val="002430FD"/>
    <w:rsid w:val="00267340"/>
    <w:rsid w:val="00275C59"/>
    <w:rsid w:val="002B38AA"/>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31914"/>
    <w:rsid w:val="00841B63"/>
    <w:rsid w:val="0086736E"/>
    <w:rsid w:val="008D3AF3"/>
    <w:rsid w:val="008E0730"/>
    <w:rsid w:val="00911576"/>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B016B"/>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CB4C1"/>
  <w15:chartTrackingRefBased/>
  <w15:docId w15:val="{99C8AFDA-90F4-435C-8C54-E22A71670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3191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831914"/>
    <w:rPr>
      <w:rFonts w:ascii="Courier New" w:hAnsi="Courier New" w:cs="Courier New"/>
      <w:lang w:val="en-US"/>
    </w:rPr>
  </w:style>
  <w:style w:type="character" w:customStyle="1" w:styleId="Tekstpodstawowy2Znak">
    <w:name w:val="Tekst podstawowy 2 Znak"/>
    <w:basedOn w:val="Domylnaczcionkaakapitu"/>
    <w:link w:val="Tekstpodstawowy2"/>
    <w:rsid w:val="00831914"/>
  </w:style>
  <w:style w:type="character" w:customStyle="1" w:styleId="StopkaZnak">
    <w:name w:val="Stopka Znak"/>
    <w:link w:val="Stopka"/>
    <w:uiPriority w:val="99"/>
    <w:rsid w:val="0083191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6</Pages>
  <Words>2109</Words>
  <Characters>12660</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2021-08-27T09:05:00Z</cp:lastPrinted>
  <dcterms:created xsi:type="dcterms:W3CDTF">2021-08-27T09:13:00Z</dcterms:created>
  <dcterms:modified xsi:type="dcterms:W3CDTF">2021-08-27T09:13:00Z</dcterms:modified>
</cp:coreProperties>
</file>