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146EA4" w14:textId="77777777" w:rsidR="003853BA" w:rsidRPr="002A16E2" w:rsidRDefault="007D24B3" w:rsidP="003853BA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504E8A17">
          <v:roundrect id="AutoShape 2" o:spid="_x0000_s1026" style="position:absolute;left:0;text-align:left;margin-left:-25.5pt;margin-top:-13.15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="003853BA" w:rsidRPr="002A16E2">
        <w:rPr>
          <w:rFonts w:ascii="Times New Roman" w:hAnsi="Times New Roman"/>
          <w:b w:val="0"/>
          <w:sz w:val="22"/>
          <w:szCs w:val="22"/>
        </w:rPr>
        <w:tab/>
      </w:r>
      <w:r w:rsidR="003853BA" w:rsidRPr="002A16E2">
        <w:rPr>
          <w:rFonts w:ascii="Times New Roman" w:hAnsi="Times New Roman"/>
          <w:b w:val="0"/>
          <w:sz w:val="22"/>
          <w:szCs w:val="22"/>
        </w:rPr>
        <w:tab/>
      </w:r>
      <w:r w:rsidR="003853BA" w:rsidRPr="002A16E2">
        <w:rPr>
          <w:rFonts w:ascii="Times New Roman" w:hAnsi="Times New Roman"/>
          <w:b w:val="0"/>
          <w:sz w:val="22"/>
          <w:szCs w:val="22"/>
        </w:rPr>
        <w:tab/>
      </w:r>
      <w:r w:rsidR="003853BA" w:rsidRPr="002A16E2">
        <w:rPr>
          <w:rFonts w:ascii="Times New Roman" w:hAnsi="Times New Roman"/>
          <w:b w:val="0"/>
          <w:sz w:val="22"/>
          <w:szCs w:val="22"/>
        </w:rPr>
        <w:tab/>
      </w:r>
      <w:r w:rsidR="003853BA" w:rsidRPr="002A16E2">
        <w:rPr>
          <w:rFonts w:ascii="Times New Roman" w:hAnsi="Times New Roman"/>
          <w:b w:val="0"/>
          <w:sz w:val="22"/>
          <w:szCs w:val="22"/>
        </w:rPr>
        <w:tab/>
      </w:r>
      <w:r w:rsidR="003853BA" w:rsidRPr="002A16E2">
        <w:rPr>
          <w:rFonts w:ascii="Times New Roman" w:hAnsi="Times New Roman"/>
          <w:b w:val="0"/>
          <w:sz w:val="22"/>
          <w:szCs w:val="22"/>
        </w:rPr>
        <w:tab/>
      </w:r>
      <w:r w:rsidR="003853BA" w:rsidRPr="002A16E2">
        <w:rPr>
          <w:rFonts w:ascii="Times New Roman" w:hAnsi="Times New Roman"/>
          <w:b w:val="0"/>
          <w:sz w:val="22"/>
          <w:szCs w:val="22"/>
        </w:rPr>
        <w:tab/>
      </w:r>
      <w:r w:rsidR="003853BA" w:rsidRPr="002A16E2">
        <w:rPr>
          <w:rFonts w:ascii="Times New Roman" w:hAnsi="Times New Roman"/>
          <w:sz w:val="22"/>
          <w:szCs w:val="22"/>
        </w:rPr>
        <w:t>Załącznik nr 1</w:t>
      </w:r>
    </w:p>
    <w:p w14:paraId="5AE5850F" w14:textId="77777777" w:rsidR="003853BA" w:rsidRPr="002A16E2" w:rsidRDefault="003853BA" w:rsidP="003853BA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22E777A" w14:textId="77777777" w:rsidR="003853BA" w:rsidRPr="002A16E2" w:rsidRDefault="003853BA" w:rsidP="003853BA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3BAA53CB" w14:textId="77777777" w:rsidR="003853BA" w:rsidRPr="002A16E2" w:rsidRDefault="003853BA" w:rsidP="003853BA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105D6FBC" w14:textId="77777777" w:rsidR="003853BA" w:rsidRPr="002A16E2" w:rsidRDefault="003853BA" w:rsidP="003853B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6B9442BB" w14:textId="77777777" w:rsidR="003853BA" w:rsidRPr="00FA50AF" w:rsidRDefault="003853BA" w:rsidP="003853BA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31D0EC0E" w14:textId="77777777" w:rsidR="003853BA" w:rsidRPr="002A16E2" w:rsidRDefault="003853BA" w:rsidP="003853B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36FCB31F" w14:textId="77777777" w:rsidR="003853BA" w:rsidRPr="002A16E2" w:rsidRDefault="003853BA" w:rsidP="003853B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17708488" w14:textId="77777777" w:rsidR="003853BA" w:rsidRPr="002A16E2" w:rsidRDefault="003853BA" w:rsidP="003853B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529907D5" w14:textId="77777777" w:rsidR="003853BA" w:rsidRPr="002A16E2" w:rsidRDefault="003853BA" w:rsidP="003853B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53CE5995" w14:textId="77777777" w:rsidR="003853BA" w:rsidRPr="002A16E2" w:rsidRDefault="003853BA" w:rsidP="003853B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2E4F95DA" w14:textId="77777777" w:rsidR="003853BA" w:rsidRPr="002A16E2" w:rsidRDefault="003853BA" w:rsidP="003853B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3E34952D" w14:textId="77777777" w:rsidR="003853BA" w:rsidRPr="002A16E2" w:rsidRDefault="003853BA" w:rsidP="003853B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024BB60B" w14:textId="77777777" w:rsidR="003853BA" w:rsidRPr="002A16E2" w:rsidRDefault="003853BA" w:rsidP="003853BA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2D937D8B" w14:textId="77777777" w:rsidR="003853BA" w:rsidRPr="002A16E2" w:rsidRDefault="003853BA" w:rsidP="003853BA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0E440429" w14:textId="77777777" w:rsidR="003853BA" w:rsidRPr="002A16E2" w:rsidRDefault="003853BA" w:rsidP="003853BA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62604806" w14:textId="77777777" w:rsidR="003853BA" w:rsidRPr="002A16E2" w:rsidRDefault="003853BA" w:rsidP="003853BA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22B7F1B0" w14:textId="77777777" w:rsidR="003853BA" w:rsidRPr="002A16E2" w:rsidRDefault="003853BA" w:rsidP="003853BA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05BFA8CF" w14:textId="77777777" w:rsidR="003853BA" w:rsidRPr="002A16E2" w:rsidRDefault="003853BA" w:rsidP="003853BA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24BBC5B2" w14:textId="77777777" w:rsidR="003853BA" w:rsidRPr="002A16E2" w:rsidRDefault="003853BA" w:rsidP="003853BA">
      <w:pPr>
        <w:ind w:firstLine="3969"/>
        <w:rPr>
          <w:b/>
          <w:sz w:val="22"/>
          <w:szCs w:val="22"/>
        </w:rPr>
      </w:pPr>
    </w:p>
    <w:p w14:paraId="529C15DB" w14:textId="52359A53" w:rsidR="003853BA" w:rsidRPr="002A16E2" w:rsidRDefault="003853BA" w:rsidP="003853BA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>
        <w:rPr>
          <w:b/>
          <w:sz w:val="22"/>
          <w:szCs w:val="22"/>
        </w:rPr>
        <w:t>d</w:t>
      </w:r>
      <w:r w:rsidRPr="00550365">
        <w:rPr>
          <w:b/>
          <w:sz w:val="22"/>
          <w:szCs w:val="22"/>
        </w:rPr>
        <w:t>ostawa zestaw</w:t>
      </w:r>
      <w:r>
        <w:rPr>
          <w:b/>
          <w:sz w:val="22"/>
          <w:szCs w:val="22"/>
        </w:rPr>
        <w:t>u</w:t>
      </w:r>
      <w:r w:rsidRPr="00550365">
        <w:rPr>
          <w:b/>
          <w:sz w:val="22"/>
          <w:szCs w:val="22"/>
        </w:rPr>
        <w:t xml:space="preserve"> komputerow</w:t>
      </w:r>
      <w:r>
        <w:rPr>
          <w:b/>
          <w:sz w:val="22"/>
          <w:szCs w:val="22"/>
        </w:rPr>
        <w:t>ego (stacji roboczej)</w:t>
      </w:r>
      <w:r w:rsidRPr="00550365">
        <w:rPr>
          <w:b/>
          <w:sz w:val="22"/>
          <w:szCs w:val="22"/>
        </w:rPr>
        <w:t xml:space="preserve"> dla </w:t>
      </w:r>
      <w:proofErr w:type="spellStart"/>
      <w:r w:rsidRPr="00550365">
        <w:rPr>
          <w:b/>
          <w:sz w:val="22"/>
          <w:szCs w:val="22"/>
        </w:rPr>
        <w:t>W</w:t>
      </w:r>
      <w:r>
        <w:rPr>
          <w:b/>
          <w:sz w:val="22"/>
          <w:szCs w:val="22"/>
        </w:rPr>
        <w:t>IMiC</w:t>
      </w:r>
      <w:proofErr w:type="spellEnd"/>
      <w:r w:rsidRPr="002A16E2">
        <w:rPr>
          <w:b/>
          <w:sz w:val="22"/>
          <w:szCs w:val="22"/>
        </w:rPr>
        <w:t>- KC-zp.272-</w:t>
      </w:r>
      <w:r>
        <w:rPr>
          <w:b/>
          <w:sz w:val="22"/>
          <w:szCs w:val="22"/>
        </w:rPr>
        <w:t>468</w:t>
      </w:r>
      <w:r w:rsidRPr="002A16E2">
        <w:rPr>
          <w:b/>
          <w:sz w:val="22"/>
          <w:szCs w:val="22"/>
        </w:rPr>
        <w:t xml:space="preserve">/21,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3853BA" w:rsidRPr="007D24B3" w14:paraId="70812B92" w14:textId="77777777" w:rsidTr="007D24B3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8FF4461" w14:textId="77777777" w:rsidR="003853BA" w:rsidRPr="007D24B3" w:rsidRDefault="003853BA" w:rsidP="005F71A0">
            <w:pPr>
              <w:jc w:val="center"/>
              <w:rPr>
                <w:sz w:val="20"/>
                <w:szCs w:val="20"/>
              </w:rPr>
            </w:pPr>
            <w:r w:rsidRPr="007D24B3">
              <w:rPr>
                <w:sz w:val="20"/>
                <w:szCs w:val="20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3EF2492" w14:textId="77777777" w:rsidR="003853BA" w:rsidRPr="007D24B3" w:rsidRDefault="003853BA" w:rsidP="005F71A0">
            <w:pPr>
              <w:jc w:val="center"/>
              <w:rPr>
                <w:b/>
                <w:bCs/>
                <w:sz w:val="20"/>
                <w:szCs w:val="20"/>
              </w:rPr>
            </w:pPr>
            <w:r w:rsidRPr="007D24B3">
              <w:rPr>
                <w:b/>
                <w:bCs/>
                <w:sz w:val="20"/>
                <w:szCs w:val="20"/>
              </w:rPr>
              <w:t>Nazwa elementu</w:t>
            </w:r>
          </w:p>
          <w:p w14:paraId="085A94AA" w14:textId="77777777" w:rsidR="003853BA" w:rsidRPr="007D24B3" w:rsidRDefault="003853BA" w:rsidP="005F71A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605E3E6" w14:textId="11E043CC" w:rsidR="003853BA" w:rsidRPr="007D24B3" w:rsidRDefault="003853BA" w:rsidP="005F71A0">
            <w:pPr>
              <w:jc w:val="center"/>
              <w:rPr>
                <w:b/>
                <w:bCs/>
                <w:sz w:val="20"/>
                <w:szCs w:val="20"/>
              </w:rPr>
            </w:pPr>
            <w:r w:rsidRPr="007D24B3">
              <w:rPr>
                <w:b/>
                <w:bCs/>
                <w:sz w:val="20"/>
                <w:szCs w:val="20"/>
              </w:rPr>
              <w:t xml:space="preserve">Nazwa producent/model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B04B37C" w14:textId="77777777" w:rsidR="003853BA" w:rsidRPr="007D24B3" w:rsidRDefault="003853BA" w:rsidP="005F71A0">
            <w:pPr>
              <w:jc w:val="center"/>
              <w:rPr>
                <w:b/>
                <w:bCs/>
                <w:sz w:val="20"/>
                <w:szCs w:val="20"/>
              </w:rPr>
            </w:pPr>
            <w:r w:rsidRPr="007D24B3">
              <w:rPr>
                <w:b/>
                <w:bCs/>
                <w:sz w:val="20"/>
                <w:szCs w:val="20"/>
              </w:rPr>
              <w:t>Ilość</w:t>
            </w:r>
          </w:p>
          <w:p w14:paraId="7E66A071" w14:textId="77777777" w:rsidR="003853BA" w:rsidRPr="007D24B3" w:rsidRDefault="003853BA" w:rsidP="005F71A0">
            <w:pPr>
              <w:jc w:val="center"/>
              <w:rPr>
                <w:b/>
                <w:bCs/>
                <w:sz w:val="20"/>
                <w:szCs w:val="20"/>
              </w:rPr>
            </w:pPr>
            <w:r w:rsidRPr="007D24B3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2260DC1" w14:textId="77777777" w:rsidR="003853BA" w:rsidRPr="007D24B3" w:rsidRDefault="003853BA" w:rsidP="005F71A0">
            <w:pPr>
              <w:jc w:val="center"/>
              <w:rPr>
                <w:b/>
                <w:bCs/>
                <w:sz w:val="20"/>
                <w:szCs w:val="20"/>
              </w:rPr>
            </w:pPr>
            <w:r w:rsidRPr="007D24B3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7D24B3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8EA84F2" w14:textId="77777777" w:rsidR="003853BA" w:rsidRPr="007D24B3" w:rsidRDefault="003853BA" w:rsidP="005F71A0">
            <w:pPr>
              <w:jc w:val="center"/>
              <w:rPr>
                <w:b/>
                <w:bCs/>
                <w:sz w:val="20"/>
                <w:szCs w:val="20"/>
              </w:rPr>
            </w:pPr>
            <w:r w:rsidRPr="007D24B3">
              <w:rPr>
                <w:b/>
                <w:bCs/>
                <w:sz w:val="20"/>
                <w:szCs w:val="20"/>
              </w:rPr>
              <w:t>Wartość netto</w:t>
            </w:r>
          </w:p>
          <w:p w14:paraId="67FB1DF7" w14:textId="77777777" w:rsidR="003853BA" w:rsidRPr="007D24B3" w:rsidRDefault="003853BA" w:rsidP="005F71A0">
            <w:pPr>
              <w:jc w:val="center"/>
              <w:rPr>
                <w:b/>
                <w:bCs/>
                <w:sz w:val="20"/>
                <w:szCs w:val="20"/>
              </w:rPr>
            </w:pPr>
            <w:r w:rsidRPr="007D24B3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7B975B5" w14:textId="77777777" w:rsidR="003853BA" w:rsidRPr="007D24B3" w:rsidRDefault="003853BA" w:rsidP="005F71A0">
            <w:pPr>
              <w:jc w:val="center"/>
              <w:rPr>
                <w:b/>
                <w:bCs/>
                <w:sz w:val="20"/>
                <w:szCs w:val="20"/>
              </w:rPr>
            </w:pPr>
            <w:r w:rsidRPr="007D24B3">
              <w:rPr>
                <w:b/>
                <w:bCs/>
                <w:sz w:val="20"/>
                <w:szCs w:val="20"/>
              </w:rPr>
              <w:t>VAT</w:t>
            </w:r>
          </w:p>
          <w:p w14:paraId="10E56697" w14:textId="77777777" w:rsidR="003853BA" w:rsidRPr="007D24B3" w:rsidRDefault="003853BA" w:rsidP="005F71A0">
            <w:pPr>
              <w:jc w:val="center"/>
              <w:rPr>
                <w:sz w:val="20"/>
                <w:szCs w:val="20"/>
              </w:rPr>
            </w:pPr>
            <w:r w:rsidRPr="007D24B3">
              <w:rPr>
                <w:sz w:val="20"/>
                <w:szCs w:val="20"/>
              </w:rPr>
              <w:t>[%]</w:t>
            </w:r>
          </w:p>
          <w:p w14:paraId="4B9D6D6C" w14:textId="77777777" w:rsidR="003853BA" w:rsidRPr="007D24B3" w:rsidRDefault="003853BA" w:rsidP="005F71A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17B9568" w14:textId="77777777" w:rsidR="003853BA" w:rsidRPr="007D24B3" w:rsidRDefault="003853BA" w:rsidP="005F71A0">
            <w:pPr>
              <w:jc w:val="center"/>
              <w:rPr>
                <w:b/>
                <w:bCs/>
                <w:sz w:val="20"/>
                <w:szCs w:val="20"/>
              </w:rPr>
            </w:pPr>
            <w:r w:rsidRPr="007D24B3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2D1FBA6F" w14:textId="77777777" w:rsidR="003853BA" w:rsidRPr="007D24B3" w:rsidRDefault="003853BA" w:rsidP="005F71A0">
            <w:pPr>
              <w:jc w:val="center"/>
              <w:rPr>
                <w:sz w:val="20"/>
                <w:szCs w:val="20"/>
              </w:rPr>
            </w:pPr>
            <w:r w:rsidRPr="007D24B3">
              <w:rPr>
                <w:sz w:val="20"/>
                <w:szCs w:val="20"/>
              </w:rPr>
              <w:t>[PLN]</w:t>
            </w:r>
          </w:p>
          <w:p w14:paraId="353FED58" w14:textId="77777777" w:rsidR="003853BA" w:rsidRPr="007D24B3" w:rsidRDefault="003853BA" w:rsidP="005F71A0">
            <w:pPr>
              <w:jc w:val="center"/>
              <w:rPr>
                <w:b/>
                <w:bCs/>
                <w:sz w:val="20"/>
                <w:szCs w:val="20"/>
              </w:rPr>
            </w:pPr>
            <w:r w:rsidRPr="007D24B3">
              <w:rPr>
                <w:sz w:val="20"/>
                <w:szCs w:val="20"/>
              </w:rPr>
              <w:t xml:space="preserve"> (z doliczonym </w:t>
            </w:r>
            <w:r w:rsidRPr="007D24B3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3853BA" w:rsidRPr="002A16E2" w14:paraId="3A4CE21C" w14:textId="77777777" w:rsidTr="007D24B3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67181BE" w14:textId="77777777" w:rsidR="003853BA" w:rsidRPr="002A16E2" w:rsidRDefault="003853BA" w:rsidP="005F71A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B8B19AE" w14:textId="77777777" w:rsidR="003853BA" w:rsidRPr="002A16E2" w:rsidRDefault="003853BA" w:rsidP="005F71A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265293D" w14:textId="77777777" w:rsidR="003853BA" w:rsidRPr="002A16E2" w:rsidRDefault="003853BA" w:rsidP="005F71A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DEBDAE9" w14:textId="77777777" w:rsidR="003853BA" w:rsidRPr="002A16E2" w:rsidRDefault="003853BA" w:rsidP="005F71A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C39D6A4" w14:textId="77777777" w:rsidR="003853BA" w:rsidRPr="002A16E2" w:rsidRDefault="003853BA" w:rsidP="005F71A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1EC1BAF" w14:textId="77777777" w:rsidR="003853BA" w:rsidRPr="002A16E2" w:rsidRDefault="003853BA" w:rsidP="005F71A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9EED4B4" w14:textId="77777777" w:rsidR="003853BA" w:rsidRPr="002A16E2" w:rsidRDefault="003853BA" w:rsidP="005F71A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A62C5D8" w14:textId="77777777" w:rsidR="003853BA" w:rsidRPr="002A16E2" w:rsidRDefault="003853BA" w:rsidP="005F71A0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3853BA" w:rsidRPr="002A16E2" w14:paraId="0C5EC9FD" w14:textId="77777777" w:rsidTr="007D24B3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28B22B7" w14:textId="77777777" w:rsidR="003853BA" w:rsidRPr="002A16E2" w:rsidRDefault="003853BA" w:rsidP="005F71A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F9874" w14:textId="77777777" w:rsidR="003853BA" w:rsidRPr="00A47B30" w:rsidRDefault="003853BA" w:rsidP="005F71A0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Jednostka centralna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8690A" w14:textId="77777777" w:rsidR="003853BA" w:rsidRDefault="003853BA" w:rsidP="005F71A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- Procesor: ………………--</w:t>
            </w:r>
          </w:p>
          <w:p w14:paraId="6FF288BC" w14:textId="77777777" w:rsidR="003853BA" w:rsidRPr="00A47B30" w:rsidRDefault="003853BA" w:rsidP="005F71A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- </w:t>
            </w:r>
            <w:r w:rsidRPr="00A47B30">
              <w:rPr>
                <w:b/>
                <w:sz w:val="16"/>
                <w:szCs w:val="16"/>
                <w:lang w:eastAsia="zh-CN"/>
              </w:rPr>
              <w:t>Chłodzenie procesora:</w:t>
            </w:r>
          </w:p>
          <w:p w14:paraId="467487E9" w14:textId="77777777" w:rsidR="003853BA" w:rsidRPr="00A47B30" w:rsidRDefault="003853BA" w:rsidP="005F71A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7F8ED9F8" w14:textId="77777777" w:rsidR="003853BA" w:rsidRDefault="003853BA" w:rsidP="005F71A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Karta graficzna:</w:t>
            </w:r>
          </w:p>
          <w:p w14:paraId="264D079D" w14:textId="77777777" w:rsidR="003853BA" w:rsidRDefault="003853BA" w:rsidP="005F71A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………………….</w:t>
            </w:r>
          </w:p>
          <w:p w14:paraId="7429EA13" w14:textId="77777777" w:rsidR="003853BA" w:rsidRPr="00A47B30" w:rsidRDefault="003853BA" w:rsidP="005F71A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- </w:t>
            </w:r>
            <w:r w:rsidRPr="00A47B30">
              <w:rPr>
                <w:b/>
                <w:sz w:val="16"/>
                <w:szCs w:val="16"/>
                <w:lang w:eastAsia="zh-CN"/>
              </w:rPr>
              <w:t>Płyta główna:</w:t>
            </w:r>
          </w:p>
          <w:p w14:paraId="0705C528" w14:textId="77777777" w:rsidR="003853BA" w:rsidRPr="00A47B30" w:rsidRDefault="003853BA" w:rsidP="005F71A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03693287" w14:textId="77777777" w:rsidR="003853BA" w:rsidRPr="00A47B30" w:rsidRDefault="003853BA" w:rsidP="005F71A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-  </w:t>
            </w:r>
            <w:r w:rsidRPr="00A47B30">
              <w:rPr>
                <w:b/>
                <w:sz w:val="16"/>
                <w:szCs w:val="16"/>
                <w:lang w:eastAsia="zh-CN"/>
              </w:rPr>
              <w:t xml:space="preserve">Pamięć </w:t>
            </w:r>
            <w:r>
              <w:rPr>
                <w:b/>
                <w:sz w:val="16"/>
                <w:szCs w:val="16"/>
                <w:lang w:eastAsia="zh-CN"/>
              </w:rPr>
              <w:t>RAM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75C411D9" w14:textId="77777777" w:rsidR="003853BA" w:rsidRDefault="003853BA" w:rsidP="005F71A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7DEDA37F" w14:textId="77777777" w:rsidR="003853BA" w:rsidRPr="00A47B30" w:rsidRDefault="003853BA" w:rsidP="005F71A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- </w:t>
            </w:r>
            <w:r w:rsidRPr="00A47B30">
              <w:rPr>
                <w:b/>
                <w:sz w:val="16"/>
                <w:szCs w:val="16"/>
                <w:lang w:eastAsia="zh-CN"/>
              </w:rPr>
              <w:t>Obudowa:</w:t>
            </w:r>
          </w:p>
          <w:p w14:paraId="20A62E1C" w14:textId="77777777" w:rsidR="003853BA" w:rsidRPr="00A47B30" w:rsidRDefault="003853BA" w:rsidP="005F71A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</w:t>
            </w:r>
            <w:r>
              <w:rPr>
                <w:b/>
                <w:sz w:val="16"/>
                <w:szCs w:val="16"/>
                <w:lang w:eastAsia="zh-CN"/>
              </w:rPr>
              <w:t>…..</w:t>
            </w:r>
          </w:p>
          <w:p w14:paraId="22439C19" w14:textId="77777777" w:rsidR="003853BA" w:rsidRDefault="003853BA" w:rsidP="005F71A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-Zasilacz:</w:t>
            </w:r>
          </w:p>
          <w:p w14:paraId="16C84034" w14:textId="77777777" w:rsidR="003853BA" w:rsidRPr="00A47B30" w:rsidRDefault="003853BA" w:rsidP="005F71A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…………………..</w:t>
            </w:r>
          </w:p>
          <w:p w14:paraId="1B53CB8E" w14:textId="77777777" w:rsidR="003853BA" w:rsidRPr="00A47B30" w:rsidRDefault="003853BA" w:rsidP="005F71A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78B4D70E" w14:textId="77777777" w:rsidR="003853BA" w:rsidRPr="00A47B30" w:rsidRDefault="003853BA" w:rsidP="005F71A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</w:t>
            </w:r>
            <w:r w:rsidRPr="00A47B30">
              <w:rPr>
                <w:b/>
                <w:sz w:val="16"/>
                <w:szCs w:val="16"/>
                <w:lang w:eastAsia="zh-CN"/>
              </w:rPr>
              <w:t xml:space="preserve">Dysk </w:t>
            </w:r>
            <w:r>
              <w:rPr>
                <w:b/>
                <w:sz w:val="16"/>
                <w:szCs w:val="16"/>
                <w:lang w:eastAsia="zh-CN"/>
              </w:rPr>
              <w:t>HDD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4CAB376F" w14:textId="77777777" w:rsidR="003853BA" w:rsidRPr="00A47B30" w:rsidRDefault="003853BA" w:rsidP="005F71A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5F7A8732" w14:textId="77777777" w:rsidR="003853BA" w:rsidRPr="00A47B30" w:rsidRDefault="003853BA" w:rsidP="005F71A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- </w:t>
            </w:r>
            <w:r w:rsidRPr="00A47B30">
              <w:rPr>
                <w:b/>
                <w:sz w:val="16"/>
                <w:szCs w:val="16"/>
                <w:lang w:eastAsia="zh-CN"/>
              </w:rPr>
              <w:t xml:space="preserve">Dysk </w:t>
            </w:r>
            <w:r>
              <w:rPr>
                <w:b/>
                <w:sz w:val="16"/>
                <w:szCs w:val="16"/>
                <w:lang w:eastAsia="zh-CN"/>
              </w:rPr>
              <w:t>SSD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7AA17C40" w14:textId="77777777" w:rsidR="003853BA" w:rsidRPr="00A47B30" w:rsidRDefault="003853BA" w:rsidP="005F71A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2028A374" w14:textId="77777777" w:rsidR="003853BA" w:rsidRDefault="003853BA" w:rsidP="005F71A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Klawiatura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52136AE3" w14:textId="77777777" w:rsidR="003853BA" w:rsidRPr="00A47B30" w:rsidRDefault="003853BA" w:rsidP="005F71A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</w:t>
            </w:r>
            <w:r w:rsidRPr="00A47B30">
              <w:rPr>
                <w:b/>
                <w:sz w:val="16"/>
                <w:szCs w:val="16"/>
                <w:lang w:eastAsia="zh-CN"/>
              </w:rPr>
              <w:t xml:space="preserve"> </w:t>
            </w:r>
          </w:p>
          <w:p w14:paraId="4DF866D2" w14:textId="77777777" w:rsidR="003853BA" w:rsidRPr="00A47B30" w:rsidRDefault="003853BA" w:rsidP="005F71A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 xml:space="preserve">- </w:t>
            </w:r>
            <w:r>
              <w:rPr>
                <w:b/>
                <w:sz w:val="16"/>
                <w:szCs w:val="16"/>
                <w:lang w:eastAsia="zh-CN"/>
              </w:rPr>
              <w:t>Mysz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4D8D76C2" w14:textId="77777777" w:rsidR="003853BA" w:rsidRPr="00A47B30" w:rsidRDefault="003853BA" w:rsidP="005F71A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</w:t>
            </w:r>
            <w:r>
              <w:rPr>
                <w:b/>
                <w:sz w:val="16"/>
                <w:szCs w:val="16"/>
                <w:lang w:eastAsia="zh-CN"/>
              </w:rPr>
              <w:t>…….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1BC9B" w14:textId="77777777" w:rsidR="003853BA" w:rsidRPr="002A16E2" w:rsidRDefault="003853BA" w:rsidP="005F71A0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lastRenderedPageBreak/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D4EC5" w14:textId="77777777" w:rsidR="003853BA" w:rsidRPr="002A16E2" w:rsidRDefault="003853BA" w:rsidP="005F71A0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3817A" w14:textId="77777777" w:rsidR="003853BA" w:rsidRPr="002A16E2" w:rsidRDefault="003853BA" w:rsidP="005F71A0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0CB2213" w14:textId="77777777" w:rsidR="003853BA" w:rsidRPr="002A16E2" w:rsidRDefault="003853BA" w:rsidP="005F71A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BE71D61" w14:textId="77777777" w:rsidR="003853BA" w:rsidRPr="002A16E2" w:rsidRDefault="003853BA" w:rsidP="005F71A0">
            <w:pPr>
              <w:ind w:right="425"/>
              <w:rPr>
                <w:sz w:val="22"/>
                <w:szCs w:val="22"/>
              </w:rPr>
            </w:pPr>
          </w:p>
        </w:tc>
      </w:tr>
      <w:tr w:rsidR="003853BA" w:rsidRPr="002A16E2" w14:paraId="00D70E22" w14:textId="77777777" w:rsidTr="007D24B3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B77A7C8" w14:textId="77777777" w:rsidR="003853BA" w:rsidRPr="002A16E2" w:rsidRDefault="003853BA" w:rsidP="005F71A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C7854" w14:textId="77777777" w:rsidR="003853BA" w:rsidRPr="00963102" w:rsidRDefault="003853BA" w:rsidP="005F71A0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Monitor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0EBBB" w14:textId="77777777" w:rsidR="003853BA" w:rsidRPr="00963102" w:rsidRDefault="003853BA" w:rsidP="005F71A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04E23" w14:textId="77777777" w:rsidR="003853BA" w:rsidRPr="002A16E2" w:rsidRDefault="003853BA" w:rsidP="005F71A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2A16E2">
              <w:rPr>
                <w:sz w:val="22"/>
                <w:szCs w:val="22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24917" w14:textId="77777777" w:rsidR="003853BA" w:rsidRPr="002A16E2" w:rsidRDefault="003853BA" w:rsidP="005F71A0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ACFEB" w14:textId="77777777" w:rsidR="003853BA" w:rsidRPr="002A16E2" w:rsidRDefault="003853BA" w:rsidP="005F71A0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DB75F08" w14:textId="77777777" w:rsidR="003853BA" w:rsidRPr="002A16E2" w:rsidRDefault="003853BA" w:rsidP="005F71A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EC5AEFD" w14:textId="77777777" w:rsidR="003853BA" w:rsidRPr="002A16E2" w:rsidRDefault="003853BA" w:rsidP="005F71A0">
            <w:pPr>
              <w:ind w:right="425"/>
              <w:rPr>
                <w:sz w:val="22"/>
                <w:szCs w:val="22"/>
              </w:rPr>
            </w:pPr>
          </w:p>
        </w:tc>
      </w:tr>
      <w:tr w:rsidR="003853BA" w:rsidRPr="002A16E2" w14:paraId="5F526C62" w14:textId="77777777" w:rsidTr="007D24B3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545E952" w14:textId="77777777" w:rsidR="003853BA" w:rsidRPr="002A16E2" w:rsidRDefault="003853BA" w:rsidP="005F71A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4C6C1" w14:textId="77777777" w:rsidR="003853BA" w:rsidRPr="00963102" w:rsidRDefault="003853BA" w:rsidP="005F71A0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System operacyjny 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9C8DC" w14:textId="77777777" w:rsidR="003853BA" w:rsidRPr="00963102" w:rsidRDefault="003853BA" w:rsidP="005F71A0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B6561" w14:textId="77777777" w:rsidR="003853BA" w:rsidRDefault="003853BA" w:rsidP="005F71A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D22B0" w14:textId="77777777" w:rsidR="003853BA" w:rsidRPr="002A16E2" w:rsidRDefault="003853BA" w:rsidP="005F71A0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89BDF" w14:textId="77777777" w:rsidR="003853BA" w:rsidRPr="002A16E2" w:rsidRDefault="003853BA" w:rsidP="005F71A0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B207D00" w14:textId="77777777" w:rsidR="003853BA" w:rsidRPr="002A16E2" w:rsidRDefault="003853BA" w:rsidP="005F71A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8682B50" w14:textId="77777777" w:rsidR="003853BA" w:rsidRPr="002A16E2" w:rsidRDefault="003853BA" w:rsidP="005F71A0">
            <w:pPr>
              <w:ind w:right="425"/>
              <w:rPr>
                <w:sz w:val="22"/>
                <w:szCs w:val="22"/>
              </w:rPr>
            </w:pPr>
          </w:p>
        </w:tc>
      </w:tr>
      <w:tr w:rsidR="003853BA" w:rsidRPr="002A16E2" w14:paraId="55F0CD23" w14:textId="77777777" w:rsidTr="005F71A0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814E103" w14:textId="77777777" w:rsidR="003853BA" w:rsidRDefault="003853BA" w:rsidP="005F71A0">
            <w:pPr>
              <w:ind w:right="425"/>
              <w:rPr>
                <w:sz w:val="22"/>
                <w:szCs w:val="22"/>
              </w:rPr>
            </w:pPr>
          </w:p>
          <w:p w14:paraId="54092221" w14:textId="77777777" w:rsidR="003853BA" w:rsidRDefault="003853BA" w:rsidP="005F71A0">
            <w:pPr>
              <w:ind w:right="425"/>
              <w:rPr>
                <w:sz w:val="22"/>
                <w:szCs w:val="22"/>
              </w:rPr>
            </w:pPr>
          </w:p>
          <w:p w14:paraId="7D6F3782" w14:textId="77777777" w:rsidR="003853BA" w:rsidRPr="002A16E2" w:rsidRDefault="003853BA" w:rsidP="005F71A0">
            <w:pPr>
              <w:ind w:right="425"/>
              <w:rPr>
                <w:sz w:val="22"/>
                <w:szCs w:val="22"/>
              </w:rPr>
            </w:pPr>
          </w:p>
          <w:p w14:paraId="2EB1692B" w14:textId="77777777" w:rsidR="003853BA" w:rsidRDefault="003853BA" w:rsidP="005F71A0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671C62AC" w14:textId="77777777" w:rsidR="003853BA" w:rsidRPr="002A16E2" w:rsidRDefault="003853BA" w:rsidP="005F71A0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24856" w14:textId="77777777" w:rsidR="003853BA" w:rsidRPr="002A16E2" w:rsidRDefault="003853BA" w:rsidP="005F71A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D9DDBA4" w14:textId="77777777" w:rsidR="003853BA" w:rsidRPr="002A16E2" w:rsidRDefault="003853BA" w:rsidP="005F71A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BFFF898" w14:textId="77777777" w:rsidR="003853BA" w:rsidRPr="002A16E2" w:rsidRDefault="003853BA" w:rsidP="005F71A0">
            <w:pPr>
              <w:ind w:right="425"/>
              <w:rPr>
                <w:sz w:val="22"/>
                <w:szCs w:val="22"/>
              </w:rPr>
            </w:pPr>
          </w:p>
        </w:tc>
      </w:tr>
      <w:tr w:rsidR="003853BA" w:rsidRPr="002A16E2" w14:paraId="0A1B0D9A" w14:textId="77777777" w:rsidTr="005F71A0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1FAA38A" w14:textId="77777777" w:rsidR="003853BA" w:rsidRPr="002A16E2" w:rsidRDefault="003853BA" w:rsidP="005F71A0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5760A738" w14:textId="77777777" w:rsidR="003853BA" w:rsidRPr="002A16E2" w:rsidRDefault="003853BA" w:rsidP="005F71A0">
            <w:pPr>
              <w:rPr>
                <w:sz w:val="22"/>
                <w:szCs w:val="22"/>
              </w:rPr>
            </w:pPr>
          </w:p>
          <w:p w14:paraId="31FBF120" w14:textId="77777777" w:rsidR="003853BA" w:rsidRPr="002A16E2" w:rsidRDefault="003853BA" w:rsidP="005F71A0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295E340A" w14:textId="77777777" w:rsidR="003853BA" w:rsidRPr="002A16E2" w:rsidRDefault="003853BA" w:rsidP="005F71A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F2E30" w14:textId="77777777" w:rsidR="003853BA" w:rsidRPr="002A16E2" w:rsidRDefault="003853BA" w:rsidP="005F71A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19BB702" w14:textId="77777777" w:rsidR="003853BA" w:rsidRPr="002A16E2" w:rsidRDefault="003853BA" w:rsidP="005F71A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C8C42F" w14:textId="77777777" w:rsidR="003853BA" w:rsidRPr="002A16E2" w:rsidRDefault="003853BA" w:rsidP="005F71A0">
            <w:pPr>
              <w:ind w:right="425"/>
              <w:rPr>
                <w:sz w:val="22"/>
                <w:szCs w:val="22"/>
              </w:rPr>
            </w:pPr>
          </w:p>
        </w:tc>
      </w:tr>
    </w:tbl>
    <w:p w14:paraId="4AE58E35" w14:textId="77777777" w:rsidR="003853BA" w:rsidRPr="002A16E2" w:rsidRDefault="003853BA" w:rsidP="003853BA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r w:rsidRPr="00BC14BB">
        <w:rPr>
          <w:b/>
          <w:i/>
          <w:iCs/>
          <w:color w:val="000000"/>
          <w:sz w:val="22"/>
          <w:szCs w:val="22"/>
          <w:lang w:eastAsia="ar-SA"/>
        </w:rPr>
        <w:t>zestaw komputerowy (stację roboczą) wraz z  2 monitorami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i/>
          <w:iCs/>
          <w:sz w:val="22"/>
          <w:szCs w:val="22"/>
        </w:rPr>
        <w:t xml:space="preserve">wchodzące w zakres niniejszej umowy. Po przedstawieniu przez Zamawiającego zamówienia potwierdzonego przez organ nadzorujący Zamawiającego Wykonawca uwzględni w wystawionej fakturze 0% stawkę podatku VAT.  </w:t>
      </w:r>
    </w:p>
    <w:p w14:paraId="638D691C" w14:textId="77777777" w:rsidR="003853BA" w:rsidRPr="002A16E2" w:rsidRDefault="003853BA" w:rsidP="003853BA">
      <w:pPr>
        <w:tabs>
          <w:tab w:val="right" w:pos="9000"/>
        </w:tabs>
        <w:rPr>
          <w:sz w:val="22"/>
          <w:szCs w:val="22"/>
        </w:rPr>
      </w:pPr>
    </w:p>
    <w:p w14:paraId="4306398E" w14:textId="77777777" w:rsidR="003853BA" w:rsidRPr="002A16E2" w:rsidRDefault="003853BA" w:rsidP="003853BA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>14</w:t>
      </w:r>
      <w:r w:rsidRPr="002A16E2">
        <w:rPr>
          <w:b/>
          <w:bCs/>
          <w:sz w:val="22"/>
          <w:szCs w:val="22"/>
        </w:rPr>
        <w:t xml:space="preserve"> dni od daty otrzymania zamówienia potwierdzonego przez </w:t>
      </w:r>
      <w:proofErr w:type="spellStart"/>
      <w:r w:rsidRPr="002A16E2">
        <w:rPr>
          <w:b/>
          <w:bCs/>
          <w:sz w:val="22"/>
          <w:szCs w:val="22"/>
        </w:rPr>
        <w:t>M</w:t>
      </w:r>
      <w:r>
        <w:rPr>
          <w:b/>
          <w:bCs/>
          <w:sz w:val="22"/>
          <w:szCs w:val="22"/>
        </w:rPr>
        <w:t>Ei</w:t>
      </w:r>
      <w:r w:rsidRPr="002A16E2">
        <w:rPr>
          <w:b/>
          <w:bCs/>
          <w:sz w:val="22"/>
          <w:szCs w:val="22"/>
        </w:rPr>
        <w:t>N</w:t>
      </w:r>
      <w:proofErr w:type="spellEnd"/>
    </w:p>
    <w:p w14:paraId="60DAC304" w14:textId="77777777" w:rsidR="003853BA" w:rsidRPr="002A16E2" w:rsidRDefault="003853BA" w:rsidP="003853BA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Okres udzielonej gwarancji </w:t>
      </w:r>
      <w:r>
        <w:rPr>
          <w:b/>
          <w:sz w:val="22"/>
          <w:szCs w:val="22"/>
        </w:rPr>
        <w:t xml:space="preserve">za całość przedmiotu zamówienia </w:t>
      </w:r>
      <w:r w:rsidRPr="002A16E2">
        <w:rPr>
          <w:b/>
          <w:sz w:val="22"/>
          <w:szCs w:val="22"/>
        </w:rPr>
        <w:t>wynosi:</w:t>
      </w:r>
      <w:r w:rsidRPr="002A16E2">
        <w:rPr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>………… miesięcy</w:t>
      </w:r>
      <w:r w:rsidRPr="002A16E2">
        <w:rPr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437866C4" w14:textId="77777777" w:rsidR="003853BA" w:rsidRPr="002A16E2" w:rsidRDefault="003853BA" w:rsidP="003853BA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7D0B3FC5" w14:textId="77777777" w:rsidR="003853BA" w:rsidRPr="002A16E2" w:rsidRDefault="003853BA" w:rsidP="003853BA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39A6F37" w14:textId="77777777" w:rsidR="003853BA" w:rsidRPr="002A16E2" w:rsidRDefault="003853BA" w:rsidP="003853BA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46A95431" w14:textId="77777777" w:rsidR="003853BA" w:rsidRPr="002A16E2" w:rsidRDefault="003853BA" w:rsidP="003853BA">
      <w:pPr>
        <w:rPr>
          <w:b/>
          <w:sz w:val="22"/>
          <w:szCs w:val="22"/>
          <w:u w:val="single"/>
        </w:rPr>
      </w:pPr>
      <w:r w:rsidRPr="002A16E2"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690FB304" w14:textId="77777777" w:rsidR="003853BA" w:rsidRPr="002A16E2" w:rsidRDefault="003853BA" w:rsidP="003853B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ofert.</w:t>
      </w:r>
    </w:p>
    <w:p w14:paraId="1A538AC7" w14:textId="77777777" w:rsidR="003853BA" w:rsidRDefault="003853BA" w:rsidP="003853B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11FFC478" w14:textId="77777777" w:rsidR="003853BA" w:rsidRPr="002A16E2" w:rsidRDefault="003853BA" w:rsidP="003853B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A16E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A16E2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 xml:space="preserve">. zm.) </w:t>
      </w:r>
      <w:r w:rsidRPr="002A16E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A16E2">
        <w:rPr>
          <w:b/>
          <w:color w:val="000000"/>
          <w:sz w:val="22"/>
          <w:szCs w:val="22"/>
          <w:lang w:eastAsia="ar-SA"/>
        </w:rPr>
        <w:t>na zestaw komputerow</w:t>
      </w:r>
      <w:r>
        <w:rPr>
          <w:b/>
          <w:color w:val="000000"/>
          <w:sz w:val="22"/>
          <w:szCs w:val="22"/>
          <w:lang w:eastAsia="ar-SA"/>
        </w:rPr>
        <w:t>y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>
        <w:rPr>
          <w:b/>
          <w:color w:val="000000"/>
          <w:sz w:val="22"/>
          <w:szCs w:val="22"/>
          <w:lang w:eastAsia="ar-SA"/>
        </w:rPr>
        <w:t>(</w:t>
      </w:r>
      <w:r w:rsidRPr="002A16E2">
        <w:rPr>
          <w:b/>
          <w:color w:val="000000"/>
          <w:sz w:val="22"/>
          <w:szCs w:val="22"/>
          <w:lang w:eastAsia="ar-SA"/>
        </w:rPr>
        <w:t>stacj</w:t>
      </w:r>
      <w:r>
        <w:rPr>
          <w:b/>
          <w:color w:val="000000"/>
          <w:sz w:val="22"/>
          <w:szCs w:val="22"/>
          <w:lang w:eastAsia="ar-SA"/>
        </w:rPr>
        <w:t>ę roboczą)</w:t>
      </w:r>
      <w:r w:rsidRPr="002A16E2">
        <w:rPr>
          <w:b/>
          <w:color w:val="000000"/>
          <w:sz w:val="22"/>
          <w:szCs w:val="22"/>
          <w:lang w:eastAsia="ar-SA"/>
        </w:rPr>
        <w:t xml:space="preserve"> wraz z </w:t>
      </w:r>
      <w:r>
        <w:rPr>
          <w:b/>
          <w:color w:val="000000"/>
          <w:sz w:val="22"/>
          <w:szCs w:val="22"/>
          <w:lang w:eastAsia="ar-SA"/>
        </w:rPr>
        <w:t xml:space="preserve"> 2 </w:t>
      </w:r>
      <w:r w:rsidRPr="002A16E2">
        <w:rPr>
          <w:b/>
          <w:color w:val="000000"/>
          <w:sz w:val="22"/>
          <w:szCs w:val="22"/>
          <w:lang w:eastAsia="ar-SA"/>
        </w:rPr>
        <w:t xml:space="preserve">monitorami </w:t>
      </w:r>
      <w:r w:rsidRPr="002A16E2">
        <w:rPr>
          <w:sz w:val="22"/>
          <w:szCs w:val="22"/>
        </w:rPr>
        <w:t xml:space="preserve">w zakresie objętym zwolnieniem – zgodnie z art. 83 ust. 1 pkt 26 przywołanej ustawy. </w:t>
      </w:r>
    </w:p>
    <w:p w14:paraId="1C20F0B5" w14:textId="77777777" w:rsidR="003853BA" w:rsidRPr="002A16E2" w:rsidRDefault="003853BA" w:rsidP="003853BA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2A16E2">
        <w:rPr>
          <w:b/>
          <w:color w:val="000000"/>
          <w:sz w:val="22"/>
          <w:szCs w:val="22"/>
          <w:lang w:eastAsia="ar-SA"/>
        </w:rPr>
        <w:t>zestaw komputerow</w:t>
      </w:r>
      <w:r>
        <w:rPr>
          <w:b/>
          <w:color w:val="000000"/>
          <w:sz w:val="22"/>
          <w:szCs w:val="22"/>
          <w:lang w:eastAsia="ar-SA"/>
        </w:rPr>
        <w:t>y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>
        <w:rPr>
          <w:b/>
          <w:color w:val="000000"/>
          <w:sz w:val="22"/>
          <w:szCs w:val="22"/>
          <w:lang w:eastAsia="ar-SA"/>
        </w:rPr>
        <w:t>(</w:t>
      </w:r>
      <w:r w:rsidRPr="002A16E2">
        <w:rPr>
          <w:b/>
          <w:color w:val="000000"/>
          <w:sz w:val="22"/>
          <w:szCs w:val="22"/>
          <w:lang w:eastAsia="ar-SA"/>
        </w:rPr>
        <w:t>stacj</w:t>
      </w:r>
      <w:r>
        <w:rPr>
          <w:b/>
          <w:color w:val="000000"/>
          <w:sz w:val="22"/>
          <w:szCs w:val="22"/>
          <w:lang w:eastAsia="ar-SA"/>
        </w:rPr>
        <w:t>a robocza)</w:t>
      </w:r>
      <w:r w:rsidRPr="002A16E2">
        <w:rPr>
          <w:b/>
          <w:color w:val="000000"/>
          <w:sz w:val="22"/>
          <w:szCs w:val="22"/>
          <w:lang w:eastAsia="ar-SA"/>
        </w:rPr>
        <w:t xml:space="preserve"> wraz z </w:t>
      </w:r>
      <w:r>
        <w:rPr>
          <w:b/>
          <w:color w:val="000000"/>
          <w:sz w:val="22"/>
          <w:szCs w:val="22"/>
          <w:lang w:eastAsia="ar-SA"/>
        </w:rPr>
        <w:t xml:space="preserve"> 2 </w:t>
      </w:r>
      <w:r w:rsidRPr="002A16E2">
        <w:rPr>
          <w:b/>
          <w:color w:val="000000"/>
          <w:sz w:val="22"/>
          <w:szCs w:val="22"/>
          <w:lang w:eastAsia="ar-SA"/>
        </w:rPr>
        <w:t xml:space="preserve">monitorami </w:t>
      </w:r>
      <w:r w:rsidRPr="002A16E2">
        <w:rPr>
          <w:sz w:val="22"/>
          <w:szCs w:val="22"/>
        </w:rPr>
        <w:t xml:space="preserve">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>. zm.)</w:t>
      </w:r>
    </w:p>
    <w:p w14:paraId="36BF23AD" w14:textId="77777777" w:rsidR="003853BA" w:rsidRPr="002A16E2" w:rsidRDefault="003853BA" w:rsidP="003853BA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DC8681B" w14:textId="77777777" w:rsidR="003853BA" w:rsidRPr="002A16E2" w:rsidRDefault="003853BA" w:rsidP="003853BA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4EBFDA" w14:textId="77777777" w:rsidR="003853BA" w:rsidRPr="002A16E2" w:rsidRDefault="003853BA" w:rsidP="003853BA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4230B8D" w14:textId="77777777" w:rsidR="003853BA" w:rsidRPr="002A16E2" w:rsidRDefault="003853BA" w:rsidP="003853B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853BA" w:rsidRPr="002A16E2" w14:paraId="072CFA3C" w14:textId="77777777" w:rsidTr="005F71A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7EF5B7" w14:textId="77777777" w:rsidR="003853BA" w:rsidRPr="002A16E2" w:rsidRDefault="003853BA" w:rsidP="005F71A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A550FB" w14:textId="77777777" w:rsidR="003853BA" w:rsidRPr="002A16E2" w:rsidRDefault="003853BA" w:rsidP="005F71A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0520B5C8" w14:textId="77777777" w:rsidR="003853BA" w:rsidRPr="002A16E2" w:rsidRDefault="003853BA" w:rsidP="005F71A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EA723A" w14:textId="77777777" w:rsidR="003853BA" w:rsidRPr="002A16E2" w:rsidRDefault="003853BA" w:rsidP="005F71A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3853BA" w:rsidRPr="002A16E2" w14:paraId="52CDBB1E" w14:textId="77777777" w:rsidTr="005F71A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887722" w14:textId="77777777" w:rsidR="003853BA" w:rsidRPr="002A16E2" w:rsidRDefault="003853BA" w:rsidP="005F71A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4F3B0E" w14:textId="77777777" w:rsidR="003853BA" w:rsidRPr="002A16E2" w:rsidRDefault="003853BA" w:rsidP="005F71A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94A8C" w14:textId="77777777" w:rsidR="003853BA" w:rsidRPr="002A16E2" w:rsidRDefault="003853BA" w:rsidP="005F71A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853BA" w:rsidRPr="002A16E2" w14:paraId="7DBA1EAD" w14:textId="77777777" w:rsidTr="005F71A0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05B12" w14:textId="77777777" w:rsidR="003853BA" w:rsidRPr="002A16E2" w:rsidRDefault="003853BA" w:rsidP="005F71A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028DF7" w14:textId="77777777" w:rsidR="003853BA" w:rsidRPr="002A16E2" w:rsidRDefault="003853BA" w:rsidP="005F71A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0D210F" w14:textId="77777777" w:rsidR="003853BA" w:rsidRPr="002A16E2" w:rsidRDefault="003853BA" w:rsidP="005F71A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837D811" w14:textId="77777777" w:rsidR="003853BA" w:rsidRPr="002A16E2" w:rsidRDefault="003853BA" w:rsidP="003853BA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416902E1" w14:textId="77777777" w:rsidR="003853BA" w:rsidRPr="002A16E2" w:rsidRDefault="003853BA" w:rsidP="003853BA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74A0517E" w14:textId="77777777" w:rsidR="003853BA" w:rsidRPr="002A16E2" w:rsidRDefault="003853BA" w:rsidP="003853B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45635439" w14:textId="77777777" w:rsidR="003853BA" w:rsidRPr="002A16E2" w:rsidRDefault="003853BA" w:rsidP="003853B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0EA2D585" w14:textId="77777777" w:rsidR="003853BA" w:rsidRPr="002A16E2" w:rsidRDefault="003853BA" w:rsidP="003853BA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17E5F562" w14:textId="77777777" w:rsidR="003853BA" w:rsidRPr="002A16E2" w:rsidRDefault="003853BA" w:rsidP="003853BA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C036E91" w14:textId="77777777" w:rsidR="003853BA" w:rsidRPr="002A16E2" w:rsidRDefault="003853BA" w:rsidP="003853BA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5AB592D5" w14:textId="77777777" w:rsidR="003853BA" w:rsidRPr="002A16E2" w:rsidRDefault="003853BA" w:rsidP="003853B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02CECD6C" w14:textId="77777777" w:rsidR="003853BA" w:rsidRPr="002A16E2" w:rsidRDefault="003853BA" w:rsidP="003853B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52AB6C1E" w14:textId="77777777" w:rsidR="003853BA" w:rsidRPr="00F47191" w:rsidRDefault="003853BA" w:rsidP="003853BA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155FAA79" w14:textId="77777777" w:rsidR="003853BA" w:rsidRPr="000A160D" w:rsidRDefault="003853BA" w:rsidP="003853BA"/>
    <w:p w14:paraId="121B99D5" w14:textId="77777777" w:rsidR="003853BA" w:rsidRPr="006862CC" w:rsidRDefault="003853BA" w:rsidP="003853BA"/>
    <w:p w14:paraId="1EE32458" w14:textId="77777777" w:rsidR="00FE545C" w:rsidRPr="006C1F4D" w:rsidRDefault="00FE545C" w:rsidP="006C1F4D"/>
    <w:sectPr w:rsidR="00FE545C" w:rsidRPr="006C1F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1C0B8D" w14:textId="77777777" w:rsidR="00510F17" w:rsidRDefault="00510F17">
      <w:r>
        <w:separator/>
      </w:r>
    </w:p>
  </w:endnote>
  <w:endnote w:type="continuationSeparator" w:id="0">
    <w:p w14:paraId="2C9BA928" w14:textId="77777777" w:rsidR="00510F17" w:rsidRDefault="00510F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6D7F80" w14:textId="77777777" w:rsidR="00E95692" w:rsidRDefault="00E956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145D1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FEC6F" w14:textId="77777777" w:rsidR="00E95692" w:rsidRDefault="00E956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E67136" w14:textId="77777777" w:rsidR="00510F17" w:rsidRDefault="00510F17">
      <w:r>
        <w:separator/>
      </w:r>
    </w:p>
  </w:footnote>
  <w:footnote w:type="continuationSeparator" w:id="0">
    <w:p w14:paraId="2BA327D3" w14:textId="77777777" w:rsidR="00510F17" w:rsidRDefault="00510F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03F09B" w14:textId="77777777" w:rsidR="00E95692" w:rsidRDefault="00E956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9B8C6D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A7121" w14:textId="77777777" w:rsidR="00E95692" w:rsidRDefault="00E956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0F17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853BA"/>
    <w:rsid w:val="004B7300"/>
    <w:rsid w:val="004C6753"/>
    <w:rsid w:val="00510F17"/>
    <w:rsid w:val="00595C87"/>
    <w:rsid w:val="005D2C65"/>
    <w:rsid w:val="005E6D94"/>
    <w:rsid w:val="0063384F"/>
    <w:rsid w:val="00643C6F"/>
    <w:rsid w:val="00646202"/>
    <w:rsid w:val="0065290F"/>
    <w:rsid w:val="006815F6"/>
    <w:rsid w:val="006C1F4D"/>
    <w:rsid w:val="007748F0"/>
    <w:rsid w:val="007A4321"/>
    <w:rsid w:val="007D24B3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95692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266162A"/>
  <w15:chartTrackingRefBased/>
  <w15:docId w15:val="{BE73ADE8-05DB-4B6B-A0E3-384EB6DE9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53B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750</Words>
  <Characters>5261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2021-09-06T11:30:00Z</cp:lastPrinted>
  <dcterms:created xsi:type="dcterms:W3CDTF">2021-09-06T11:30:00Z</dcterms:created>
  <dcterms:modified xsi:type="dcterms:W3CDTF">2021-09-06T11:30:00Z</dcterms:modified>
</cp:coreProperties>
</file>