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F11C2" w14:textId="77777777" w:rsidR="009344A1" w:rsidRDefault="009344A1" w:rsidP="009344A1">
      <w:pPr>
        <w:pStyle w:val="Nagwek"/>
        <w:tabs>
          <w:tab w:val="left" w:pos="708"/>
        </w:tabs>
        <w:rPr>
          <w:sz w:val="24"/>
        </w:rPr>
      </w:pPr>
    </w:p>
    <w:p w14:paraId="2BD91FFC" w14:textId="35DD9660" w:rsidR="009344A1" w:rsidRDefault="009344A1" w:rsidP="009344A1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>
        <w:rPr>
          <w:b/>
          <w:sz w:val="24"/>
        </w:rPr>
        <w:t>4</w:t>
      </w:r>
      <w:r>
        <w:rPr>
          <w:b/>
          <w:sz w:val="24"/>
        </w:rPr>
        <w:t>6</w:t>
      </w:r>
      <w:r>
        <w:rPr>
          <w:b/>
          <w:sz w:val="24"/>
        </w:rPr>
        <w:t>8</w:t>
      </w:r>
      <w:r>
        <w:rPr>
          <w:b/>
          <w:sz w:val="24"/>
        </w:rPr>
        <w:t>/21</w:t>
      </w:r>
    </w:p>
    <w:p w14:paraId="43ACDE96" w14:textId="77777777" w:rsidR="009344A1" w:rsidRDefault="009344A1" w:rsidP="009344A1">
      <w:pPr>
        <w:pStyle w:val="Nagwek3"/>
        <w:ind w:left="0"/>
        <w:jc w:val="left"/>
        <w:rPr>
          <w:sz w:val="28"/>
        </w:rPr>
      </w:pPr>
    </w:p>
    <w:p w14:paraId="59E40ABD" w14:textId="77777777" w:rsidR="009344A1" w:rsidRDefault="009344A1" w:rsidP="009344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1C7CE43B" w14:textId="77777777" w:rsidR="009344A1" w:rsidRDefault="009344A1" w:rsidP="009344A1">
      <w:pPr>
        <w:jc w:val="center"/>
        <w:rPr>
          <w:b/>
          <w:sz w:val="28"/>
          <w:szCs w:val="28"/>
        </w:rPr>
      </w:pPr>
    </w:p>
    <w:p w14:paraId="7E4C70AA" w14:textId="77777777" w:rsidR="009344A1" w:rsidRDefault="009344A1" w:rsidP="009344A1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558B23AA" w14:textId="77777777" w:rsidR="009344A1" w:rsidRDefault="009344A1" w:rsidP="009344A1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5E41EFA" w14:textId="77777777" w:rsidR="009344A1" w:rsidRDefault="009344A1" w:rsidP="009344A1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2B853E14" w14:textId="77777777" w:rsidR="009344A1" w:rsidRDefault="009344A1" w:rsidP="009344A1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31AB5644" w14:textId="04523604" w:rsidR="009344A1" w:rsidRDefault="009344A1" w:rsidP="009344A1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C35C8C">
        <w:rPr>
          <w:b/>
        </w:rPr>
        <w:t xml:space="preserve">Dostawa </w:t>
      </w:r>
      <w:r w:rsidRPr="00550365">
        <w:rPr>
          <w:b/>
        </w:rPr>
        <w:t>zestaw</w:t>
      </w:r>
      <w:r>
        <w:rPr>
          <w:b/>
        </w:rPr>
        <w:t>u</w:t>
      </w:r>
      <w:r w:rsidRPr="00550365">
        <w:rPr>
          <w:b/>
        </w:rPr>
        <w:t xml:space="preserve"> komputerow</w:t>
      </w:r>
      <w:r>
        <w:rPr>
          <w:b/>
        </w:rPr>
        <w:t>ego (stacji roboczej)</w:t>
      </w:r>
      <w:r w:rsidRPr="00550365">
        <w:rPr>
          <w:b/>
        </w:rPr>
        <w:t xml:space="preserve"> dla </w:t>
      </w:r>
      <w:proofErr w:type="spellStart"/>
      <w:r w:rsidRPr="00550365">
        <w:rPr>
          <w:b/>
        </w:rPr>
        <w:t>W</w:t>
      </w:r>
      <w:r>
        <w:rPr>
          <w:b/>
        </w:rPr>
        <w:t>IMiC</w:t>
      </w:r>
      <w:proofErr w:type="spellEnd"/>
      <w:r>
        <w:rPr>
          <w:rFonts w:ascii="Verdana" w:hAnsi="Verdana"/>
          <w:b/>
        </w:rPr>
        <w:t xml:space="preserve"> - </w:t>
      </w:r>
      <w:r w:rsidRPr="00792FD7">
        <w:rPr>
          <w:rFonts w:cs="Calibri"/>
          <w:b/>
          <w:sz w:val="24"/>
          <w:szCs w:val="24"/>
        </w:rPr>
        <w:t>KC-zp.272-</w:t>
      </w:r>
      <w:r>
        <w:rPr>
          <w:rFonts w:cs="Calibri"/>
          <w:b/>
          <w:sz w:val="24"/>
          <w:szCs w:val="24"/>
        </w:rPr>
        <w:t>4</w:t>
      </w:r>
      <w:r w:rsidRPr="00792FD7">
        <w:rPr>
          <w:rFonts w:cs="Calibri"/>
          <w:b/>
          <w:sz w:val="24"/>
          <w:szCs w:val="24"/>
        </w:rPr>
        <w:t>6</w:t>
      </w:r>
      <w:r>
        <w:rPr>
          <w:rFonts w:cs="Calibri"/>
          <w:b/>
          <w:sz w:val="24"/>
          <w:szCs w:val="24"/>
        </w:rPr>
        <w:t>8</w:t>
      </w:r>
      <w:r w:rsidRPr="00792FD7">
        <w:rPr>
          <w:rFonts w:cs="Calibri"/>
          <w:b/>
          <w:sz w:val="24"/>
          <w:szCs w:val="24"/>
        </w:rPr>
        <w:t>/21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15192FBE" w14:textId="77777777" w:rsidR="009344A1" w:rsidRDefault="009344A1" w:rsidP="009344A1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24958FB" w14:textId="77777777" w:rsidR="009344A1" w:rsidRDefault="009344A1" w:rsidP="009344A1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2E73733" w14:textId="77777777" w:rsidR="009344A1" w:rsidRDefault="009344A1" w:rsidP="009344A1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3D8B35" w14:textId="77777777" w:rsidR="009344A1" w:rsidRDefault="009344A1" w:rsidP="009344A1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5312150B" w14:textId="77777777" w:rsidR="009344A1" w:rsidRDefault="009344A1" w:rsidP="009344A1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77BE27F3" w14:textId="77777777" w:rsidR="009344A1" w:rsidRDefault="009344A1" w:rsidP="009344A1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550F9721" w14:textId="77777777" w:rsidR="009344A1" w:rsidRDefault="009344A1" w:rsidP="009344A1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52259E96" w14:textId="77777777" w:rsidR="009344A1" w:rsidRDefault="009344A1" w:rsidP="009344A1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lastRenderedPageBreak/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9344A1" w14:paraId="22944330" w14:textId="77777777" w:rsidTr="005F71A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1B2EB" w14:textId="77777777" w:rsidR="009344A1" w:rsidRDefault="009344A1" w:rsidP="005F71A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98D5A" w14:textId="77777777" w:rsidR="009344A1" w:rsidRDefault="009344A1" w:rsidP="005F71A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0A76F" w14:textId="77777777" w:rsidR="009344A1" w:rsidRDefault="009344A1" w:rsidP="005F71A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9344A1" w14:paraId="1044D1FF" w14:textId="77777777" w:rsidTr="005F71A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25790" w14:textId="77777777" w:rsidR="009344A1" w:rsidRDefault="009344A1" w:rsidP="005F71A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601F6" w14:textId="77777777" w:rsidR="009344A1" w:rsidRDefault="009344A1" w:rsidP="005F71A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5FB41" w14:textId="77777777" w:rsidR="009344A1" w:rsidRDefault="009344A1" w:rsidP="005F71A0">
            <w:pPr>
              <w:widowControl w:val="0"/>
              <w:spacing w:line="360" w:lineRule="auto"/>
              <w:jc w:val="both"/>
            </w:pPr>
          </w:p>
        </w:tc>
      </w:tr>
      <w:tr w:rsidR="009344A1" w14:paraId="6E18BC79" w14:textId="77777777" w:rsidTr="005F71A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8E4E6" w14:textId="77777777" w:rsidR="009344A1" w:rsidRDefault="009344A1" w:rsidP="005F71A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22D6A" w14:textId="77777777" w:rsidR="009344A1" w:rsidRDefault="009344A1" w:rsidP="005F71A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4F787" w14:textId="77777777" w:rsidR="009344A1" w:rsidRDefault="009344A1" w:rsidP="005F71A0">
            <w:pPr>
              <w:widowControl w:val="0"/>
              <w:spacing w:line="360" w:lineRule="auto"/>
              <w:jc w:val="both"/>
            </w:pPr>
          </w:p>
        </w:tc>
      </w:tr>
      <w:tr w:rsidR="009344A1" w14:paraId="55067987" w14:textId="77777777" w:rsidTr="005F71A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36445" w14:textId="77777777" w:rsidR="009344A1" w:rsidRDefault="009344A1" w:rsidP="005F71A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A7DB7" w14:textId="77777777" w:rsidR="009344A1" w:rsidRDefault="009344A1" w:rsidP="005F71A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965E" w14:textId="77777777" w:rsidR="009344A1" w:rsidRDefault="009344A1" w:rsidP="005F71A0">
            <w:pPr>
              <w:widowControl w:val="0"/>
              <w:spacing w:line="360" w:lineRule="auto"/>
              <w:jc w:val="both"/>
            </w:pPr>
          </w:p>
        </w:tc>
      </w:tr>
    </w:tbl>
    <w:p w14:paraId="747100BD" w14:textId="77777777" w:rsidR="009344A1" w:rsidRDefault="009344A1" w:rsidP="009344A1">
      <w:pPr>
        <w:widowControl w:val="0"/>
        <w:spacing w:line="360" w:lineRule="auto"/>
        <w:jc w:val="both"/>
      </w:pPr>
    </w:p>
    <w:p w14:paraId="2E36448D" w14:textId="77777777" w:rsidR="009344A1" w:rsidRDefault="009344A1" w:rsidP="009344A1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72F0B2A8" w14:textId="77777777" w:rsidR="009344A1" w:rsidRDefault="009344A1" w:rsidP="009344A1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1702C448" w14:textId="77777777" w:rsidR="009344A1" w:rsidRDefault="009344A1" w:rsidP="009344A1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6030AB56" w14:textId="77777777" w:rsidR="009344A1" w:rsidRDefault="009344A1" w:rsidP="009344A1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629F063" w14:textId="77777777" w:rsidR="009344A1" w:rsidRDefault="009344A1" w:rsidP="009344A1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1F7E041" w14:textId="77777777" w:rsidR="009344A1" w:rsidRDefault="009344A1" w:rsidP="009344A1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2D62F2BC" w14:textId="77777777" w:rsidR="009344A1" w:rsidRPr="002F3F5D" w:rsidRDefault="009344A1" w:rsidP="009344A1">
      <w:pPr>
        <w:tabs>
          <w:tab w:val="left" w:pos="540"/>
          <w:tab w:val="left" w:pos="780"/>
        </w:tabs>
        <w:suppressAutoHyphens/>
        <w:jc w:val="both"/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b/>
          <w:color w:val="FF0000"/>
          <w:lang w:eastAsia="zh-CN"/>
        </w:rPr>
        <w:t>.</w:t>
      </w:r>
    </w:p>
    <w:p w14:paraId="4806D6F6" w14:textId="77777777" w:rsidR="009344A1" w:rsidRPr="00045C3B" w:rsidRDefault="009344A1" w:rsidP="009344A1"/>
    <w:p w14:paraId="3E130E78" w14:textId="46A12E2E" w:rsidR="00106AC7" w:rsidRPr="009067D9" w:rsidRDefault="00106AC7" w:rsidP="009067D9"/>
    <w:sectPr w:rsidR="00106AC7" w:rsidRPr="009067D9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A2CCA2" w14:textId="77777777" w:rsidR="00E929FB" w:rsidRDefault="00E929FB">
      <w:r>
        <w:separator/>
      </w:r>
    </w:p>
  </w:endnote>
  <w:endnote w:type="continuationSeparator" w:id="0">
    <w:p w14:paraId="43B76B96" w14:textId="77777777" w:rsidR="00E929FB" w:rsidRDefault="00E92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7497A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B5A8777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91951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13D01A2" w14:textId="77777777" w:rsidR="00336EEB" w:rsidRDefault="009344A1" w:rsidP="00336EEB">
    <w:pPr>
      <w:pStyle w:val="Stopka"/>
      <w:tabs>
        <w:tab w:val="clear" w:pos="4536"/>
      </w:tabs>
      <w:jc w:val="center"/>
    </w:pPr>
    <w:r>
      <w:rPr>
        <w:noProof/>
      </w:rPr>
      <w:pict w14:anchorId="0A57AB71">
        <v:line id="_x0000_s2049" style="position:absolute;left:0;text-align:left;z-index:251657728" from="-3.85pt,8.7pt" to="455.15pt,8.7pt"/>
      </w:pict>
    </w:r>
  </w:p>
  <w:p w14:paraId="6C746915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0329F" w14:textId="77777777" w:rsidR="0017302A" w:rsidRDefault="001730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5BE10" w14:textId="77777777" w:rsidR="00E929FB" w:rsidRDefault="00E929FB">
      <w:r>
        <w:separator/>
      </w:r>
    </w:p>
  </w:footnote>
  <w:footnote w:type="continuationSeparator" w:id="0">
    <w:p w14:paraId="3B670131" w14:textId="77777777" w:rsidR="00E929FB" w:rsidRDefault="00E929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94B77" w14:textId="77777777" w:rsidR="0017302A" w:rsidRDefault="001730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B1413" w14:textId="77777777" w:rsidR="0017302A" w:rsidRDefault="001730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229FD" w14:textId="77777777" w:rsidR="0017302A" w:rsidRDefault="001730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29FB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7302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067D9"/>
    <w:rsid w:val="009344A1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929F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3B5D04"/>
  <w15:chartTrackingRefBased/>
  <w15:docId w15:val="{09A0F1B8-1EDE-4445-A2B6-21906059D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344A1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9344A1"/>
    <w:rPr>
      <w:b/>
      <w:sz w:val="24"/>
    </w:rPr>
  </w:style>
  <w:style w:type="character" w:customStyle="1" w:styleId="NagwekZnak">
    <w:name w:val="Nagłówek Znak"/>
    <w:link w:val="Nagwek"/>
    <w:rsid w:val="009344A1"/>
  </w:style>
  <w:style w:type="paragraph" w:styleId="Akapitzlist">
    <w:name w:val="List Paragraph"/>
    <w:basedOn w:val="Normalny"/>
    <w:uiPriority w:val="34"/>
    <w:qFormat/>
    <w:rsid w:val="009344A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337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2021-08-27T09:03:00Z</cp:lastPrinted>
  <dcterms:created xsi:type="dcterms:W3CDTF">2021-08-27T09:03:00Z</dcterms:created>
  <dcterms:modified xsi:type="dcterms:W3CDTF">2021-08-27T09:03:00Z</dcterms:modified>
</cp:coreProperties>
</file>