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18700" w14:textId="00DD0B87" w:rsidR="00404400" w:rsidRPr="006A398D" w:rsidRDefault="008D2AB8" w:rsidP="006A398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6F2EA7EB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605CFE" w:rsidRPr="00605CFE">
        <w:rPr>
          <w:b/>
          <w:bCs/>
          <w:sz w:val="22"/>
          <w:szCs w:val="22"/>
        </w:rPr>
        <w:t xml:space="preserve">Dostawa </w:t>
      </w:r>
      <w:r w:rsidR="00BD4D1C" w:rsidRPr="00BD4D1C">
        <w:rPr>
          <w:b/>
          <w:bCs/>
          <w:sz w:val="22"/>
          <w:szCs w:val="22"/>
        </w:rPr>
        <w:t xml:space="preserve">zestawu komputerowego dla </w:t>
      </w:r>
      <w:proofErr w:type="spellStart"/>
      <w:r w:rsidR="00BD4D1C" w:rsidRPr="00BD4D1C">
        <w:rPr>
          <w:b/>
          <w:bCs/>
          <w:sz w:val="22"/>
          <w:szCs w:val="22"/>
        </w:rPr>
        <w:t>WIMiR</w:t>
      </w:r>
      <w:proofErr w:type="spellEnd"/>
      <w:r w:rsidR="00BD4D1C" w:rsidRPr="00BD4D1C">
        <w:rPr>
          <w:b/>
          <w:bCs/>
          <w:sz w:val="22"/>
          <w:szCs w:val="22"/>
        </w:rPr>
        <w:t xml:space="preserve"> - KC-</w:t>
      </w:r>
      <w:proofErr w:type="spellStart"/>
      <w:r w:rsidR="00BD4D1C" w:rsidRPr="00BD4D1C">
        <w:rPr>
          <w:b/>
          <w:bCs/>
          <w:sz w:val="22"/>
          <w:szCs w:val="22"/>
        </w:rPr>
        <w:t>zp</w:t>
      </w:r>
      <w:proofErr w:type="spellEnd"/>
      <w:r w:rsidR="00BD4D1C" w:rsidRPr="00BD4D1C">
        <w:rPr>
          <w:b/>
          <w:bCs/>
          <w:sz w:val="22"/>
          <w:szCs w:val="22"/>
        </w:rPr>
        <w:t>. 272-443/21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87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1701"/>
        <w:gridCol w:w="2127"/>
        <w:gridCol w:w="708"/>
        <w:gridCol w:w="937"/>
        <w:gridCol w:w="569"/>
        <w:gridCol w:w="2269"/>
      </w:tblGrid>
      <w:tr w:rsidR="0050459D" w14:paraId="6B7B8E9C" w14:textId="77777777" w:rsidTr="00681AEF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F3B9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3E2B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19D1A9" w14:textId="77777777" w:rsidR="0050459D" w:rsidRDefault="0050459D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268D0987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330FEF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310D5EE3" w14:textId="68107A5C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558D33E9" w14:textId="691F125D" w:rsidR="0050459D" w:rsidRPr="0050459D" w:rsidRDefault="0050459D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50459D"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B33E50" w14:textId="70039C39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766A345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67C1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1E79427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F7E64A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3D4A5F8D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694086A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0459D" w14:paraId="45E67E7A" w14:textId="77777777" w:rsidTr="00681AEF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AE8DC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64393B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F46945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180310" w14:textId="63F9ED6C" w:rsidR="0050459D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757ED" w14:textId="6195EA85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751376" w14:textId="362D0F27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787327" w14:textId="1078CD46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681AEF" w14:paraId="2D25702F" w14:textId="77777777" w:rsidTr="00681AEF">
        <w:trPr>
          <w:trHeight w:val="234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54036D20" w14:textId="77777777" w:rsidR="00681AEF" w:rsidRDefault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40AD3B36" w14:textId="227E45F5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55717" w14:textId="4F8975AA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Zestaw komputer</w:t>
            </w:r>
            <w:r w:rsidR="00BD4D1C">
              <w:rPr>
                <w:b/>
                <w:sz w:val="16"/>
                <w:szCs w:val="16"/>
                <w:lang w:eastAsia="en-US"/>
              </w:rPr>
              <w:t>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BD2176" w14:textId="77777777" w:rsid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 xml:space="preserve">Procesor: </w:t>
            </w:r>
          </w:p>
          <w:p w14:paraId="3DAAEA58" w14:textId="2BCB926D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ECF567" w14:textId="0B6E185C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8F5C89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F817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3822C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6CD35EA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2CDB4DD" w14:textId="3487ACF8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053A9" w14:textId="58D0E6E5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B637E9" w14:textId="4F73DC4F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Pamięć RAM: 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8BC45B" w14:textId="19A926E4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8A15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515420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153634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299677E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1DD7AF3" w14:textId="6E94436B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2A780" w14:textId="48FA38A6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9BA56A" w14:textId="1EDC7F4C" w:rsidR="00681AEF" w:rsidRPr="00681AEF" w:rsidRDefault="00BD4D1C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Dysk twardy:</w:t>
            </w:r>
          </w:p>
          <w:p w14:paraId="3EA0B0A4" w14:textId="4BF3D3DA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</w:t>
            </w:r>
            <w:r w:rsidR="00BD4D1C">
              <w:rPr>
                <w:bCs/>
                <w:sz w:val="16"/>
                <w:szCs w:val="16"/>
                <w:lang w:eastAsia="en-US"/>
              </w:rPr>
              <w:t>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A566EF" w14:textId="0945A56A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6AB31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9666D0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70707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73C5A57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6F6A82E" w14:textId="56B81951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EB638" w14:textId="7D61BB27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75C3C1" w14:textId="155FFF94" w:rsidR="00BD4D1C" w:rsidRDefault="00BD4D1C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Monitor:</w:t>
            </w:r>
          </w:p>
          <w:p w14:paraId="56C13D16" w14:textId="03A0CC17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 xml:space="preserve"> ……………</w:t>
            </w:r>
            <w:r w:rsidR="00BD4D1C">
              <w:rPr>
                <w:bCs/>
                <w:sz w:val="16"/>
                <w:szCs w:val="16"/>
                <w:lang w:eastAsia="en-US"/>
              </w:rPr>
              <w:t>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515E6A" w14:textId="645624BB" w:rsidR="00681AEF" w:rsidRPr="00681AEF" w:rsidRDefault="00BD4D1C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9FF827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FFBC5E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EA57F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0AE968C4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2C9F5C5" w14:textId="3F17F514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62F07" w14:textId="729FC158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A713AE" w14:textId="5F6DE110" w:rsidR="00681AEF" w:rsidRPr="00681AEF" w:rsidRDefault="00BD4D1C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Klawiatura</w:t>
            </w:r>
            <w:r w:rsidR="00681AEF" w:rsidRPr="00681AEF">
              <w:rPr>
                <w:bCs/>
                <w:sz w:val="16"/>
                <w:szCs w:val="16"/>
                <w:lang w:eastAsia="en-US"/>
              </w:rPr>
              <w:t>: 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AAE8E1" w14:textId="10A3AA94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B4E470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AACA1A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C3A04D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70CA6C1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A6E1D38" w14:textId="0D33794A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63D99D" w14:textId="4D586E66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BAA270" w14:textId="50978503" w:rsidR="00681AEF" w:rsidRPr="00681AEF" w:rsidRDefault="00BD4D1C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Mysz:</w:t>
            </w:r>
          </w:p>
          <w:p w14:paraId="2AA04802" w14:textId="4DA8E460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F744D3" w14:textId="71D3B55F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183328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6F83E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255212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7ED823DF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62240CC" w14:textId="59BC19FD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CBBE9" w14:textId="64C37A21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E6AB9E" w14:textId="60A8F070" w:rsidR="00681AEF" w:rsidRPr="00681AEF" w:rsidRDefault="00BD4D1C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Zasilacz:</w:t>
            </w:r>
          </w:p>
          <w:p w14:paraId="38619F67" w14:textId="1552CE7A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2D1062" w14:textId="61E1F3E6" w:rsid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DA2A8A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F9EA6AF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6D440A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5C8951B" w14:textId="77777777" w:rsidTr="00681AEF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7F3FC85" w14:textId="70FE90AF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B3F67" w14:textId="77928A5B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0D24C4" w14:textId="1E6B07E7" w:rsidR="00681AEF" w:rsidRPr="00681AEF" w:rsidRDefault="00BD4D1C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Zainstalowany system operacyjny:</w:t>
            </w:r>
          </w:p>
          <w:p w14:paraId="442C1807" w14:textId="22486BFD" w:rsidR="00681AEF" w:rsidRPr="00681AEF" w:rsidRDefault="00681AEF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A29490" w14:textId="49FCDA71" w:rsidR="00681AEF" w:rsidRDefault="00BD4D1C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2A5836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5871224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FD919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52B83AFE" w14:textId="77777777" w:rsidTr="00BD4D1C">
        <w:trPr>
          <w:trHeight w:val="163"/>
        </w:trPr>
        <w:tc>
          <w:tcPr>
            <w:tcW w:w="21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6FF1CE" w14:textId="77777777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F98F" w14:textId="776F49D2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056B6B7" w14:textId="47013D88" w:rsidR="00681AEF" w:rsidRDefault="00681AEF" w:rsidP="00681AE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  <w:r w:rsidR="006A398D">
              <w:rPr>
                <w:sz w:val="18"/>
                <w:szCs w:val="18"/>
              </w:rPr>
              <w:t>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AC8D88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BE686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785E39E" w14:textId="77777777" w:rsidR="00697EC1" w:rsidRPr="00EC5DE0" w:rsidRDefault="00697EC1" w:rsidP="00404400">
      <w:pPr>
        <w:jc w:val="both"/>
        <w:rPr>
          <w:b/>
          <w:bCs/>
          <w:color w:val="FF0000"/>
          <w:sz w:val="22"/>
          <w:szCs w:val="22"/>
        </w:rPr>
      </w:pPr>
    </w:p>
    <w:p w14:paraId="377FEB46" w14:textId="5D2CAD62" w:rsidR="00C34CBD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4171AFE6" w14:textId="77777777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DF5A6E" w14:textId="335A4F57" w:rsidR="0015033B" w:rsidRDefault="0015033B" w:rsidP="0015033B">
      <w:pPr>
        <w:jc w:val="both"/>
        <w:rPr>
          <w:sz w:val="22"/>
          <w:szCs w:val="22"/>
          <w:u w:val="single"/>
        </w:rPr>
      </w:pPr>
      <w:r w:rsidRPr="001E539B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BD4D1C">
        <w:rPr>
          <w:sz w:val="22"/>
          <w:szCs w:val="22"/>
          <w:u w:val="single"/>
        </w:rPr>
        <w:br/>
      </w:r>
      <w:r w:rsidRPr="001E539B">
        <w:rPr>
          <w:sz w:val="22"/>
          <w:szCs w:val="22"/>
          <w:u w:val="single"/>
        </w:rPr>
        <w:t xml:space="preserve">w wysokości 0% </w:t>
      </w:r>
      <w:r w:rsidR="00084258" w:rsidRPr="00084258">
        <w:rPr>
          <w:b/>
          <w:color w:val="000000"/>
          <w:sz w:val="22"/>
          <w:szCs w:val="22"/>
          <w:u w:val="single"/>
          <w:lang w:eastAsia="ar-SA"/>
        </w:rPr>
        <w:t>na zestaw komputer</w:t>
      </w:r>
      <w:r w:rsidR="00BD4D1C">
        <w:rPr>
          <w:b/>
          <w:color w:val="000000"/>
          <w:sz w:val="22"/>
          <w:szCs w:val="22"/>
          <w:u w:val="single"/>
          <w:lang w:eastAsia="ar-SA"/>
        </w:rPr>
        <w:t xml:space="preserve">owy </w:t>
      </w:r>
      <w:r w:rsidRPr="001E539B">
        <w:rPr>
          <w:sz w:val="22"/>
          <w:szCs w:val="22"/>
          <w:u w:val="single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7E9CE9A" w14:textId="77777777" w:rsidR="0015033B" w:rsidRPr="001E539B" w:rsidRDefault="0015033B" w:rsidP="0015033B">
      <w:pPr>
        <w:jc w:val="both"/>
        <w:rPr>
          <w:sz w:val="22"/>
          <w:szCs w:val="22"/>
          <w:u w:val="single"/>
        </w:rPr>
      </w:pPr>
    </w:p>
    <w:p w14:paraId="5A9D1390" w14:textId="705A47B2" w:rsidR="0015033B" w:rsidRDefault="0015033B" w:rsidP="0015033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70460D7" w14:textId="5F26E76C" w:rsidR="0015033B" w:rsidRPr="00730EFE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E51E7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5E03F6AA" w14:textId="77777777" w:rsidR="0015033B" w:rsidRPr="001C7C35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591ABA70" w14:textId="339C6D34" w:rsidR="0015033B" w:rsidRPr="001C7C35" w:rsidRDefault="0015033B" w:rsidP="0015033B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BD4D1C">
        <w:rPr>
          <w:b/>
          <w:color w:val="000000"/>
          <w:sz w:val="22"/>
          <w:szCs w:val="22"/>
          <w:lang w:eastAsia="ar-SA"/>
        </w:rPr>
        <w:t xml:space="preserve">na </w:t>
      </w:r>
      <w:r w:rsidR="00BD4D1C" w:rsidRPr="00BD4D1C">
        <w:rPr>
          <w:b/>
          <w:color w:val="000000"/>
          <w:sz w:val="22"/>
          <w:szCs w:val="22"/>
          <w:lang w:eastAsia="ar-SA"/>
        </w:rPr>
        <w:t>zestaw komputerowy</w:t>
      </w:r>
      <w:r w:rsidR="00084258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716F3CFE" w14:textId="289ACF8F" w:rsidR="0015033B" w:rsidRPr="0040156B" w:rsidRDefault="0015033B" w:rsidP="0015033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084258">
        <w:rPr>
          <w:color w:val="000000"/>
          <w:sz w:val="22"/>
          <w:szCs w:val="22"/>
          <w:lang w:eastAsia="ar-SA"/>
        </w:rPr>
        <w:t xml:space="preserve"> </w:t>
      </w:r>
      <w:r w:rsidR="00084258" w:rsidRPr="00BD4D1C">
        <w:rPr>
          <w:b/>
          <w:color w:val="000000"/>
          <w:sz w:val="22"/>
          <w:szCs w:val="22"/>
          <w:lang w:eastAsia="ar-SA"/>
        </w:rPr>
        <w:t xml:space="preserve">na </w:t>
      </w:r>
      <w:r w:rsidR="00BD4D1C" w:rsidRPr="00BD4D1C">
        <w:rPr>
          <w:b/>
          <w:color w:val="000000"/>
          <w:sz w:val="22"/>
          <w:szCs w:val="22"/>
          <w:lang w:eastAsia="ar-SA"/>
        </w:rPr>
        <w:t>zestaw komputerowy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5383C21A" w14:textId="77777777" w:rsidR="0015033B" w:rsidRDefault="0015033B" w:rsidP="001503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A3398" w14:textId="77777777" w:rsidR="0015033B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5A0106" w14:textId="77777777" w:rsidR="0015033B" w:rsidRPr="002E51E7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5185F6B4" w14:textId="6E9AFF9A" w:rsidR="00404400" w:rsidRPr="0015033B" w:rsidRDefault="0015033B" w:rsidP="0015033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8FCE" w14:textId="77777777" w:rsidR="006A540A" w:rsidRDefault="006A540A">
      <w:r>
        <w:separator/>
      </w:r>
    </w:p>
  </w:endnote>
  <w:endnote w:type="continuationSeparator" w:id="0">
    <w:p w14:paraId="562341FD" w14:textId="77777777" w:rsidR="006A540A" w:rsidRDefault="006A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E049" w14:textId="77777777" w:rsidR="006A540A" w:rsidRDefault="006A540A">
      <w:r>
        <w:separator/>
      </w:r>
    </w:p>
  </w:footnote>
  <w:footnote w:type="continuationSeparator" w:id="0">
    <w:p w14:paraId="5C9B9CD5" w14:textId="77777777" w:rsidR="006A540A" w:rsidRDefault="006A5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84258"/>
    <w:rsid w:val="000B731D"/>
    <w:rsid w:val="000D6134"/>
    <w:rsid w:val="000E09C7"/>
    <w:rsid w:val="000F6589"/>
    <w:rsid w:val="00106636"/>
    <w:rsid w:val="00116061"/>
    <w:rsid w:val="00116EC6"/>
    <w:rsid w:val="0015033B"/>
    <w:rsid w:val="001801DD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0459D"/>
    <w:rsid w:val="00536D6F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13EA"/>
    <w:rsid w:val="0065290F"/>
    <w:rsid w:val="006815F6"/>
    <w:rsid w:val="00681AEF"/>
    <w:rsid w:val="00697EC1"/>
    <w:rsid w:val="006A398D"/>
    <w:rsid w:val="006A540A"/>
    <w:rsid w:val="00721742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208D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BD4D1C"/>
    <w:rsid w:val="00C34CBD"/>
    <w:rsid w:val="00C969A6"/>
    <w:rsid w:val="00CA7D36"/>
    <w:rsid w:val="00CD6F9D"/>
    <w:rsid w:val="00CE6355"/>
    <w:rsid w:val="00CE79DB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4403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5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696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2021-08-19T09:32:00Z</cp:lastPrinted>
  <dcterms:created xsi:type="dcterms:W3CDTF">2021-09-09T09:28:00Z</dcterms:created>
  <dcterms:modified xsi:type="dcterms:W3CDTF">2021-09-09T09:28:00Z</dcterms:modified>
</cp:coreProperties>
</file>