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73278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732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73278">
        <w:rPr>
          <w:sz w:val="22"/>
          <w:szCs w:val="22"/>
        </w:rPr>
        <w:t>2021-09-1</w:t>
      </w:r>
      <w:r w:rsidR="00F429FD">
        <w:rPr>
          <w:sz w:val="22"/>
          <w:szCs w:val="22"/>
        </w:rPr>
        <w:t>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273278" w:rsidP="00577BC6">
      <w:pPr>
        <w:spacing w:after="40"/>
        <w:rPr>
          <w:b/>
          <w:bCs/>
          <w:sz w:val="22"/>
          <w:szCs w:val="22"/>
        </w:rPr>
      </w:pPr>
      <w:r w:rsidRPr="00273278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273278" w:rsidP="00D665F5">
      <w:pPr>
        <w:rPr>
          <w:sz w:val="22"/>
          <w:szCs w:val="22"/>
        </w:rPr>
      </w:pPr>
      <w:r w:rsidRPr="00273278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273278">
        <w:rPr>
          <w:sz w:val="22"/>
          <w:szCs w:val="22"/>
        </w:rPr>
        <w:t>66</w:t>
      </w:r>
    </w:p>
    <w:p w:rsidR="00D665F5" w:rsidRPr="00BD5546" w:rsidRDefault="00273278" w:rsidP="00D665F5">
      <w:pPr>
        <w:rPr>
          <w:sz w:val="22"/>
          <w:szCs w:val="22"/>
        </w:rPr>
      </w:pPr>
      <w:r w:rsidRPr="00273278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273278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3278" w:rsidRPr="00273278">
        <w:rPr>
          <w:b/>
          <w:sz w:val="22"/>
          <w:szCs w:val="22"/>
        </w:rPr>
        <w:t>ZP/22/2021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73278" w:rsidRPr="0027327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732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73278">
        <w:rPr>
          <w:b/>
          <w:sz w:val="22"/>
          <w:szCs w:val="22"/>
        </w:rPr>
        <w:t>Dostawa kompleksowego wyposażenia informatycznego w ramach programu MSIM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73278" w:rsidRPr="0027327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73278" w:rsidRPr="00273278">
        <w:rPr>
          <w:sz w:val="22"/>
          <w:szCs w:val="22"/>
        </w:rPr>
        <w:t>08/09/2021</w:t>
      </w:r>
      <w:r w:rsidR="00FF4AB1" w:rsidRPr="00577BC6">
        <w:rPr>
          <w:sz w:val="22"/>
          <w:szCs w:val="22"/>
        </w:rPr>
        <w:t xml:space="preserve"> o godz. </w:t>
      </w:r>
      <w:r w:rsidR="00273278" w:rsidRPr="00273278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r w:rsidRPr="00273278">
              <w:t>K3 System Sp. z o.o.</w:t>
            </w:r>
          </w:p>
          <w:p w:rsidR="00273278" w:rsidRPr="00CB5EDB" w:rsidRDefault="00273278" w:rsidP="00C7624D">
            <w:r w:rsidRPr="00273278">
              <w:t>Kosmatki</w:t>
            </w:r>
            <w:r w:rsidRPr="00CB5EDB">
              <w:t xml:space="preserve"> </w:t>
            </w:r>
            <w:r w:rsidRPr="00273278">
              <w:t>70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03-982</w:t>
            </w:r>
            <w:r w:rsidRPr="00CB5EDB">
              <w:t xml:space="preserve"> </w:t>
            </w:r>
            <w:r w:rsidRPr="0027327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98 450.00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r w:rsidRPr="00273278">
              <w:t xml:space="preserve">Web-Profit Maciej </w:t>
            </w:r>
            <w:proofErr w:type="spellStart"/>
            <w:r w:rsidRPr="00273278">
              <w:t>Kuźlik</w:t>
            </w:r>
            <w:proofErr w:type="spellEnd"/>
          </w:p>
          <w:p w:rsidR="00273278" w:rsidRPr="00CB5EDB" w:rsidRDefault="00273278" w:rsidP="00C7624D">
            <w:r w:rsidRPr="00273278">
              <w:t>Spokojna</w:t>
            </w:r>
            <w:r w:rsidRPr="00CB5EDB">
              <w:t xml:space="preserve"> </w:t>
            </w:r>
            <w:r w:rsidRPr="00273278">
              <w:t>18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41-940</w:t>
            </w:r>
            <w:r w:rsidRPr="00CB5EDB">
              <w:t xml:space="preserve"> </w:t>
            </w:r>
            <w:r w:rsidRPr="00273278">
              <w:t>Piekary Śląskie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546 390.60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r w:rsidRPr="00273278">
              <w:t>SYSTEM DATA SP. Z O.O.</w:t>
            </w:r>
          </w:p>
          <w:p w:rsidR="00273278" w:rsidRPr="00CB5EDB" w:rsidRDefault="00273278" w:rsidP="00C7624D">
            <w:r w:rsidRPr="00273278">
              <w:t>SIENKIEWICZA</w:t>
            </w:r>
            <w:r w:rsidRPr="00CB5EDB">
              <w:t xml:space="preserve"> </w:t>
            </w:r>
            <w:r w:rsidRPr="00273278">
              <w:t>42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39-300</w:t>
            </w:r>
            <w:r w:rsidRPr="00CB5EDB">
              <w:t xml:space="preserve"> </w:t>
            </w:r>
            <w:r w:rsidRPr="00273278">
              <w:t>MIELEC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115 210.41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3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Innergo</w:t>
            </w:r>
            <w:proofErr w:type="spellEnd"/>
            <w:r w:rsidRPr="00273278">
              <w:t xml:space="preserve"> Systems sp. z o.o.</w:t>
            </w:r>
          </w:p>
          <w:p w:rsidR="00273278" w:rsidRPr="00CB5EDB" w:rsidRDefault="00273278" w:rsidP="00C7624D">
            <w:r w:rsidRPr="00273278">
              <w:t>ul. św. Jacka Odrowąża</w:t>
            </w:r>
            <w:r w:rsidRPr="00CB5EDB">
              <w:t xml:space="preserve"> </w:t>
            </w:r>
            <w:r w:rsidRPr="00273278">
              <w:t>15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03-310</w:t>
            </w:r>
            <w:r w:rsidRPr="00CB5EDB">
              <w:t xml:space="preserve"> </w:t>
            </w:r>
            <w:r w:rsidRPr="0027327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83 578.50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Innergo</w:t>
            </w:r>
            <w:proofErr w:type="spellEnd"/>
            <w:r w:rsidRPr="00273278">
              <w:t xml:space="preserve"> Systems sp. z o.o.</w:t>
            </w:r>
          </w:p>
          <w:p w:rsidR="00273278" w:rsidRPr="00CB5EDB" w:rsidRDefault="00273278" w:rsidP="00C7624D">
            <w:r w:rsidRPr="00273278">
              <w:t>ul. św. Jacka Odrowąża</w:t>
            </w:r>
            <w:r w:rsidRPr="00CB5EDB">
              <w:t xml:space="preserve"> </w:t>
            </w:r>
            <w:r w:rsidRPr="00273278">
              <w:t>15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03-310</w:t>
            </w:r>
            <w:r w:rsidRPr="00CB5EDB">
              <w:t xml:space="preserve"> </w:t>
            </w:r>
            <w:r w:rsidRPr="0027327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180 810.00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Dabacom</w:t>
            </w:r>
            <w:proofErr w:type="spellEnd"/>
            <w:r w:rsidRPr="00273278">
              <w:t xml:space="preserve"> Bartosz Raczyński</w:t>
            </w:r>
          </w:p>
          <w:p w:rsidR="00273278" w:rsidRPr="00CB5EDB" w:rsidRDefault="00273278" w:rsidP="00C7624D">
            <w:r w:rsidRPr="00273278">
              <w:t>Ojcowska</w:t>
            </w:r>
            <w:r w:rsidRPr="00CB5EDB">
              <w:t xml:space="preserve"> </w:t>
            </w:r>
            <w:r w:rsidRPr="00273278">
              <w:t>17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80-146</w:t>
            </w:r>
            <w:r w:rsidRPr="00CB5EDB">
              <w:t xml:space="preserve"> </w:t>
            </w:r>
            <w:r w:rsidRPr="0027327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128 079.90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Dabacom</w:t>
            </w:r>
            <w:proofErr w:type="spellEnd"/>
            <w:r w:rsidRPr="00273278">
              <w:t xml:space="preserve"> Bartosz Raczyński</w:t>
            </w:r>
          </w:p>
          <w:p w:rsidR="00273278" w:rsidRPr="00CB5EDB" w:rsidRDefault="00273278" w:rsidP="00C7624D">
            <w:r w:rsidRPr="00273278">
              <w:t>Ojcowska</w:t>
            </w:r>
            <w:r w:rsidRPr="00CB5EDB">
              <w:t xml:space="preserve"> </w:t>
            </w:r>
            <w:r w:rsidRPr="00273278">
              <w:t>17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lastRenderedPageBreak/>
              <w:t>80-146</w:t>
            </w:r>
            <w:r w:rsidRPr="00CB5EDB">
              <w:t xml:space="preserve"> </w:t>
            </w:r>
            <w:r w:rsidRPr="00273278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lastRenderedPageBreak/>
              <w:t>128 079.90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ITPunkt</w:t>
            </w:r>
            <w:proofErr w:type="spellEnd"/>
            <w:r w:rsidRPr="00273278">
              <w:t xml:space="preserve"> Spółka z ograniczoną odpowiedzialnością</w:t>
            </w:r>
          </w:p>
          <w:p w:rsidR="00273278" w:rsidRPr="00CB5EDB" w:rsidRDefault="00273278" w:rsidP="00C7624D">
            <w:r w:rsidRPr="00273278">
              <w:t>Szyb Walenty</w:t>
            </w:r>
            <w:r w:rsidRPr="00CB5EDB">
              <w:t xml:space="preserve"> </w:t>
            </w:r>
            <w:r w:rsidRPr="00273278">
              <w:t>26A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41-700</w:t>
            </w:r>
            <w:r w:rsidRPr="00CB5EDB">
              <w:t xml:space="preserve"> </w:t>
            </w:r>
            <w:r w:rsidRPr="0027327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603 719.08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2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ITPunkt</w:t>
            </w:r>
            <w:proofErr w:type="spellEnd"/>
            <w:r w:rsidRPr="00273278">
              <w:t xml:space="preserve"> Spółka z ograniczoną odpowiedzialnością</w:t>
            </w:r>
          </w:p>
          <w:p w:rsidR="00273278" w:rsidRPr="00CB5EDB" w:rsidRDefault="00273278" w:rsidP="00C7624D">
            <w:r w:rsidRPr="00273278">
              <w:t>Szyb Walenty</w:t>
            </w:r>
            <w:r w:rsidRPr="00CB5EDB">
              <w:t xml:space="preserve"> </w:t>
            </w:r>
            <w:r w:rsidRPr="00273278">
              <w:t>26A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41-700</w:t>
            </w:r>
            <w:r w:rsidRPr="00CB5EDB">
              <w:t xml:space="preserve"> </w:t>
            </w:r>
            <w:r w:rsidRPr="0027327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258 757.56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3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ITPunkt</w:t>
            </w:r>
            <w:proofErr w:type="spellEnd"/>
            <w:r w:rsidRPr="00273278">
              <w:t xml:space="preserve"> Spółka z ograniczoną odpowiedzialnością</w:t>
            </w:r>
          </w:p>
          <w:p w:rsidR="00273278" w:rsidRPr="00CB5EDB" w:rsidRDefault="00273278" w:rsidP="00C7624D">
            <w:r w:rsidRPr="00273278">
              <w:t>Szyb Walenty</w:t>
            </w:r>
            <w:r w:rsidRPr="00CB5EDB">
              <w:t xml:space="preserve"> </w:t>
            </w:r>
            <w:r w:rsidRPr="00273278">
              <w:t>26A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41-700</w:t>
            </w:r>
            <w:r w:rsidRPr="00CB5EDB">
              <w:t xml:space="preserve"> </w:t>
            </w:r>
            <w:r w:rsidRPr="0027327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89 307.23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4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ITPunkt</w:t>
            </w:r>
            <w:proofErr w:type="spellEnd"/>
            <w:r w:rsidRPr="00273278">
              <w:t xml:space="preserve"> Spółka z ograniczoną odpowiedzialnością</w:t>
            </w:r>
          </w:p>
          <w:p w:rsidR="00273278" w:rsidRPr="00CB5EDB" w:rsidRDefault="00273278" w:rsidP="00C7624D">
            <w:r w:rsidRPr="00273278">
              <w:t>Szyb Walenty</w:t>
            </w:r>
            <w:r w:rsidRPr="00CB5EDB">
              <w:t xml:space="preserve"> </w:t>
            </w:r>
            <w:r w:rsidRPr="00273278">
              <w:t>26A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41-700</w:t>
            </w:r>
            <w:r w:rsidRPr="00CB5EDB">
              <w:t xml:space="preserve"> </w:t>
            </w:r>
            <w:r w:rsidRPr="0027327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128 924.00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proofErr w:type="spellStart"/>
            <w:r w:rsidRPr="00273278">
              <w:t>ITPunkt</w:t>
            </w:r>
            <w:proofErr w:type="spellEnd"/>
            <w:r w:rsidRPr="00273278">
              <w:t xml:space="preserve"> Spółka z ograniczoną odpowiedzialnością</w:t>
            </w:r>
          </w:p>
          <w:p w:rsidR="00273278" w:rsidRPr="00CB5EDB" w:rsidRDefault="00273278" w:rsidP="00C7624D">
            <w:r w:rsidRPr="00273278">
              <w:t>Szyb Walenty</w:t>
            </w:r>
            <w:r w:rsidRPr="00CB5EDB">
              <w:t xml:space="preserve"> </w:t>
            </w:r>
            <w:r w:rsidRPr="00273278">
              <w:t>26A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41-700</w:t>
            </w:r>
            <w:r w:rsidRPr="00CB5EDB">
              <w:t xml:space="preserve"> </w:t>
            </w:r>
            <w:r w:rsidRPr="0027327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70 931.03 zł</w:t>
            </w:r>
          </w:p>
        </w:tc>
      </w:tr>
      <w:tr w:rsidR="00273278" w:rsidRPr="00075CD0" w:rsidTr="00C7624D">
        <w:tc>
          <w:tcPr>
            <w:tcW w:w="993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1</w:t>
            </w:r>
          </w:p>
        </w:tc>
        <w:tc>
          <w:tcPr>
            <w:tcW w:w="4110" w:type="dxa"/>
            <w:shd w:val="clear" w:color="auto" w:fill="auto"/>
          </w:tcPr>
          <w:p w:rsidR="00273278" w:rsidRPr="00C82837" w:rsidRDefault="00273278" w:rsidP="00C7624D">
            <w:pPr>
              <w:spacing w:before="40"/>
            </w:pPr>
            <w:r w:rsidRPr="00273278">
              <w:t>FHU Horyzont Krzysztof Lech</w:t>
            </w:r>
          </w:p>
          <w:p w:rsidR="00273278" w:rsidRPr="00CB5EDB" w:rsidRDefault="00273278" w:rsidP="00C7624D">
            <w:r w:rsidRPr="00273278">
              <w:t>11 Listopada</w:t>
            </w:r>
            <w:r w:rsidRPr="00CB5EDB">
              <w:t xml:space="preserve"> </w:t>
            </w:r>
            <w:r w:rsidRPr="00273278">
              <w:t>21</w:t>
            </w:r>
            <w:r w:rsidRPr="00CB5EDB">
              <w:t xml:space="preserve"> </w:t>
            </w:r>
          </w:p>
          <w:p w:rsidR="00273278" w:rsidRPr="00CB5EDB" w:rsidRDefault="00273278" w:rsidP="00C7624D">
            <w:pPr>
              <w:spacing w:after="120"/>
              <w:jc w:val="both"/>
            </w:pPr>
            <w:r w:rsidRPr="00273278">
              <w:t>38-300</w:t>
            </w:r>
            <w:r w:rsidRPr="00CB5EDB">
              <w:t xml:space="preserve"> </w:t>
            </w:r>
            <w:r w:rsidRPr="00273278"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3278" w:rsidRPr="00CB5EDB" w:rsidRDefault="00273278" w:rsidP="00C7624D">
            <w:pPr>
              <w:spacing w:before="120" w:after="120"/>
              <w:jc w:val="center"/>
            </w:pPr>
            <w:r w:rsidRPr="00273278">
              <w:t>597 103.50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C236D3" w:rsidRPr="006B27ED" w:rsidRDefault="00273278" w:rsidP="00173B20">
      <w:pPr>
        <w:jc w:val="right"/>
        <w:rPr>
          <w:sz w:val="22"/>
          <w:szCs w:val="22"/>
        </w:rPr>
      </w:pPr>
      <w:r w:rsidRPr="00273278">
        <w:rPr>
          <w:sz w:val="22"/>
          <w:szCs w:val="22"/>
        </w:rPr>
        <w:t xml:space="preserve">  </w:t>
      </w: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505" w:rsidRDefault="00250505">
      <w:r>
        <w:separator/>
      </w:r>
    </w:p>
  </w:endnote>
  <w:endnote w:type="continuationSeparator" w:id="0">
    <w:p w:rsidR="00250505" w:rsidRDefault="0025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505" w:rsidRDefault="00250505">
      <w:r>
        <w:separator/>
      </w:r>
    </w:p>
  </w:footnote>
  <w:footnote w:type="continuationSeparator" w:id="0">
    <w:p w:rsidR="00250505" w:rsidRDefault="00250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78" w:rsidRDefault="00273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78" w:rsidRDefault="00273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78" w:rsidRDefault="002732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0505"/>
    <w:rsid w:val="00007727"/>
    <w:rsid w:val="00017720"/>
    <w:rsid w:val="00035488"/>
    <w:rsid w:val="000D7F25"/>
    <w:rsid w:val="000E00E5"/>
    <w:rsid w:val="00173B20"/>
    <w:rsid w:val="001C69FF"/>
    <w:rsid w:val="0023318D"/>
    <w:rsid w:val="00250505"/>
    <w:rsid w:val="00273278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429F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A32BCF"/>
  <w15:chartTrackingRefBased/>
  <w15:docId w15:val="{6D9A0C03-2468-4368-A462-6DBCFF1A4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2021-09-14T06:27:00Z</cp:lastPrinted>
  <dcterms:created xsi:type="dcterms:W3CDTF">2021-09-14T06:27:00Z</dcterms:created>
  <dcterms:modified xsi:type="dcterms:W3CDTF">2021-09-14T06:27:00Z</dcterms:modified>
</cp:coreProperties>
</file>