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45" w14:textId="77777777" w:rsidR="00D665F5" w:rsidRDefault="008D51D4" w:rsidP="00D665F5">
      <w:pPr>
        <w:spacing w:after="240"/>
        <w:jc w:val="right"/>
        <w:rPr>
          <w:sz w:val="22"/>
          <w:szCs w:val="22"/>
        </w:rPr>
      </w:pPr>
      <w:r w:rsidRPr="008D51D4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8D51D4">
        <w:rPr>
          <w:sz w:val="22"/>
          <w:szCs w:val="22"/>
        </w:rPr>
        <w:t>2021-09-13</w:t>
      </w:r>
    </w:p>
    <w:p w14:paraId="21F1F4C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482340" w14:textId="77777777" w:rsidR="00D665F5" w:rsidRPr="00D91931" w:rsidRDefault="008D51D4" w:rsidP="00577BC6">
      <w:pPr>
        <w:spacing w:after="40"/>
        <w:rPr>
          <w:b/>
          <w:bCs/>
          <w:sz w:val="22"/>
          <w:szCs w:val="22"/>
        </w:rPr>
      </w:pPr>
      <w:r w:rsidRPr="008D51D4">
        <w:rPr>
          <w:b/>
          <w:bCs/>
          <w:sz w:val="22"/>
          <w:szCs w:val="22"/>
        </w:rPr>
        <w:t>Urząd Miejski w Woźnikach</w:t>
      </w:r>
    </w:p>
    <w:p w14:paraId="1C7D277E" w14:textId="77777777" w:rsidR="00D665F5" w:rsidRPr="00BD5546" w:rsidRDefault="008D51D4" w:rsidP="00D665F5">
      <w:pPr>
        <w:rPr>
          <w:sz w:val="22"/>
          <w:szCs w:val="22"/>
        </w:rPr>
      </w:pPr>
      <w:r w:rsidRPr="008D51D4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8D51D4">
        <w:rPr>
          <w:sz w:val="22"/>
          <w:szCs w:val="22"/>
        </w:rPr>
        <w:t>11</w:t>
      </w:r>
    </w:p>
    <w:p w14:paraId="0860CD11" w14:textId="77777777" w:rsidR="00D665F5" w:rsidRPr="00BD5546" w:rsidRDefault="008D51D4" w:rsidP="00D665F5">
      <w:pPr>
        <w:rPr>
          <w:sz w:val="22"/>
          <w:szCs w:val="22"/>
        </w:rPr>
      </w:pPr>
      <w:r w:rsidRPr="008D51D4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8D51D4">
        <w:rPr>
          <w:sz w:val="22"/>
          <w:szCs w:val="22"/>
        </w:rPr>
        <w:t>Woźniki</w:t>
      </w:r>
    </w:p>
    <w:p w14:paraId="04A7B2D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837A6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EFC8F8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1ADF0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EBA14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51D4" w:rsidRPr="008D51D4">
        <w:rPr>
          <w:b/>
          <w:sz w:val="22"/>
          <w:szCs w:val="22"/>
        </w:rPr>
        <w:t>ZP 271.11.2021</w:t>
      </w:r>
      <w:r w:rsidR="00A80738">
        <w:rPr>
          <w:sz w:val="24"/>
        </w:rPr>
        <w:tab/>
        <w:t xml:space="preserve"> </w:t>
      </w:r>
    </w:p>
    <w:p w14:paraId="319628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AF14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075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683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0880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3E882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51D4" w:rsidRPr="008D51D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8F934CE" w14:textId="77777777" w:rsidR="00A80738" w:rsidRPr="00577BC6" w:rsidRDefault="008D51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51D4">
        <w:rPr>
          <w:b/>
          <w:sz w:val="22"/>
          <w:szCs w:val="22"/>
        </w:rPr>
        <w:t>Remont drogi powiatowej nr 2335S na odcinku Polski Las do Kolonii Woźnickiej - ETAP I</w:t>
      </w:r>
    </w:p>
    <w:p w14:paraId="5B6B7C0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51D4" w:rsidRPr="008D51D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8122E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51D4" w:rsidRPr="008D51D4">
        <w:rPr>
          <w:sz w:val="22"/>
          <w:szCs w:val="22"/>
        </w:rPr>
        <w:t>13/09/2021</w:t>
      </w:r>
      <w:r w:rsidR="00FF4AB1" w:rsidRPr="00577BC6">
        <w:rPr>
          <w:sz w:val="22"/>
          <w:szCs w:val="22"/>
        </w:rPr>
        <w:t xml:space="preserve"> o godz. </w:t>
      </w:r>
      <w:r w:rsidR="008D51D4" w:rsidRPr="008D51D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0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418"/>
        <w:gridCol w:w="1418"/>
      </w:tblGrid>
      <w:tr w:rsidR="001E51F2" w:rsidRPr="00493F8C" w14:paraId="237719F5" w14:textId="4A5F9A33" w:rsidTr="001E51F2">
        <w:tc>
          <w:tcPr>
            <w:tcW w:w="993" w:type="dxa"/>
            <w:shd w:val="clear" w:color="auto" w:fill="auto"/>
            <w:vAlign w:val="center"/>
          </w:tcPr>
          <w:p w14:paraId="0624F161" w14:textId="77777777" w:rsidR="001E51F2" w:rsidRPr="00490DC0" w:rsidRDefault="001E51F2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24CDA92" w14:textId="77777777" w:rsidR="001E51F2" w:rsidRPr="00490DC0" w:rsidRDefault="001E51F2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6A060D" w14:textId="77777777" w:rsidR="001E51F2" w:rsidRPr="00490DC0" w:rsidRDefault="001E51F2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14:paraId="50AB65BA" w14:textId="5DC37F6D" w:rsidR="001E51F2" w:rsidRPr="00490DC0" w:rsidRDefault="001E51F2" w:rsidP="003F57CD">
            <w:pPr>
              <w:spacing w:before="120" w:after="120"/>
              <w:jc w:val="center"/>
            </w:pPr>
            <w:r>
              <w:t>Okres gwarancji</w:t>
            </w:r>
          </w:p>
        </w:tc>
      </w:tr>
      <w:tr w:rsidR="001E51F2" w:rsidRPr="00493F8C" w14:paraId="2DCD0107" w14:textId="5A6A6A2F" w:rsidTr="001E51F2">
        <w:tc>
          <w:tcPr>
            <w:tcW w:w="993" w:type="dxa"/>
            <w:shd w:val="clear" w:color="auto" w:fill="auto"/>
            <w:vAlign w:val="center"/>
          </w:tcPr>
          <w:p w14:paraId="2B2BA1CC" w14:textId="77777777" w:rsidR="001E51F2" w:rsidRPr="00490DC0" w:rsidRDefault="001E51F2" w:rsidP="004A25F2">
            <w:pPr>
              <w:spacing w:before="120" w:after="120"/>
              <w:jc w:val="center"/>
            </w:pPr>
            <w:r w:rsidRPr="008D51D4">
              <w:t>1</w:t>
            </w:r>
          </w:p>
        </w:tc>
        <w:tc>
          <w:tcPr>
            <w:tcW w:w="4252" w:type="dxa"/>
            <w:shd w:val="clear" w:color="auto" w:fill="auto"/>
          </w:tcPr>
          <w:p w14:paraId="43EAE820" w14:textId="77777777" w:rsidR="001E51F2" w:rsidRPr="00490DC0" w:rsidRDefault="001E51F2" w:rsidP="004A25F2">
            <w:pPr>
              <w:spacing w:before="40"/>
            </w:pPr>
            <w:r w:rsidRPr="008D51D4">
              <w:t>Hucz Spółka z ograniczoną odpowiedzialnością SP.K</w:t>
            </w:r>
          </w:p>
          <w:p w14:paraId="25D7E560" w14:textId="77777777" w:rsidR="001E51F2" w:rsidRPr="00490DC0" w:rsidRDefault="001E51F2" w:rsidP="004A25F2">
            <w:r w:rsidRPr="008D51D4">
              <w:t>Częstochowska</w:t>
            </w:r>
            <w:r w:rsidRPr="00490DC0">
              <w:t xml:space="preserve"> </w:t>
            </w:r>
            <w:r w:rsidRPr="008D51D4">
              <w:t>14</w:t>
            </w:r>
            <w:r w:rsidRPr="00490DC0">
              <w:t xml:space="preserve"> </w:t>
            </w:r>
          </w:p>
          <w:p w14:paraId="66874DDE" w14:textId="77777777" w:rsidR="001E51F2" w:rsidRPr="00490DC0" w:rsidRDefault="001E51F2" w:rsidP="004A25F2">
            <w:pPr>
              <w:spacing w:after="40"/>
              <w:jc w:val="both"/>
            </w:pPr>
            <w:r w:rsidRPr="008D51D4">
              <w:t>42-283</w:t>
            </w:r>
            <w:r w:rsidRPr="00490DC0">
              <w:t xml:space="preserve"> </w:t>
            </w:r>
            <w:r w:rsidRPr="008D51D4">
              <w:t>Boronów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C32E1D" w14:textId="77777777" w:rsidR="001E51F2" w:rsidRPr="00490DC0" w:rsidRDefault="001E51F2" w:rsidP="004A25F2">
            <w:pPr>
              <w:spacing w:before="120" w:after="120"/>
              <w:jc w:val="both"/>
            </w:pPr>
            <w:r w:rsidRPr="008D51D4">
              <w:t>735 537.55 zł</w:t>
            </w:r>
          </w:p>
        </w:tc>
        <w:tc>
          <w:tcPr>
            <w:tcW w:w="1418" w:type="dxa"/>
            <w:vAlign w:val="center"/>
          </w:tcPr>
          <w:p w14:paraId="3F787034" w14:textId="6FB46250" w:rsidR="001E51F2" w:rsidRPr="008D51D4" w:rsidRDefault="001E51F2" w:rsidP="004A25F2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1E51F2" w:rsidRPr="00493F8C" w14:paraId="092EAC71" w14:textId="0A7560A6" w:rsidTr="001E51F2">
        <w:tc>
          <w:tcPr>
            <w:tcW w:w="993" w:type="dxa"/>
            <w:shd w:val="clear" w:color="auto" w:fill="auto"/>
            <w:vAlign w:val="center"/>
          </w:tcPr>
          <w:p w14:paraId="2CAD3200" w14:textId="77777777" w:rsidR="001E51F2" w:rsidRPr="00490DC0" w:rsidRDefault="001E51F2" w:rsidP="004A25F2">
            <w:pPr>
              <w:spacing w:before="120" w:after="120"/>
              <w:jc w:val="center"/>
            </w:pPr>
            <w:r w:rsidRPr="008D51D4">
              <w:t>2</w:t>
            </w:r>
          </w:p>
        </w:tc>
        <w:tc>
          <w:tcPr>
            <w:tcW w:w="4252" w:type="dxa"/>
            <w:shd w:val="clear" w:color="auto" w:fill="auto"/>
          </w:tcPr>
          <w:p w14:paraId="0B63F648" w14:textId="77777777" w:rsidR="001E51F2" w:rsidRPr="00490DC0" w:rsidRDefault="001E51F2" w:rsidP="004A25F2">
            <w:pPr>
              <w:spacing w:before="40"/>
            </w:pPr>
            <w:r w:rsidRPr="008D51D4">
              <w:t>P.U.H. "DOMAX" Arkadiusz Mika</w:t>
            </w:r>
          </w:p>
          <w:p w14:paraId="14EBD830" w14:textId="77777777" w:rsidR="001E51F2" w:rsidRPr="00490DC0" w:rsidRDefault="001E51F2" w:rsidP="004A25F2">
            <w:r w:rsidRPr="008D51D4">
              <w:t>ul. Grabińska</w:t>
            </w:r>
            <w:r w:rsidRPr="00490DC0">
              <w:t xml:space="preserve"> </w:t>
            </w:r>
            <w:r w:rsidRPr="008D51D4">
              <w:t>8</w:t>
            </w:r>
            <w:r w:rsidRPr="00490DC0">
              <w:t xml:space="preserve"> </w:t>
            </w:r>
          </w:p>
          <w:p w14:paraId="36D16D79" w14:textId="77777777" w:rsidR="001E51F2" w:rsidRPr="00490DC0" w:rsidRDefault="001E51F2" w:rsidP="004A25F2">
            <w:pPr>
              <w:spacing w:after="40"/>
              <w:jc w:val="both"/>
            </w:pPr>
            <w:r w:rsidRPr="008D51D4">
              <w:t>42-283</w:t>
            </w:r>
            <w:r w:rsidRPr="00490DC0">
              <w:t xml:space="preserve"> </w:t>
            </w:r>
            <w:r w:rsidRPr="008D51D4">
              <w:t>Boronów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61921A" w14:textId="77777777" w:rsidR="001E51F2" w:rsidRPr="00490DC0" w:rsidRDefault="001E51F2" w:rsidP="004A25F2">
            <w:pPr>
              <w:spacing w:before="120" w:after="120"/>
              <w:jc w:val="both"/>
            </w:pPr>
            <w:r w:rsidRPr="008D51D4">
              <w:t>651 950.58 zł</w:t>
            </w:r>
          </w:p>
        </w:tc>
        <w:tc>
          <w:tcPr>
            <w:tcW w:w="1418" w:type="dxa"/>
            <w:vAlign w:val="center"/>
          </w:tcPr>
          <w:p w14:paraId="5409670B" w14:textId="1D959F8D" w:rsidR="001E51F2" w:rsidRPr="008D51D4" w:rsidRDefault="001E51F2" w:rsidP="004A25F2">
            <w:pPr>
              <w:spacing w:before="120" w:after="120"/>
              <w:jc w:val="both"/>
            </w:pPr>
            <w:r w:rsidRPr="001E51F2">
              <w:t>60 miesięcy</w:t>
            </w:r>
          </w:p>
        </w:tc>
      </w:tr>
      <w:tr w:rsidR="001E51F2" w:rsidRPr="00493F8C" w14:paraId="39ADC4A7" w14:textId="07C2E751" w:rsidTr="001E51F2">
        <w:tc>
          <w:tcPr>
            <w:tcW w:w="993" w:type="dxa"/>
            <w:shd w:val="clear" w:color="auto" w:fill="auto"/>
            <w:vAlign w:val="center"/>
          </w:tcPr>
          <w:p w14:paraId="5E9A18FB" w14:textId="77777777" w:rsidR="001E51F2" w:rsidRPr="00490DC0" w:rsidRDefault="001E51F2" w:rsidP="004A25F2">
            <w:pPr>
              <w:spacing w:before="120" w:after="120"/>
              <w:jc w:val="center"/>
            </w:pPr>
            <w:r w:rsidRPr="008D51D4">
              <w:t>3</w:t>
            </w:r>
          </w:p>
        </w:tc>
        <w:tc>
          <w:tcPr>
            <w:tcW w:w="4252" w:type="dxa"/>
            <w:shd w:val="clear" w:color="auto" w:fill="auto"/>
          </w:tcPr>
          <w:p w14:paraId="58BD3C49" w14:textId="77777777" w:rsidR="001E51F2" w:rsidRPr="00490DC0" w:rsidRDefault="001E51F2" w:rsidP="004A25F2">
            <w:pPr>
              <w:spacing w:before="40"/>
            </w:pPr>
            <w:r w:rsidRPr="008D51D4">
              <w:t>OLS Spółka z ograniczoną odpowiedzialnością Spółka Komandytowa</w:t>
            </w:r>
          </w:p>
          <w:p w14:paraId="6EBE93F5" w14:textId="77777777" w:rsidR="001E51F2" w:rsidRPr="00490DC0" w:rsidRDefault="001E51F2" w:rsidP="004A25F2">
            <w:r w:rsidRPr="008D51D4">
              <w:t>Chopina</w:t>
            </w:r>
            <w:r w:rsidRPr="00490DC0">
              <w:t xml:space="preserve"> </w:t>
            </w:r>
            <w:r w:rsidRPr="008D51D4">
              <w:t>2</w:t>
            </w:r>
            <w:r w:rsidRPr="00490DC0">
              <w:t xml:space="preserve"> </w:t>
            </w:r>
          </w:p>
          <w:p w14:paraId="203F1D3C" w14:textId="77777777" w:rsidR="001E51F2" w:rsidRPr="00490DC0" w:rsidRDefault="001E51F2" w:rsidP="004A25F2">
            <w:pPr>
              <w:spacing w:after="40"/>
              <w:jc w:val="both"/>
            </w:pPr>
            <w:r w:rsidRPr="008D51D4">
              <w:t>42-700</w:t>
            </w:r>
            <w:r w:rsidRPr="00490DC0">
              <w:t xml:space="preserve"> </w:t>
            </w:r>
            <w:r w:rsidRPr="008D51D4">
              <w:t>Lubliniec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514AC2" w14:textId="77777777" w:rsidR="001E51F2" w:rsidRPr="00490DC0" w:rsidRDefault="001E51F2" w:rsidP="004A25F2">
            <w:pPr>
              <w:spacing w:before="120" w:after="120"/>
              <w:jc w:val="both"/>
            </w:pPr>
            <w:r w:rsidRPr="008D51D4">
              <w:t>691 077.01 zł</w:t>
            </w:r>
          </w:p>
        </w:tc>
        <w:tc>
          <w:tcPr>
            <w:tcW w:w="1418" w:type="dxa"/>
            <w:vAlign w:val="center"/>
          </w:tcPr>
          <w:p w14:paraId="5B30CB7E" w14:textId="5457524C" w:rsidR="001E51F2" w:rsidRPr="008D51D4" w:rsidRDefault="001E51F2" w:rsidP="004A25F2">
            <w:pPr>
              <w:spacing w:before="120" w:after="120"/>
              <w:jc w:val="both"/>
            </w:pPr>
            <w:r w:rsidRPr="001E51F2">
              <w:t>60 miesięcy</w:t>
            </w:r>
          </w:p>
        </w:tc>
      </w:tr>
      <w:tr w:rsidR="001E51F2" w:rsidRPr="00493F8C" w14:paraId="3C13E9F9" w14:textId="79FB7C08" w:rsidTr="001E51F2">
        <w:tc>
          <w:tcPr>
            <w:tcW w:w="993" w:type="dxa"/>
            <w:shd w:val="clear" w:color="auto" w:fill="auto"/>
            <w:vAlign w:val="center"/>
          </w:tcPr>
          <w:p w14:paraId="5A5DFBC8" w14:textId="77777777" w:rsidR="001E51F2" w:rsidRPr="00490DC0" w:rsidRDefault="001E51F2" w:rsidP="004A25F2">
            <w:pPr>
              <w:spacing w:before="120" w:after="120"/>
              <w:jc w:val="center"/>
            </w:pPr>
            <w:r w:rsidRPr="008D51D4">
              <w:t>4</w:t>
            </w:r>
          </w:p>
        </w:tc>
        <w:tc>
          <w:tcPr>
            <w:tcW w:w="4252" w:type="dxa"/>
            <w:shd w:val="clear" w:color="auto" w:fill="auto"/>
          </w:tcPr>
          <w:p w14:paraId="6290FB93" w14:textId="77777777" w:rsidR="001E51F2" w:rsidRPr="00490DC0" w:rsidRDefault="001E51F2" w:rsidP="004A25F2">
            <w:pPr>
              <w:spacing w:before="40"/>
            </w:pPr>
            <w:r w:rsidRPr="008D51D4">
              <w:t>Przedsiębiorstwo Robót Drogowo-Mostowych "Myszków Sp. z o.o.</w:t>
            </w:r>
          </w:p>
          <w:p w14:paraId="6F102106" w14:textId="77777777" w:rsidR="001E51F2" w:rsidRPr="00490DC0" w:rsidRDefault="001E51F2" w:rsidP="004A25F2">
            <w:r w:rsidRPr="008D51D4">
              <w:t>Myszkowska</w:t>
            </w:r>
            <w:r w:rsidRPr="00490DC0">
              <w:t xml:space="preserve"> </w:t>
            </w:r>
            <w:r w:rsidRPr="008D51D4">
              <w:t>59</w:t>
            </w:r>
            <w:r w:rsidRPr="00490DC0">
              <w:t xml:space="preserve"> </w:t>
            </w:r>
          </w:p>
          <w:p w14:paraId="58CFCF3A" w14:textId="77777777" w:rsidR="001E51F2" w:rsidRPr="00490DC0" w:rsidRDefault="001E51F2" w:rsidP="004A25F2">
            <w:pPr>
              <w:spacing w:after="40"/>
              <w:jc w:val="both"/>
            </w:pPr>
            <w:r w:rsidRPr="008D51D4">
              <w:t>42-310</w:t>
            </w:r>
            <w:r w:rsidRPr="00490DC0">
              <w:t xml:space="preserve"> </w:t>
            </w:r>
            <w:r w:rsidRPr="008D51D4">
              <w:t>Żarki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4DBB36" w14:textId="77777777" w:rsidR="001E51F2" w:rsidRPr="00490DC0" w:rsidRDefault="001E51F2" w:rsidP="004A25F2">
            <w:pPr>
              <w:spacing w:before="120" w:after="120"/>
              <w:jc w:val="both"/>
            </w:pPr>
            <w:r w:rsidRPr="008D51D4">
              <w:t>658 547.22 zł</w:t>
            </w:r>
          </w:p>
        </w:tc>
        <w:tc>
          <w:tcPr>
            <w:tcW w:w="1418" w:type="dxa"/>
            <w:vAlign w:val="center"/>
          </w:tcPr>
          <w:p w14:paraId="3FD24840" w14:textId="6E1B8A05" w:rsidR="001E51F2" w:rsidRPr="008D51D4" w:rsidRDefault="001E51F2" w:rsidP="004A25F2">
            <w:pPr>
              <w:spacing w:before="120" w:after="120"/>
              <w:jc w:val="both"/>
            </w:pPr>
            <w:r w:rsidRPr="001E51F2">
              <w:t>60 miesięcy</w:t>
            </w:r>
          </w:p>
        </w:tc>
      </w:tr>
    </w:tbl>
    <w:p w14:paraId="6303C9C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35FB1D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6C87915" w14:textId="6C54AE0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174E" w14:textId="77777777" w:rsidR="006441D3" w:rsidRDefault="006441D3">
      <w:r>
        <w:separator/>
      </w:r>
    </w:p>
  </w:endnote>
  <w:endnote w:type="continuationSeparator" w:id="0">
    <w:p w14:paraId="441B059B" w14:textId="77777777" w:rsidR="006441D3" w:rsidRDefault="0064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756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C35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9D54B" w14:textId="7ABA0188" w:rsidR="009F189D" w:rsidRDefault="009862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7C516A" wp14:editId="0AABC53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CC70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089C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53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B593D6" w14:textId="77777777" w:rsidR="009F189D" w:rsidRDefault="009F189D">
    <w:pPr>
      <w:pStyle w:val="Stopka"/>
      <w:tabs>
        <w:tab w:val="clear" w:pos="4536"/>
      </w:tabs>
      <w:jc w:val="center"/>
    </w:pPr>
  </w:p>
  <w:p w14:paraId="41F52F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1ABDB" w14:textId="77777777" w:rsidR="006441D3" w:rsidRDefault="006441D3">
      <w:r>
        <w:separator/>
      </w:r>
    </w:p>
  </w:footnote>
  <w:footnote w:type="continuationSeparator" w:id="0">
    <w:p w14:paraId="1D6D1F94" w14:textId="77777777" w:rsidR="006441D3" w:rsidRDefault="00644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64A4" w14:textId="77777777" w:rsidR="008D51D4" w:rsidRDefault="008D5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03BFE" w14:textId="77777777" w:rsidR="008D51D4" w:rsidRDefault="008D5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67F89" w14:textId="77777777" w:rsidR="008D51D4" w:rsidRDefault="008D5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1D3"/>
    <w:rsid w:val="00007727"/>
    <w:rsid w:val="00017720"/>
    <w:rsid w:val="00035488"/>
    <w:rsid w:val="000D7F25"/>
    <w:rsid w:val="000E00E5"/>
    <w:rsid w:val="001146A4"/>
    <w:rsid w:val="00173B20"/>
    <w:rsid w:val="001C69FF"/>
    <w:rsid w:val="001E51F2"/>
    <w:rsid w:val="0023318D"/>
    <w:rsid w:val="002A79D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41D3"/>
    <w:rsid w:val="0069085C"/>
    <w:rsid w:val="00843263"/>
    <w:rsid w:val="00861E75"/>
    <w:rsid w:val="008D51D4"/>
    <w:rsid w:val="0098628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C41D3"/>
  <w15:chartTrackingRefBased/>
  <w15:docId w15:val="{62BF8FB7-56F7-4396-B2B9-F3146B79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2021-09-13T10:16:00Z</dcterms:created>
  <dcterms:modified xsi:type="dcterms:W3CDTF">2021-09-13T10:16:00Z</dcterms:modified>
</cp:coreProperties>
</file>