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7ABE7" w14:textId="77777777" w:rsidR="00271DAA" w:rsidRPr="00E874DC" w:rsidRDefault="00271DAA" w:rsidP="00271DAA">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B3AC50F" w14:textId="77777777" w:rsidR="00271DAA" w:rsidRDefault="00271DAA" w:rsidP="00271DAA">
      <w:pPr>
        <w:spacing w:before="48" w:line="240" w:lineRule="atLeast"/>
        <w:jc w:val="right"/>
        <w:rPr>
          <w:b/>
          <w:sz w:val="24"/>
          <w:szCs w:val="24"/>
          <w:lang w:val="pl-PL"/>
        </w:rPr>
      </w:pPr>
    </w:p>
    <w:p w14:paraId="48A6D24D" w14:textId="77777777" w:rsidR="00271DAA" w:rsidRDefault="00271DAA" w:rsidP="00271DAA">
      <w:pPr>
        <w:spacing w:before="48" w:line="240" w:lineRule="atLeast"/>
        <w:jc w:val="center"/>
        <w:rPr>
          <w:b/>
          <w:sz w:val="24"/>
          <w:szCs w:val="24"/>
          <w:lang w:val="pl-PL"/>
        </w:rPr>
      </w:pPr>
      <w:r>
        <w:rPr>
          <w:b/>
          <w:sz w:val="24"/>
          <w:szCs w:val="24"/>
          <w:lang w:val="pl-PL"/>
        </w:rPr>
        <w:t>WZÓR UMOWY</w:t>
      </w:r>
    </w:p>
    <w:p w14:paraId="42DEA592" w14:textId="77777777" w:rsidR="00271DAA" w:rsidRDefault="00271DAA" w:rsidP="00271DAA">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282A475" w14:textId="77777777" w:rsidR="00271DAA" w:rsidRDefault="00271DAA" w:rsidP="00271DAA">
      <w:pPr>
        <w:spacing w:before="48" w:line="240" w:lineRule="atLeast"/>
        <w:jc w:val="center"/>
        <w:rPr>
          <w:b/>
          <w:sz w:val="28"/>
          <w:lang w:val="pl-PL"/>
        </w:rPr>
      </w:pPr>
    </w:p>
    <w:p w14:paraId="18EC1537" w14:textId="073F5128" w:rsidR="00271DAA" w:rsidRPr="00AA2A22" w:rsidRDefault="00271DAA" w:rsidP="00271DAA">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KC-zp.272-476/21</w:t>
      </w:r>
      <w:r w:rsidRPr="00AA2A22">
        <w:rPr>
          <w:rFonts w:ascii="Times New Roman" w:hAnsi="Times New Roman"/>
        </w:rPr>
        <w:t xml:space="preserve"> </w:t>
      </w:r>
    </w:p>
    <w:p w14:paraId="33F6AA6F" w14:textId="77777777" w:rsidR="00271DAA" w:rsidRDefault="00271DAA" w:rsidP="00271DAA">
      <w:pPr>
        <w:pStyle w:val="Tekstpodstawowy"/>
        <w:ind w:right="-47"/>
        <w:jc w:val="both"/>
        <w:rPr>
          <w:rFonts w:ascii="Times New Roman" w:hAnsi="Times New Roman"/>
        </w:rPr>
      </w:pPr>
      <w:r w:rsidRPr="00AA2A22">
        <w:rPr>
          <w:rFonts w:ascii="Times New Roman" w:hAnsi="Times New Roman"/>
        </w:rPr>
        <w:t>pomiędzy</w:t>
      </w:r>
    </w:p>
    <w:p w14:paraId="18F53ACB" w14:textId="77777777" w:rsidR="00271DAA" w:rsidRDefault="00271DAA" w:rsidP="00271DAA">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2DD48C1" w14:textId="77777777" w:rsidR="00271DAA" w:rsidRDefault="00271DAA" w:rsidP="00271DAA">
      <w:pPr>
        <w:pStyle w:val="Tekstpodstawowy"/>
        <w:ind w:right="-47"/>
        <w:jc w:val="both"/>
        <w:rPr>
          <w:rFonts w:ascii="Times New Roman" w:hAnsi="Times New Roman"/>
        </w:rPr>
      </w:pPr>
      <w:r>
        <w:rPr>
          <w:rFonts w:ascii="Times New Roman" w:hAnsi="Times New Roman"/>
        </w:rPr>
        <w:t>reprezentowana przez:</w:t>
      </w:r>
    </w:p>
    <w:p w14:paraId="4E3CC0C5" w14:textId="77777777" w:rsidR="00271DAA" w:rsidRDefault="00271DAA" w:rsidP="00271DAA">
      <w:pPr>
        <w:pStyle w:val="Tekstpodstawowy"/>
        <w:ind w:right="-47"/>
        <w:jc w:val="both"/>
        <w:rPr>
          <w:rFonts w:ascii="Times New Roman" w:hAnsi="Times New Roman"/>
        </w:rPr>
      </w:pPr>
      <w:r>
        <w:rPr>
          <w:rFonts w:ascii="Times New Roman" w:hAnsi="Times New Roman"/>
        </w:rPr>
        <w:t xml:space="preserve">1.Dziekana Wydziału /Kierownika Jednostki/............................................................................. </w:t>
      </w:r>
    </w:p>
    <w:p w14:paraId="0BBC294D" w14:textId="77777777" w:rsidR="00271DAA" w:rsidRDefault="00271DAA" w:rsidP="00271DAA">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C891962" w14:textId="77777777" w:rsidR="00271DAA" w:rsidRDefault="00271DAA" w:rsidP="00271DAA">
      <w:pPr>
        <w:pStyle w:val="Tekstpodstawowy"/>
        <w:ind w:right="-47"/>
        <w:jc w:val="both"/>
        <w:rPr>
          <w:rFonts w:ascii="Times New Roman" w:hAnsi="Times New Roman"/>
        </w:rPr>
      </w:pPr>
      <w:r>
        <w:rPr>
          <w:rFonts w:ascii="Times New Roman" w:hAnsi="Times New Roman"/>
        </w:rPr>
        <w:t>zwaną dalej KUPUJĄCYM</w:t>
      </w:r>
    </w:p>
    <w:p w14:paraId="429F9719" w14:textId="77777777" w:rsidR="00271DAA" w:rsidRDefault="00271DAA" w:rsidP="00271DAA">
      <w:pPr>
        <w:pStyle w:val="Tekstpodstawowy"/>
        <w:ind w:right="-47"/>
        <w:jc w:val="both"/>
        <w:rPr>
          <w:rFonts w:ascii="Times New Roman" w:hAnsi="Times New Roman"/>
        </w:rPr>
      </w:pPr>
      <w:r>
        <w:rPr>
          <w:rFonts w:ascii="Times New Roman" w:hAnsi="Times New Roman"/>
        </w:rPr>
        <w:t xml:space="preserve">a </w:t>
      </w:r>
    </w:p>
    <w:p w14:paraId="7F747365" w14:textId="77777777" w:rsidR="00271DAA" w:rsidRDefault="00271DAA" w:rsidP="00271DAA">
      <w:pPr>
        <w:pStyle w:val="Tekstpodstawowy"/>
        <w:ind w:right="-47"/>
        <w:jc w:val="both"/>
        <w:rPr>
          <w:rFonts w:ascii="Times New Roman" w:hAnsi="Times New Roman"/>
        </w:rPr>
      </w:pPr>
      <w:r>
        <w:rPr>
          <w:rFonts w:ascii="Times New Roman" w:hAnsi="Times New Roman"/>
        </w:rPr>
        <w:t>......................................................................................................................................................</w:t>
      </w:r>
    </w:p>
    <w:p w14:paraId="317BD750" w14:textId="77777777" w:rsidR="00271DAA" w:rsidRDefault="00271DAA" w:rsidP="00271DAA">
      <w:pPr>
        <w:pStyle w:val="Tekstpodstawowy"/>
        <w:ind w:right="-47"/>
        <w:jc w:val="both"/>
        <w:rPr>
          <w:rFonts w:ascii="Times New Roman" w:hAnsi="Times New Roman"/>
        </w:rPr>
      </w:pPr>
      <w:r>
        <w:rPr>
          <w:rFonts w:ascii="Times New Roman" w:hAnsi="Times New Roman"/>
        </w:rPr>
        <w:t>......................................................................................................................................................</w:t>
      </w:r>
    </w:p>
    <w:p w14:paraId="76FFE802" w14:textId="77777777" w:rsidR="00271DAA" w:rsidRDefault="00271DAA" w:rsidP="00271DAA">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2748DA9" w14:textId="77777777" w:rsidR="00271DAA" w:rsidRDefault="00271DAA" w:rsidP="00271DAA">
      <w:pPr>
        <w:pStyle w:val="Tekstpodstawowy"/>
        <w:ind w:right="-47"/>
        <w:jc w:val="both"/>
        <w:rPr>
          <w:rFonts w:ascii="Times New Roman" w:hAnsi="Times New Roman"/>
        </w:rPr>
      </w:pPr>
      <w:r>
        <w:rPr>
          <w:rFonts w:ascii="Times New Roman" w:hAnsi="Times New Roman"/>
        </w:rPr>
        <w:t>reprezentowanym przez:</w:t>
      </w:r>
    </w:p>
    <w:p w14:paraId="5C6B6CD3" w14:textId="77777777" w:rsidR="00271DAA" w:rsidRDefault="00271DAA" w:rsidP="00271DAA">
      <w:pPr>
        <w:pStyle w:val="Tekstpodstawowy"/>
        <w:ind w:right="-47"/>
        <w:jc w:val="both"/>
        <w:rPr>
          <w:rFonts w:ascii="Times New Roman" w:hAnsi="Times New Roman"/>
        </w:rPr>
      </w:pPr>
      <w:r>
        <w:rPr>
          <w:rFonts w:ascii="Times New Roman" w:hAnsi="Times New Roman"/>
        </w:rPr>
        <w:t>1...................................................................................................................................................</w:t>
      </w:r>
    </w:p>
    <w:p w14:paraId="203AD217" w14:textId="77777777" w:rsidR="00271DAA" w:rsidRDefault="00271DAA" w:rsidP="00271DAA">
      <w:pPr>
        <w:pStyle w:val="Tekstpodstawowy"/>
        <w:ind w:right="-47"/>
        <w:jc w:val="both"/>
        <w:rPr>
          <w:rFonts w:ascii="Times New Roman" w:hAnsi="Times New Roman"/>
        </w:rPr>
      </w:pPr>
      <w:r>
        <w:rPr>
          <w:rFonts w:ascii="Times New Roman" w:hAnsi="Times New Roman"/>
        </w:rPr>
        <w:t xml:space="preserve">2................................................................................................................................................... </w:t>
      </w:r>
    </w:p>
    <w:p w14:paraId="0B9A845D" w14:textId="77777777" w:rsidR="00271DAA" w:rsidRDefault="00271DAA" w:rsidP="00271DAA">
      <w:pPr>
        <w:pStyle w:val="Tekstpodstawowy"/>
        <w:ind w:right="-47"/>
        <w:jc w:val="both"/>
        <w:rPr>
          <w:rFonts w:ascii="Times New Roman" w:hAnsi="Times New Roman"/>
        </w:rPr>
      </w:pPr>
      <w:r>
        <w:rPr>
          <w:rFonts w:ascii="Times New Roman" w:hAnsi="Times New Roman"/>
        </w:rPr>
        <w:t>zwanym dalej SPRZEDAWCĄ</w:t>
      </w:r>
    </w:p>
    <w:p w14:paraId="41D4AC9E" w14:textId="77777777" w:rsidR="00271DAA" w:rsidRDefault="00271DAA" w:rsidP="00271DAA">
      <w:pPr>
        <w:pStyle w:val="Tekstpodstawowy"/>
        <w:ind w:right="-47"/>
        <w:jc w:val="center"/>
        <w:rPr>
          <w:rFonts w:ascii="Times New Roman" w:hAnsi="Times New Roman"/>
        </w:rPr>
      </w:pPr>
    </w:p>
    <w:p w14:paraId="16EEF228"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1</w:t>
      </w:r>
    </w:p>
    <w:p w14:paraId="67CCAA51" w14:textId="22B90375" w:rsidR="00271DAA" w:rsidRPr="004A6876" w:rsidRDefault="00271DAA" w:rsidP="00271DAA">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4A6876">
        <w:rPr>
          <w:rFonts w:ascii="Times New Roman" w:hAnsi="Times New Roman"/>
          <w:b/>
        </w:rPr>
        <w:t xml:space="preserve">dostawa </w:t>
      </w:r>
      <w:r w:rsidR="007870FA" w:rsidRPr="007870FA">
        <w:rPr>
          <w:rFonts w:ascii="Times New Roman" w:hAnsi="Times New Roman"/>
          <w:b/>
        </w:rPr>
        <w:t xml:space="preserve">mobilnego analizatora śladowych ilości gazów CH4/CO2/H2O w ramach projektu "ID-UB" dla </w:t>
      </w:r>
      <w:proofErr w:type="spellStart"/>
      <w:r w:rsidR="007870FA" w:rsidRPr="007870FA">
        <w:rPr>
          <w:rFonts w:ascii="Times New Roman" w:hAnsi="Times New Roman"/>
          <w:b/>
        </w:rPr>
        <w:t>WFiIS</w:t>
      </w:r>
      <w:proofErr w:type="spellEnd"/>
      <w:r w:rsidRPr="004A6876">
        <w:rPr>
          <w:rFonts w:ascii="Times New Roman" w:hAnsi="Times New Roman"/>
          <w:b/>
        </w:rPr>
        <w:t>.</w:t>
      </w:r>
    </w:p>
    <w:p w14:paraId="31AED1B3" w14:textId="77777777" w:rsidR="00271DAA" w:rsidRPr="0043435F" w:rsidRDefault="00271DAA" w:rsidP="00271DAA">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1AAF8590" w14:textId="77777777" w:rsidR="00271DAA" w:rsidRPr="0043435F" w:rsidRDefault="00271DAA" w:rsidP="00271DAA">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5AA3AE5E" w14:textId="77777777" w:rsidR="00271DAA" w:rsidRDefault="00271DAA" w:rsidP="00271DAA">
      <w:pPr>
        <w:pStyle w:val="Tekstpodstawowy"/>
        <w:ind w:right="-47"/>
        <w:jc w:val="both"/>
        <w:rPr>
          <w:rFonts w:ascii="Times New Roman" w:hAnsi="Times New Roman"/>
        </w:rPr>
      </w:pPr>
    </w:p>
    <w:p w14:paraId="546529CF"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2</w:t>
      </w:r>
    </w:p>
    <w:p w14:paraId="4801C5FC" w14:textId="1394523E" w:rsidR="00271DAA" w:rsidRPr="0043435F" w:rsidRDefault="00271DAA" w:rsidP="00271DAA">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w:t>
      </w:r>
      <w:r w:rsidR="007870FA">
        <w:rPr>
          <w:rFonts w:ascii="Times New Roman" w:hAnsi="Times New Roman"/>
          <w:szCs w:val="24"/>
        </w:rPr>
        <w:t xml:space="preserve">…………… </w:t>
      </w:r>
      <w:r w:rsidRPr="0043435F">
        <w:rPr>
          <w:rFonts w:ascii="Times New Roman" w:hAnsi="Times New Roman"/>
          <w:szCs w:val="24"/>
        </w:rPr>
        <w:t xml:space="preserve">dni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071541F2" w14:textId="77777777" w:rsidR="00271DAA" w:rsidRPr="0043435F" w:rsidRDefault="00271DAA" w:rsidP="00271DAA">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58F9BE2" w14:textId="77777777" w:rsidR="00271DAA" w:rsidRPr="0043435F" w:rsidRDefault="00271DAA" w:rsidP="00271DAA">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15C0512" w14:textId="77777777" w:rsidR="00271DAA" w:rsidRDefault="00271DAA" w:rsidP="00271DAA">
      <w:pPr>
        <w:pStyle w:val="Tekstpodstawowy"/>
        <w:ind w:right="-47"/>
        <w:jc w:val="both"/>
        <w:rPr>
          <w:rFonts w:ascii="Times New Roman" w:hAnsi="Times New Roman"/>
        </w:rPr>
      </w:pPr>
    </w:p>
    <w:p w14:paraId="423B4075"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3</w:t>
      </w:r>
    </w:p>
    <w:p w14:paraId="762495D4" w14:textId="77777777" w:rsidR="00271DAA" w:rsidRPr="0043435F" w:rsidRDefault="00271DAA" w:rsidP="00271DAA">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494DCB3" w14:textId="77777777" w:rsidR="00271DAA" w:rsidRPr="0043435F" w:rsidRDefault="00271DAA" w:rsidP="00271DAA">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0DE3B472" w14:textId="77777777" w:rsidR="00271DAA" w:rsidRPr="0043435F" w:rsidRDefault="00271DAA" w:rsidP="00271DAA">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738E1ECD" w14:textId="77777777" w:rsidR="00271DAA" w:rsidRPr="0043435F" w:rsidRDefault="00271DAA" w:rsidP="00271DAA">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2E4090D1" w14:textId="77777777" w:rsidR="00271DAA" w:rsidRDefault="00271DAA" w:rsidP="00271DAA">
      <w:pPr>
        <w:pStyle w:val="Tekstpodstawowy"/>
        <w:ind w:right="-47"/>
        <w:jc w:val="both"/>
        <w:rPr>
          <w:rFonts w:ascii="Times New Roman" w:hAnsi="Times New Roman"/>
        </w:rPr>
      </w:pPr>
    </w:p>
    <w:p w14:paraId="7E005C97"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4</w:t>
      </w:r>
    </w:p>
    <w:p w14:paraId="6EED15AC" w14:textId="77777777" w:rsidR="00271DAA" w:rsidRDefault="00271DAA" w:rsidP="00271DAA">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8655B67" w14:textId="77777777" w:rsidR="00271DAA" w:rsidRDefault="00271DAA" w:rsidP="00271DAA">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37031E6" w14:textId="77777777" w:rsidR="00271DAA" w:rsidRDefault="00271DAA" w:rsidP="00271DAA">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0236EFDE" w14:textId="77777777" w:rsidR="00271DAA" w:rsidRPr="00593CEB" w:rsidRDefault="00271DAA" w:rsidP="00271DAA">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09CCAAE" w14:textId="77777777" w:rsidR="00271DAA" w:rsidRDefault="00271DAA" w:rsidP="00271DAA">
      <w:pPr>
        <w:pStyle w:val="Tekstpodstawowy"/>
        <w:ind w:right="-47"/>
        <w:jc w:val="center"/>
        <w:rPr>
          <w:rFonts w:ascii="Times New Roman" w:hAnsi="Times New Roman"/>
        </w:rPr>
      </w:pPr>
    </w:p>
    <w:p w14:paraId="6A181D13"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5</w:t>
      </w:r>
    </w:p>
    <w:p w14:paraId="3A2044A9" w14:textId="77777777" w:rsidR="00271DAA" w:rsidRPr="00C53B52" w:rsidRDefault="00271DAA" w:rsidP="00271DA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2F6CA4F" w14:textId="77777777" w:rsidR="00271DAA" w:rsidRPr="00C53B52" w:rsidRDefault="00271DAA" w:rsidP="00271DA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0BBF40B" w14:textId="77777777" w:rsidR="00271DAA" w:rsidRPr="00C53B52" w:rsidRDefault="00271DAA" w:rsidP="00271DAA">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58E1E71" w14:textId="77777777" w:rsidR="00271DAA" w:rsidRPr="00C53B52" w:rsidRDefault="00271DAA" w:rsidP="00271DA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832BABA" w14:textId="77777777" w:rsidR="00271DAA" w:rsidRPr="00C53B52" w:rsidRDefault="00271DAA" w:rsidP="00271DA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5D325E11" w14:textId="77777777" w:rsidR="00271DAA" w:rsidRPr="00C53B52" w:rsidRDefault="00271DAA" w:rsidP="00271DA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704F8C9D" w14:textId="77777777" w:rsidR="00271DAA" w:rsidRPr="00C53B52" w:rsidRDefault="00271DAA" w:rsidP="00271DA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36D24617" w14:textId="77777777" w:rsidR="00271DAA" w:rsidRPr="00C53B52" w:rsidRDefault="00271DAA" w:rsidP="00271DAA">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3BD7BF4A" w14:textId="77777777" w:rsidR="00271DAA" w:rsidRPr="00C53B52" w:rsidRDefault="00271DAA" w:rsidP="00271DAA">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76F00EBE" w14:textId="77777777" w:rsidR="00C35EF6" w:rsidRPr="00E861C8" w:rsidRDefault="00C35EF6" w:rsidP="00C35EF6">
      <w:pPr>
        <w:pStyle w:val="Tekstpodstawowy"/>
        <w:numPr>
          <w:ilvl w:val="0"/>
          <w:numId w:val="18"/>
        </w:numPr>
        <w:tabs>
          <w:tab w:val="clear" w:pos="720"/>
          <w:tab w:val="num" w:pos="360"/>
        </w:tabs>
        <w:ind w:right="-47"/>
        <w:jc w:val="both"/>
        <w:rPr>
          <w:rFonts w:ascii="Times New Roman" w:hAnsi="Times New Roman"/>
        </w:rPr>
      </w:pPr>
      <w:r w:rsidRPr="00E861C8">
        <w:rPr>
          <w:rFonts w:ascii="Times New Roman" w:hAnsi="Times New Roman"/>
        </w:rPr>
        <w:t>Łączna maksymalna wysokość kar umownych, których mogą dochodzić Strony nie może przekroczyć 20% wynagrodzenia netto o którym mowa w § 3ust. 1 umowy</w:t>
      </w:r>
    </w:p>
    <w:p w14:paraId="5ED2590A" w14:textId="0FEEC2CE" w:rsidR="00271DAA" w:rsidRDefault="00271DAA" w:rsidP="00271DA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46AEC8B2" w14:textId="77777777" w:rsidR="00271DAA" w:rsidRDefault="00271DAA" w:rsidP="00271DAA">
      <w:pPr>
        <w:pStyle w:val="Tekstpodstawowy"/>
        <w:ind w:right="-47"/>
        <w:jc w:val="center"/>
        <w:rPr>
          <w:rFonts w:ascii="Times New Roman" w:hAnsi="Times New Roman"/>
          <w:b/>
        </w:rPr>
      </w:pPr>
    </w:p>
    <w:p w14:paraId="0775F3B7" w14:textId="77777777" w:rsidR="00C35EF6" w:rsidRDefault="00C35EF6" w:rsidP="00271DAA">
      <w:pPr>
        <w:pStyle w:val="Tekstpodstawowy"/>
        <w:ind w:right="-47"/>
        <w:jc w:val="center"/>
        <w:rPr>
          <w:rFonts w:ascii="Times New Roman" w:hAnsi="Times New Roman"/>
          <w:b/>
        </w:rPr>
      </w:pPr>
    </w:p>
    <w:p w14:paraId="3A563C5E" w14:textId="492ABBDD" w:rsidR="00271DAA" w:rsidRDefault="00271DAA" w:rsidP="00271DAA">
      <w:pPr>
        <w:pStyle w:val="Tekstpodstawowy"/>
        <w:ind w:right="-47"/>
        <w:jc w:val="center"/>
        <w:rPr>
          <w:rFonts w:ascii="Times New Roman" w:hAnsi="Times New Roman"/>
          <w:b/>
        </w:rPr>
      </w:pPr>
      <w:r w:rsidRPr="00877B92">
        <w:rPr>
          <w:rFonts w:ascii="Times New Roman" w:hAnsi="Times New Roman"/>
          <w:b/>
        </w:rPr>
        <w:lastRenderedPageBreak/>
        <w:t>§ 6</w:t>
      </w:r>
    </w:p>
    <w:p w14:paraId="1956A49D" w14:textId="77777777" w:rsidR="00271DAA" w:rsidRDefault="00271DAA" w:rsidP="00271DAA">
      <w:pPr>
        <w:pStyle w:val="Tekstpodstawowy"/>
        <w:ind w:right="-47"/>
        <w:jc w:val="center"/>
        <w:rPr>
          <w:rFonts w:ascii="Times New Roman" w:hAnsi="Times New Roman"/>
          <w:b/>
        </w:rPr>
      </w:pPr>
    </w:p>
    <w:p w14:paraId="2BF5D2EF" w14:textId="77777777" w:rsidR="00271DAA" w:rsidRDefault="00271DAA" w:rsidP="00271DA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10A9E1A2" w14:textId="77777777" w:rsidR="00271DAA" w:rsidRDefault="00271DAA" w:rsidP="00271DA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041D047" w14:textId="77777777" w:rsidR="00271DAA" w:rsidRDefault="00271DAA" w:rsidP="00271DA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7E0181F" w14:textId="77777777" w:rsidR="00271DAA" w:rsidRDefault="00271DAA" w:rsidP="00271DA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B0A3F6B" w14:textId="77777777" w:rsidR="00271DAA" w:rsidRDefault="00271DAA" w:rsidP="00271DAA">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32FC3C3"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A75EC27" w14:textId="77777777" w:rsidR="00271DAA" w:rsidRPr="003F1749" w:rsidRDefault="00271DAA" w:rsidP="00271DAA">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8F1659D" w14:textId="77777777" w:rsidR="00271DAA" w:rsidRDefault="00271DAA" w:rsidP="00271DAA">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FD422E2" w14:textId="77777777" w:rsidR="00271DAA" w:rsidRDefault="00271DAA" w:rsidP="00271DAA">
      <w:pPr>
        <w:pStyle w:val="Tekstpodstawowy"/>
        <w:ind w:right="-47"/>
        <w:jc w:val="center"/>
        <w:rPr>
          <w:rFonts w:ascii="Times New Roman" w:hAnsi="Times New Roman"/>
        </w:rPr>
      </w:pPr>
    </w:p>
    <w:p w14:paraId="484B12B1"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318DAEF" w14:textId="77777777" w:rsidR="00271DAA" w:rsidRPr="0043435F" w:rsidRDefault="00271DAA" w:rsidP="00271DAA">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B93B300" w14:textId="77777777" w:rsidR="00271DAA" w:rsidRPr="0043435F" w:rsidRDefault="00271DAA" w:rsidP="00271DAA">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1C46FF57" w14:textId="77777777" w:rsidR="00271DAA" w:rsidRPr="0043435F" w:rsidRDefault="00271DAA" w:rsidP="00271DAA">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ABE6C38" w14:textId="77777777" w:rsidR="00271DAA" w:rsidRPr="0043435F" w:rsidRDefault="00271DAA" w:rsidP="00271DAA">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264A825A" w14:textId="77777777" w:rsidR="00271DAA" w:rsidRPr="0043435F" w:rsidRDefault="00271DAA" w:rsidP="00271DAA">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137780A7" w14:textId="77777777" w:rsidR="00271DAA" w:rsidRPr="0043435F" w:rsidRDefault="00271DAA" w:rsidP="00271DAA">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p>
    <w:p w14:paraId="6A8F44DB" w14:textId="77777777" w:rsidR="00271DAA" w:rsidRPr="0043435F" w:rsidRDefault="00271DAA" w:rsidP="00271DAA">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15517C9F" w14:textId="77777777" w:rsidR="00271DAA" w:rsidRPr="0043435F" w:rsidRDefault="00271DAA" w:rsidP="00271DAA">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7226AB49" w14:textId="77777777" w:rsidR="00271DAA" w:rsidRPr="0043435F" w:rsidRDefault="00271DAA" w:rsidP="00271DAA">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0861351" w14:textId="77777777" w:rsidR="00271DAA" w:rsidRPr="0043435F" w:rsidRDefault="00271DAA" w:rsidP="00271DAA">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29FF7BF" w14:textId="77777777" w:rsidR="00271DAA" w:rsidRPr="0043435F" w:rsidRDefault="00271DAA" w:rsidP="00271DAA">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DF034C1" w14:textId="77777777" w:rsidR="00271DAA" w:rsidRPr="0043435F" w:rsidRDefault="00271DAA" w:rsidP="00271DAA">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32485D6" w14:textId="77777777" w:rsidR="00271DAA" w:rsidRDefault="00271DAA" w:rsidP="00271DAA">
      <w:pPr>
        <w:pStyle w:val="Tekstpodstawowy"/>
        <w:ind w:left="284" w:right="-47"/>
        <w:jc w:val="both"/>
        <w:rPr>
          <w:rFonts w:ascii="Times New Roman" w:hAnsi="Times New Roman"/>
        </w:rPr>
      </w:pPr>
    </w:p>
    <w:p w14:paraId="3B2F45A6"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F8FC228" w14:textId="77777777" w:rsidR="00271DAA" w:rsidRDefault="00271DAA" w:rsidP="00271DAA">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9182BA1"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5F4EBB0B" w14:textId="77777777" w:rsidR="00271DAA" w:rsidRPr="009E7877" w:rsidRDefault="00271DAA" w:rsidP="00271DAA">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6A6A82FD" w14:textId="77777777" w:rsidR="00271DAA" w:rsidRPr="009E7877" w:rsidRDefault="00271DAA" w:rsidP="00271DAA">
      <w:pPr>
        <w:numPr>
          <w:ilvl w:val="0"/>
          <w:numId w:val="2"/>
        </w:numPr>
        <w:tabs>
          <w:tab w:val="clear" w:pos="720"/>
          <w:tab w:val="left" w:pos="360"/>
        </w:tabs>
        <w:suppressAutoHyphens/>
        <w:ind w:left="360"/>
        <w:jc w:val="both"/>
        <w:rPr>
          <w:color w:val="000000"/>
          <w:kern w:val="2"/>
          <w:sz w:val="24"/>
          <w:szCs w:val="24"/>
          <w:lang w:val="pl-PL"/>
        </w:rPr>
      </w:pPr>
      <w:r w:rsidRPr="00B34758">
        <w:rPr>
          <w:color w:val="000000"/>
          <w:kern w:val="2"/>
          <w:sz w:val="24"/>
          <w:szCs w:val="24"/>
          <w:lang w:val="pl-PL"/>
        </w:rPr>
        <w:t>Zmiany umowy, o których mowa w ust. 1 muszą być dokonywane z zachowaniem przepisu art. 454 oraz art. 455 ustawy Prawo zamówień publicznych</w:t>
      </w:r>
      <w:r w:rsidRPr="00A601F8">
        <w:rPr>
          <w:color w:val="000000"/>
          <w:kern w:val="2"/>
          <w:sz w:val="24"/>
          <w:szCs w:val="24"/>
          <w:lang w:val="pl-PL"/>
        </w:rPr>
        <w:t>.</w:t>
      </w:r>
      <w:r w:rsidRPr="009E7877">
        <w:rPr>
          <w:color w:val="000000"/>
          <w:kern w:val="2"/>
          <w:sz w:val="24"/>
          <w:szCs w:val="24"/>
          <w:lang w:val="pl-PL"/>
        </w:rPr>
        <w:t xml:space="preserve">  </w:t>
      </w:r>
    </w:p>
    <w:p w14:paraId="133016A1" w14:textId="77777777" w:rsidR="00271DAA" w:rsidRDefault="00271DAA" w:rsidP="00271DAA">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36E0D57D" w14:textId="77777777" w:rsidR="00271DAA" w:rsidRDefault="00271DAA" w:rsidP="00271DAA">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6A6ADC52" w14:textId="77777777" w:rsidR="00271DAA" w:rsidRPr="00267340" w:rsidRDefault="00271DAA" w:rsidP="00271DAA">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209333AC" w14:textId="77777777" w:rsidR="00271DAA" w:rsidRPr="00267340" w:rsidRDefault="00271DAA" w:rsidP="00271DAA">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4A3206F4" w14:textId="77777777" w:rsidR="00271DAA" w:rsidRPr="00267340" w:rsidRDefault="00271DAA" w:rsidP="00271DAA">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7C41A4B1" w14:textId="77777777" w:rsidR="00271DAA" w:rsidRDefault="00271DAA" w:rsidP="00271DAA">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7D580346" w14:textId="77777777" w:rsidR="00271DAA" w:rsidRPr="009E7877" w:rsidRDefault="00271DAA" w:rsidP="00271DAA">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348280B4" w14:textId="77777777" w:rsidR="00271DAA" w:rsidRPr="009E7877" w:rsidRDefault="00271DAA" w:rsidP="00271DAA">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lastRenderedPageBreak/>
        <w:t>pojawieniem się na rynku urządzeń o lepszych parametrach niż wskazane w ofercie,</w:t>
      </w:r>
    </w:p>
    <w:p w14:paraId="0D903F01" w14:textId="77777777" w:rsidR="00271DAA" w:rsidRDefault="00271DAA" w:rsidP="00271DAA">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71CDB305" w14:textId="77777777" w:rsidR="00271DAA" w:rsidRPr="009E7877" w:rsidRDefault="00271DAA" w:rsidP="00271DAA">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B59C6B7" w14:textId="77777777" w:rsidR="00271DAA" w:rsidRDefault="00271DAA" w:rsidP="00271DAA">
      <w:pPr>
        <w:pStyle w:val="Tekstpodstawowy"/>
        <w:ind w:right="-47"/>
        <w:rPr>
          <w:rFonts w:ascii="Times New Roman" w:hAnsi="Times New Roman"/>
        </w:rPr>
      </w:pPr>
    </w:p>
    <w:p w14:paraId="3E295D15"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53E4B92F" w14:textId="77777777" w:rsidR="00271DAA" w:rsidRDefault="00271DAA" w:rsidP="00271DA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8A10FA7" w14:textId="77777777" w:rsidR="00271DAA" w:rsidRDefault="00271DAA" w:rsidP="00271DAA">
      <w:pPr>
        <w:pStyle w:val="Tekstpodstawowy"/>
        <w:ind w:right="-47"/>
        <w:jc w:val="center"/>
        <w:rPr>
          <w:rFonts w:ascii="Times New Roman" w:hAnsi="Times New Roman"/>
        </w:rPr>
      </w:pPr>
    </w:p>
    <w:p w14:paraId="25E22966" w14:textId="77777777" w:rsidR="00271DAA" w:rsidRDefault="00271DAA" w:rsidP="00271DAA">
      <w:pPr>
        <w:pStyle w:val="Tekstpodstawowy"/>
        <w:ind w:right="-47"/>
        <w:jc w:val="center"/>
        <w:rPr>
          <w:rFonts w:ascii="Times New Roman" w:hAnsi="Times New Roman"/>
        </w:rPr>
      </w:pPr>
    </w:p>
    <w:p w14:paraId="705AFC94" w14:textId="77777777" w:rsidR="00271DAA" w:rsidRPr="00877B92" w:rsidRDefault="00271DAA" w:rsidP="00271DAA">
      <w:pPr>
        <w:pStyle w:val="Tekstpodstawowy"/>
        <w:ind w:right="-47"/>
        <w:jc w:val="center"/>
        <w:rPr>
          <w:b/>
        </w:rPr>
      </w:pPr>
      <w:r w:rsidRPr="00877B92">
        <w:rPr>
          <w:rFonts w:ascii="Times New Roman" w:hAnsi="Times New Roman"/>
          <w:b/>
        </w:rPr>
        <w:t>§1</w:t>
      </w:r>
      <w:r>
        <w:rPr>
          <w:rFonts w:ascii="Times New Roman" w:hAnsi="Times New Roman"/>
          <w:b/>
        </w:rPr>
        <w:t>2</w:t>
      </w:r>
    </w:p>
    <w:p w14:paraId="6D98A164" w14:textId="77777777" w:rsidR="00271DAA" w:rsidRDefault="00271DAA" w:rsidP="00271DAA">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3745B43" w14:textId="77777777" w:rsidR="00271DAA" w:rsidRDefault="00271DAA" w:rsidP="00271DAA">
      <w:pPr>
        <w:pStyle w:val="NormalnyWeb"/>
        <w:jc w:val="both"/>
      </w:pPr>
      <w:r>
        <w:t xml:space="preserve">2. W razie wątpliwości, czy określona informacja stanowi tajemnicę Wykonawca zobowiązany jest zwrócić się w formie pisemnej do Zamawiającego o wyjaśnienie takiej wątpliwości. </w:t>
      </w:r>
    </w:p>
    <w:p w14:paraId="71DDDC66" w14:textId="77777777" w:rsidR="00271DAA" w:rsidRDefault="00271DAA" w:rsidP="00271DAA">
      <w:pPr>
        <w:pStyle w:val="NormalnyWeb"/>
        <w:jc w:val="both"/>
      </w:pPr>
      <w:r>
        <w:t xml:space="preserve">3. Wykonawca zobowiązuje się do wykorzystania uzyskanych, powyższych informacji jedynie w celu wykonania przedmiotu umowy. </w:t>
      </w:r>
    </w:p>
    <w:p w14:paraId="675D24B2" w14:textId="77777777" w:rsidR="00271DAA" w:rsidRDefault="00271DAA" w:rsidP="00271DAA">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7B55B360" w14:textId="77777777" w:rsidR="00271DAA" w:rsidRDefault="00271DAA" w:rsidP="00271DAA">
      <w:pPr>
        <w:pStyle w:val="NormalnyWeb"/>
        <w:jc w:val="both"/>
      </w:pPr>
      <w:r>
        <w:t>5. Powyższe przepisy nie będą miały zastosowania wobec informacji powszechnie znanych lub opublikowanych oraz w przypadku żądania ich ujawnienia przez uprawniony organ.</w:t>
      </w:r>
    </w:p>
    <w:p w14:paraId="21CF6D9A" w14:textId="77777777" w:rsidR="00271DAA" w:rsidRDefault="00271DAA" w:rsidP="00271DAA">
      <w:pPr>
        <w:pStyle w:val="Tekstpodstawowy"/>
        <w:ind w:right="-47"/>
        <w:jc w:val="both"/>
        <w:rPr>
          <w:rFonts w:ascii="Times New Roman" w:hAnsi="Times New Roman"/>
        </w:rPr>
      </w:pPr>
    </w:p>
    <w:p w14:paraId="2DAC6D03"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4ADECB2E" w14:textId="77777777" w:rsidR="00271DAA" w:rsidRDefault="00271DAA" w:rsidP="00271DA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0257B4D" w14:textId="77777777" w:rsidR="00271DAA" w:rsidRDefault="00271DAA" w:rsidP="00271DAA">
      <w:pPr>
        <w:pStyle w:val="Tekstpodstawowy"/>
        <w:ind w:right="-47"/>
        <w:jc w:val="both"/>
        <w:rPr>
          <w:rFonts w:ascii="Times New Roman" w:hAnsi="Times New Roman"/>
        </w:rPr>
      </w:pPr>
    </w:p>
    <w:p w14:paraId="18F81FC7"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1E7D0DD" w14:textId="77777777" w:rsidR="00271DAA" w:rsidRDefault="00271DAA" w:rsidP="00271DA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5447146" w14:textId="77777777" w:rsidR="00271DAA" w:rsidRDefault="00271DAA" w:rsidP="00271DAA">
      <w:pPr>
        <w:pStyle w:val="Tekstpodstawowy"/>
        <w:ind w:right="-47"/>
        <w:jc w:val="both"/>
        <w:rPr>
          <w:rFonts w:ascii="Times New Roman" w:hAnsi="Times New Roman"/>
        </w:rPr>
      </w:pPr>
    </w:p>
    <w:p w14:paraId="1DBA4CBF" w14:textId="77777777" w:rsidR="00271DAA" w:rsidRPr="00877B92" w:rsidRDefault="00271DAA" w:rsidP="00271DA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0F1EFC5A" w14:textId="77777777" w:rsidR="00271DAA" w:rsidRPr="004F0507" w:rsidRDefault="00271DAA" w:rsidP="00271DA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2C3CEAE" w14:textId="77777777" w:rsidR="00271DAA" w:rsidRDefault="00271DAA" w:rsidP="00271DAA">
      <w:pPr>
        <w:pStyle w:val="Tekstpodstawowy2"/>
        <w:spacing w:line="240" w:lineRule="auto"/>
        <w:ind w:right="-47"/>
      </w:pPr>
    </w:p>
    <w:p w14:paraId="1CDCB5B7" w14:textId="77777777" w:rsidR="00271DAA" w:rsidRPr="004F0507" w:rsidRDefault="00271DAA" w:rsidP="00271DAA">
      <w:pPr>
        <w:pStyle w:val="Tekstpodstawowy2"/>
        <w:spacing w:line="240" w:lineRule="auto"/>
        <w:ind w:right="-47"/>
        <w:rPr>
          <w:b/>
          <w:sz w:val="24"/>
        </w:rPr>
      </w:pPr>
      <w:r>
        <w:rPr>
          <w:b/>
          <w:sz w:val="24"/>
        </w:rPr>
        <w:t xml:space="preserve">      </w:t>
      </w:r>
      <w:r w:rsidRPr="004F0507">
        <w:rPr>
          <w:b/>
          <w:sz w:val="24"/>
        </w:rPr>
        <w:t>Za Sprzedawcę                                                                                   Za Kupującego</w:t>
      </w:r>
    </w:p>
    <w:p w14:paraId="5A33F26A" w14:textId="77777777" w:rsidR="00271DAA" w:rsidRPr="000936CA" w:rsidRDefault="00271DAA" w:rsidP="00271DAA">
      <w:pPr>
        <w:rPr>
          <w:lang w:val="pl-PL"/>
        </w:rPr>
      </w:pPr>
    </w:p>
    <w:p w14:paraId="15E7AA8C" w14:textId="77777777" w:rsidR="00271DAA" w:rsidRDefault="00271DAA" w:rsidP="00271DAA">
      <w:pPr>
        <w:pStyle w:val="Zwykytekst"/>
        <w:rPr>
          <w:lang w:val="pl-PL"/>
        </w:rPr>
      </w:pPr>
    </w:p>
    <w:p w14:paraId="73866EC2" w14:textId="77777777" w:rsidR="00271DAA" w:rsidRDefault="00271DAA" w:rsidP="00271DAA">
      <w:pPr>
        <w:pStyle w:val="Zwykytekst"/>
        <w:rPr>
          <w:lang w:val="pl-PL"/>
        </w:rPr>
      </w:pPr>
    </w:p>
    <w:p w14:paraId="075407A2" w14:textId="77777777" w:rsidR="00271DAA" w:rsidRDefault="00271DAA" w:rsidP="00271DAA">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DB58EC5" w14:textId="77777777" w:rsidR="00271DAA" w:rsidRPr="00496551" w:rsidRDefault="00271DAA" w:rsidP="00271DAA">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932E8E4" w14:textId="77777777" w:rsidR="00271DAA" w:rsidRPr="00435153" w:rsidRDefault="00271DAA" w:rsidP="00271DAA">
      <w:pPr>
        <w:rPr>
          <w:lang w:val="pl-PL"/>
        </w:rPr>
      </w:pPr>
    </w:p>
    <w:p w14:paraId="311D5E0D" w14:textId="77777777" w:rsidR="00271DAA" w:rsidRPr="0001613A" w:rsidRDefault="00271DAA" w:rsidP="00271DAA">
      <w:pPr>
        <w:rPr>
          <w:lang w:val="pl-PL"/>
        </w:rPr>
      </w:pPr>
    </w:p>
    <w:p w14:paraId="0FE8FDDD" w14:textId="77777777" w:rsidR="00496551" w:rsidRPr="00271DAA" w:rsidRDefault="00496551" w:rsidP="00C10141">
      <w:pPr>
        <w:rPr>
          <w:lang w:val="pl-PL"/>
        </w:rPr>
      </w:pPr>
    </w:p>
    <w:sectPr w:rsidR="00496551" w:rsidRPr="00271DAA">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33F14" w14:textId="77777777" w:rsidR="00460A30" w:rsidRDefault="00460A30">
      <w:r>
        <w:separator/>
      </w:r>
    </w:p>
  </w:endnote>
  <w:endnote w:type="continuationSeparator" w:id="0">
    <w:p w14:paraId="399CD582" w14:textId="77777777" w:rsidR="00460A30" w:rsidRDefault="00460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0A861" w14:textId="77777777" w:rsidR="00271DAA" w:rsidRDefault="00271DAA">
    <w:pPr>
      <w:pStyle w:val="Stopka"/>
      <w:jc w:val="right"/>
    </w:pPr>
    <w:r>
      <w:fldChar w:fldCharType="begin"/>
    </w:r>
    <w:r>
      <w:instrText>PAGE   \* MERGEFORMAT</w:instrText>
    </w:r>
    <w:r>
      <w:fldChar w:fldCharType="separate"/>
    </w:r>
    <w:r>
      <w:rPr>
        <w:lang w:val="pl-PL"/>
      </w:rPr>
      <w:t>2</w:t>
    </w:r>
    <w:r>
      <w:fldChar w:fldCharType="end"/>
    </w:r>
  </w:p>
  <w:p w14:paraId="6969A6C8" w14:textId="77777777" w:rsidR="00271DAA" w:rsidRDefault="00271DA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AA4D9" w14:textId="77777777" w:rsidR="00460A30" w:rsidRDefault="00460A30">
      <w:r>
        <w:separator/>
      </w:r>
    </w:p>
  </w:footnote>
  <w:footnote w:type="continuationSeparator" w:id="0">
    <w:p w14:paraId="683D6E62" w14:textId="77777777" w:rsidR="00460A30" w:rsidRDefault="00460A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C9FB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0A30"/>
    <w:rsid w:val="000033EA"/>
    <w:rsid w:val="0002467C"/>
    <w:rsid w:val="00040A7A"/>
    <w:rsid w:val="000936CA"/>
    <w:rsid w:val="00097182"/>
    <w:rsid w:val="000B1A00"/>
    <w:rsid w:val="000C0F66"/>
    <w:rsid w:val="001764D4"/>
    <w:rsid w:val="001F341B"/>
    <w:rsid w:val="002430FD"/>
    <w:rsid w:val="00267340"/>
    <w:rsid w:val="00271DAA"/>
    <w:rsid w:val="00275C59"/>
    <w:rsid w:val="00337165"/>
    <w:rsid w:val="003974EB"/>
    <w:rsid w:val="003C6167"/>
    <w:rsid w:val="003F1749"/>
    <w:rsid w:val="00460A30"/>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870FA"/>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8401C"/>
    <w:rsid w:val="00AA7F39"/>
    <w:rsid w:val="00AF7449"/>
    <w:rsid w:val="00BA1B11"/>
    <w:rsid w:val="00BD0C12"/>
    <w:rsid w:val="00BD5E3D"/>
    <w:rsid w:val="00C07E7C"/>
    <w:rsid w:val="00C10141"/>
    <w:rsid w:val="00C12A61"/>
    <w:rsid w:val="00C14141"/>
    <w:rsid w:val="00C2196F"/>
    <w:rsid w:val="00C23E95"/>
    <w:rsid w:val="00C35EF6"/>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6E0C1B"/>
  <w15:chartTrackingRefBased/>
  <w15:docId w15:val="{925168A3-D666-4A82-93F7-22A4A961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71DA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1DAA"/>
    <w:rPr>
      <w:rFonts w:ascii="Courier New" w:hAnsi="Courier New" w:cs="Courier New"/>
      <w:lang w:val="en-US"/>
    </w:rPr>
  </w:style>
  <w:style w:type="character" w:customStyle="1" w:styleId="Tekstpodstawowy2Znak">
    <w:name w:val="Tekst podstawowy 2 Znak"/>
    <w:basedOn w:val="Domylnaczcionkaakapitu"/>
    <w:link w:val="Tekstpodstawowy2"/>
    <w:rsid w:val="00271DAA"/>
  </w:style>
  <w:style w:type="character" w:customStyle="1" w:styleId="NagwekZnak">
    <w:name w:val="Nagłówek Znak"/>
    <w:link w:val="Nagwek"/>
    <w:uiPriority w:val="99"/>
    <w:rsid w:val="00271DAA"/>
    <w:rPr>
      <w:lang w:val="en-US"/>
    </w:rPr>
  </w:style>
  <w:style w:type="character" w:customStyle="1" w:styleId="StopkaZnak">
    <w:name w:val="Stopka Znak"/>
    <w:link w:val="Stopka"/>
    <w:uiPriority w:val="99"/>
    <w:rsid w:val="00271DA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1735</Words>
  <Characters>12211</Characters>
  <Application>Microsoft Office Word</Application>
  <DocSecurity>0</DocSecurity>
  <Lines>101</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2021-08-31T10:51:00Z</cp:lastPrinted>
  <dcterms:created xsi:type="dcterms:W3CDTF">2021-08-31T10:48:00Z</dcterms:created>
  <dcterms:modified xsi:type="dcterms:W3CDTF">2021-08-31T10:52:00Z</dcterms:modified>
</cp:coreProperties>
</file>