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C1E68" w14:textId="77777777" w:rsidR="00795756" w:rsidRPr="00240E71" w:rsidRDefault="00420BF6" w:rsidP="00795756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03C2F6A1">
          <v:roundrect id="_x0000_s1026" style="position:absolute;left:0;text-align:left;margin-left:-25.5pt;margin-top:-13.15pt;width:162pt;height:1in;z-index:251659264" arcsize="10923f"/>
        </w:pict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>
        <w:rPr>
          <w:b w:val="0"/>
          <w:sz w:val="22"/>
          <w:szCs w:val="22"/>
        </w:rPr>
        <w:tab/>
      </w:r>
      <w:r w:rsidR="00795756" w:rsidRPr="004C278E">
        <w:rPr>
          <w:rFonts w:ascii="Times New Roman" w:hAnsi="Times New Roman"/>
        </w:rPr>
        <w:t xml:space="preserve">Załącznik nr </w:t>
      </w:r>
      <w:r w:rsidR="00795756">
        <w:rPr>
          <w:rFonts w:ascii="Times New Roman" w:hAnsi="Times New Roman"/>
        </w:rPr>
        <w:t>1</w:t>
      </w:r>
    </w:p>
    <w:p w14:paraId="59A76428" w14:textId="77777777" w:rsidR="00795756" w:rsidRDefault="00795756" w:rsidP="0079575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5BA2D59" w14:textId="77777777" w:rsidR="00795756" w:rsidRPr="0022732C" w:rsidRDefault="00795756" w:rsidP="0079575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26A6880" w14:textId="77777777" w:rsidR="00795756" w:rsidRDefault="00795756" w:rsidP="0079575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737E70B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A76418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EB7B10E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81032BD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0774F89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C32EA32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84F7F8B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CDCD4C9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EDBDBF7" w14:textId="77777777" w:rsidR="00795756" w:rsidRPr="0022732C" w:rsidRDefault="00795756" w:rsidP="00795756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3926E5E" w14:textId="77777777" w:rsidR="00795756" w:rsidRDefault="00795756" w:rsidP="00795756">
      <w:pPr>
        <w:spacing w:line="360" w:lineRule="auto"/>
      </w:pPr>
      <w:r>
        <w:t>Do: Nazwa i siedziba Zamawiającego:</w:t>
      </w:r>
    </w:p>
    <w:p w14:paraId="63A0EB9B" w14:textId="77777777" w:rsidR="00795756" w:rsidRPr="00C35C8C" w:rsidRDefault="00795756" w:rsidP="00795756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F7B82E2" w14:textId="77777777" w:rsidR="00795756" w:rsidRPr="00C35C8C" w:rsidRDefault="00795756" w:rsidP="00795756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058EF52" w14:textId="77777777" w:rsidR="00795756" w:rsidRDefault="00795756" w:rsidP="00795756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5EE1E0BF" w14:textId="77777777" w:rsidR="00795756" w:rsidRDefault="00795756" w:rsidP="00795756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1A77F5ED" w14:textId="77777777" w:rsidR="00795756" w:rsidRDefault="00795756" w:rsidP="00795756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7224637" w14:textId="77777777" w:rsidR="00795756" w:rsidRDefault="00795756" w:rsidP="00795756">
      <w:pPr>
        <w:ind w:firstLine="3969"/>
        <w:rPr>
          <w:b/>
        </w:rPr>
      </w:pPr>
    </w:p>
    <w:p w14:paraId="48EC5989" w14:textId="2DCD8EDD" w:rsidR="00795756" w:rsidRDefault="00795756" w:rsidP="0079575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14C84" w:rsidRPr="00214C84">
        <w:rPr>
          <w:b/>
        </w:rPr>
        <w:t xml:space="preserve">Dostawa mobilnego analizatora śladowych ilości gazów CH4/CO2/H2O w ramach projektu "ID-UB" dla </w:t>
      </w:r>
      <w:proofErr w:type="spellStart"/>
      <w:r w:rsidR="00214C84" w:rsidRPr="00214C84">
        <w:rPr>
          <w:b/>
        </w:rPr>
        <w:t>WFiIS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214C84">
        <w:rPr>
          <w:b/>
          <w:sz w:val="26"/>
        </w:rPr>
        <w:t>47</w:t>
      </w:r>
      <w:r>
        <w:rPr>
          <w:b/>
          <w:sz w:val="26"/>
        </w:rPr>
        <w:t xml:space="preserve">6/21 </w:t>
      </w:r>
      <w:r>
        <w:t>oferuję realizację przedmiotu zamówienia, zgodnie z zasadami określonymi w specyfikacji istotnych warunków zamówienia.</w:t>
      </w:r>
    </w:p>
    <w:p w14:paraId="2E33C765" w14:textId="77777777" w:rsidR="00795756" w:rsidRDefault="00795756" w:rsidP="00795756">
      <w:pPr>
        <w:tabs>
          <w:tab w:val="right" w:pos="9000"/>
        </w:tabs>
      </w:pPr>
    </w:p>
    <w:p w14:paraId="13753361" w14:textId="77777777" w:rsidR="00795756" w:rsidRDefault="00795756" w:rsidP="0079575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240C0DF" w14:textId="77777777" w:rsidR="00795756" w:rsidRDefault="00795756" w:rsidP="00795756">
      <w:pPr>
        <w:widowControl w:val="0"/>
        <w:spacing w:line="264" w:lineRule="auto"/>
        <w:ind w:right="1"/>
        <w:rPr>
          <w:b/>
        </w:rPr>
      </w:pPr>
    </w:p>
    <w:p w14:paraId="5933DA11" w14:textId="77777777" w:rsidR="00795756" w:rsidRDefault="00795756" w:rsidP="00795756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5419AB7" w14:textId="77777777" w:rsidR="00795756" w:rsidRPr="00FB1B4F" w:rsidRDefault="00795756" w:rsidP="00795756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0D91E78" w14:textId="77777777" w:rsidR="00795756" w:rsidRPr="00FB1B4F" w:rsidRDefault="00795756" w:rsidP="00795756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472C015" w14:textId="77777777" w:rsidR="00795756" w:rsidRPr="00FB1B4F" w:rsidRDefault="00795756" w:rsidP="00795756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13F9AFB" w14:textId="77777777" w:rsidR="00795756" w:rsidRDefault="00795756" w:rsidP="00795756">
      <w:pPr>
        <w:pStyle w:val="Tekstpodstawowy"/>
      </w:pPr>
      <w:r>
        <w:t>Powyższa cena zawiera  podatek VAT w wysokości 23% tj.…………………….PLN</w:t>
      </w:r>
    </w:p>
    <w:p w14:paraId="50294F3F" w14:textId="04F89091" w:rsidR="00795756" w:rsidRDefault="00795756" w:rsidP="00795756">
      <w:pPr>
        <w:pStyle w:val="Tekstpodstawowy"/>
      </w:pPr>
      <w:r>
        <w:t xml:space="preserve">Producent/model zaoferowanego urządzenia </w:t>
      </w:r>
      <w:r w:rsidRPr="00FE545C">
        <w:rPr>
          <w:b w:val="0"/>
        </w:rPr>
        <w:t>…………………………………………..</w:t>
      </w:r>
    </w:p>
    <w:p w14:paraId="5BD20957" w14:textId="77777777" w:rsidR="00795756" w:rsidRDefault="00795756" w:rsidP="0079575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zamówienia: …</w:t>
      </w:r>
      <w:r w:rsidRPr="00FB1B4F">
        <w:t>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23BD2633" w14:textId="77777777" w:rsidR="00795756" w:rsidRDefault="00795756" w:rsidP="00795756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14:paraId="2A6F32F8" w14:textId="77777777" w:rsidR="00795756" w:rsidRPr="00FE545C" w:rsidRDefault="00795756" w:rsidP="00795756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7030FAA" w14:textId="77777777" w:rsidR="00795756" w:rsidRPr="00FE545C" w:rsidRDefault="00795756" w:rsidP="00795756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B7CAFBF" w14:textId="77777777" w:rsidR="00795756" w:rsidRDefault="00795756" w:rsidP="00795756">
      <w:pPr>
        <w:jc w:val="both"/>
        <w:rPr>
          <w:sz w:val="18"/>
          <w:szCs w:val="18"/>
        </w:rPr>
      </w:pPr>
    </w:p>
    <w:p w14:paraId="196EF4B3" w14:textId="77777777" w:rsidR="00795756" w:rsidRPr="002A16E2" w:rsidRDefault="00795756" w:rsidP="00795756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0AE475A" w14:textId="77777777" w:rsidR="00795756" w:rsidRPr="002A16E2" w:rsidRDefault="00795756" w:rsidP="0079575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9</w:t>
      </w:r>
      <w:r w:rsidRPr="002A16E2">
        <w:rPr>
          <w:color w:val="000000"/>
          <w:sz w:val="22"/>
          <w:szCs w:val="22"/>
          <w:lang w:eastAsia="ar-SA"/>
        </w:rPr>
        <w:t>0 dni od dnia upływu terminu składania ofert.</w:t>
      </w:r>
    </w:p>
    <w:p w14:paraId="48F416BF" w14:textId="77777777" w:rsidR="00795756" w:rsidRDefault="00795756" w:rsidP="0079575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57196910" w14:textId="77777777" w:rsidR="00795756" w:rsidRPr="002A16E2" w:rsidRDefault="00795756" w:rsidP="0079575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4E07630" w14:textId="77777777" w:rsidR="00795756" w:rsidRPr="002A16E2" w:rsidRDefault="00795756" w:rsidP="0079575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222CE14" w14:textId="77777777" w:rsidR="00795756" w:rsidRPr="002A16E2" w:rsidRDefault="00795756" w:rsidP="00795756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48A968" w14:textId="77777777" w:rsidR="00795756" w:rsidRPr="002A16E2" w:rsidRDefault="00795756" w:rsidP="0079575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95756" w:rsidRPr="002A16E2" w14:paraId="34D4A885" w14:textId="77777777" w:rsidTr="000871E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97FA50" w14:textId="77777777" w:rsidR="00795756" w:rsidRPr="002A16E2" w:rsidRDefault="00795756" w:rsidP="000871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6A8889" w14:textId="77777777" w:rsidR="00795756" w:rsidRPr="002A16E2" w:rsidRDefault="00795756" w:rsidP="000871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904AF76" w14:textId="77777777" w:rsidR="00795756" w:rsidRPr="002A16E2" w:rsidRDefault="00795756" w:rsidP="000871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CC047B" w14:textId="77777777" w:rsidR="00795756" w:rsidRPr="002A16E2" w:rsidRDefault="00795756" w:rsidP="000871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795756" w:rsidRPr="002A16E2" w14:paraId="53DB8293" w14:textId="77777777" w:rsidTr="000871E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1B4E1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950F48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7F414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95756" w:rsidRPr="002A16E2" w14:paraId="0298B8AE" w14:textId="77777777" w:rsidTr="000871E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D1D0B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FE818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37A3EE" w14:textId="77777777" w:rsidR="00795756" w:rsidRPr="002A16E2" w:rsidRDefault="00795756" w:rsidP="000871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7F1AF2C" w14:textId="77777777" w:rsidR="00795756" w:rsidRPr="002A16E2" w:rsidRDefault="00795756" w:rsidP="0079575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DD9FB29" w14:textId="77777777" w:rsidR="00795756" w:rsidRPr="002A16E2" w:rsidRDefault="00795756" w:rsidP="0079575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3E852C03" w14:textId="77777777" w:rsidR="00795756" w:rsidRPr="002A16E2" w:rsidRDefault="00795756" w:rsidP="0079575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5F639F2" w14:textId="77777777" w:rsidR="00795756" w:rsidRPr="002A16E2" w:rsidRDefault="00795756" w:rsidP="0079575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219BE00" w14:textId="77777777" w:rsidR="00795756" w:rsidRPr="002A16E2" w:rsidRDefault="00795756" w:rsidP="0079575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509ACB9C" w14:textId="77777777" w:rsidR="00795756" w:rsidRPr="002A16E2" w:rsidRDefault="00795756" w:rsidP="00795756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D81EFB2" w14:textId="77777777" w:rsidR="00795756" w:rsidRPr="002A16E2" w:rsidRDefault="00795756" w:rsidP="00795756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CD55934" w14:textId="77777777" w:rsidR="00795756" w:rsidRPr="002A16E2" w:rsidRDefault="00795756" w:rsidP="0079575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FCBFC0D" w14:textId="77777777" w:rsidR="00795756" w:rsidRPr="002A16E2" w:rsidRDefault="00795756" w:rsidP="0079575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F916899" w14:textId="77777777" w:rsidR="00795756" w:rsidRPr="00F47191" w:rsidRDefault="00795756" w:rsidP="00795756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18668263" w14:textId="77777777" w:rsidR="00795756" w:rsidRPr="000A160D" w:rsidRDefault="00795756" w:rsidP="00795756"/>
    <w:p w14:paraId="2FA4CA69" w14:textId="77777777" w:rsidR="00795756" w:rsidRDefault="00795756" w:rsidP="00795756">
      <w:pPr>
        <w:rPr>
          <w:sz w:val="20"/>
          <w:szCs w:val="20"/>
        </w:rPr>
      </w:pPr>
    </w:p>
    <w:p w14:paraId="78A3B315" w14:textId="77777777" w:rsidR="00FE545C" w:rsidRPr="00B5556B" w:rsidRDefault="00FE545C" w:rsidP="00B5556B"/>
    <w:sectPr w:rsidR="00FE545C" w:rsidRPr="00B5556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04A25C" w14:textId="77777777" w:rsidR="00226981" w:rsidRDefault="00226981">
      <w:r>
        <w:separator/>
      </w:r>
    </w:p>
  </w:endnote>
  <w:endnote w:type="continuationSeparator" w:id="0">
    <w:p w14:paraId="19BF70A3" w14:textId="77777777" w:rsidR="00226981" w:rsidRDefault="00226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7B2C3" w14:textId="77777777" w:rsidR="00F2380C" w:rsidRDefault="00F238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7C2E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C09581" w14:textId="77777777" w:rsidR="00F2380C" w:rsidRDefault="00F238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02E06" w14:textId="77777777" w:rsidR="00226981" w:rsidRDefault="00226981">
      <w:r>
        <w:separator/>
      </w:r>
    </w:p>
  </w:footnote>
  <w:footnote w:type="continuationSeparator" w:id="0">
    <w:p w14:paraId="6DBBF951" w14:textId="77777777" w:rsidR="00226981" w:rsidRDefault="00226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E808" w14:textId="77777777" w:rsidR="00F2380C" w:rsidRDefault="00F238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FF9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D7C66" w14:textId="77777777" w:rsidR="00F2380C" w:rsidRDefault="00F238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698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4C84"/>
    <w:rsid w:val="00226981"/>
    <w:rsid w:val="002723B0"/>
    <w:rsid w:val="00315A4A"/>
    <w:rsid w:val="00420BF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5756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5556B"/>
    <w:rsid w:val="00B774DC"/>
    <w:rsid w:val="00BF06EE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2380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1990DDC"/>
  <w15:chartTrackingRefBased/>
  <w15:docId w15:val="{C53F0E5C-343A-4327-B280-EA2B99D46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75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438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2021-08-31T11:26:00Z</cp:lastPrinted>
  <dcterms:created xsi:type="dcterms:W3CDTF">2021-08-31T10:39:00Z</dcterms:created>
  <dcterms:modified xsi:type="dcterms:W3CDTF">2021-08-31T11:28:00Z</dcterms:modified>
</cp:coreProperties>
</file>