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B7E9E" w14:textId="77777777" w:rsidR="00DD5C00" w:rsidRDefault="00DD5C00" w:rsidP="00DD5C00">
      <w:pPr>
        <w:pStyle w:val="Nagwek"/>
        <w:tabs>
          <w:tab w:val="left" w:pos="708"/>
        </w:tabs>
        <w:rPr>
          <w:sz w:val="24"/>
        </w:rPr>
      </w:pPr>
    </w:p>
    <w:p w14:paraId="36C54EBD" w14:textId="4CEE46D4" w:rsidR="00DD5C00" w:rsidRDefault="00DD5C00" w:rsidP="00DD5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KC-zp.272-476/21</w:t>
      </w:r>
    </w:p>
    <w:p w14:paraId="4A6A6C3F" w14:textId="77777777" w:rsidR="00DD5C00" w:rsidRDefault="00DD5C00" w:rsidP="00DD5C00">
      <w:pPr>
        <w:pStyle w:val="Nagwek3"/>
        <w:ind w:left="0"/>
        <w:jc w:val="left"/>
        <w:rPr>
          <w:sz w:val="28"/>
        </w:rPr>
      </w:pPr>
    </w:p>
    <w:p w14:paraId="6FC78094" w14:textId="77777777" w:rsidR="00DD5C00" w:rsidRDefault="00DD5C00" w:rsidP="00DD5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39CA9D9" w14:textId="77777777" w:rsidR="00DD5C00" w:rsidRDefault="00DD5C00" w:rsidP="00DD5C00">
      <w:pPr>
        <w:jc w:val="center"/>
        <w:rPr>
          <w:b/>
          <w:sz w:val="28"/>
          <w:szCs w:val="28"/>
        </w:rPr>
      </w:pPr>
    </w:p>
    <w:p w14:paraId="3C2CBBE1" w14:textId="77777777" w:rsidR="00DD5C00" w:rsidRDefault="00DD5C00" w:rsidP="00DD5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B307C9C" w14:textId="77777777" w:rsidR="00DD5C00" w:rsidRDefault="00DD5C00" w:rsidP="00DD5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E29264B" w14:textId="77777777" w:rsidR="00DD5C00" w:rsidRDefault="00DD5C00" w:rsidP="00DD5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BAED8DE" w14:textId="77777777" w:rsidR="00DD5C00" w:rsidRDefault="00DD5C00" w:rsidP="00DD5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DC2C3BE" w14:textId="1DC3F89F" w:rsidR="00DD5C00" w:rsidRDefault="00953504" w:rsidP="00DD5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214C84">
        <w:rPr>
          <w:b/>
        </w:rPr>
        <w:t xml:space="preserve">Dostawa mobilnego analizatora śladowych ilości gazów CH4/CO2/H2O w ramach projektu "ID-UB" dla </w:t>
      </w:r>
      <w:proofErr w:type="spellStart"/>
      <w:r w:rsidRPr="00214C84">
        <w:rPr>
          <w:b/>
        </w:rPr>
        <w:t>WFiIS</w:t>
      </w:r>
      <w:proofErr w:type="spellEnd"/>
      <w:r>
        <w:rPr>
          <w:rFonts w:ascii="Verdana" w:hAnsi="Verdana"/>
          <w:b/>
        </w:rPr>
        <w:t xml:space="preserve"> </w:t>
      </w:r>
      <w:r w:rsidR="00DD5C00">
        <w:rPr>
          <w:rFonts w:ascii="Verdana" w:hAnsi="Verdana"/>
          <w:b/>
        </w:rPr>
        <w:t xml:space="preserve">- </w:t>
      </w:r>
      <w:r w:rsidR="00DD5C00" w:rsidRPr="00DD5C00">
        <w:rPr>
          <w:rFonts w:cs="Calibri"/>
          <w:b/>
          <w:sz w:val="24"/>
          <w:szCs w:val="24"/>
        </w:rPr>
        <w:t>KC-zp.272-</w:t>
      </w:r>
      <w:r w:rsidR="00DD5C00">
        <w:rPr>
          <w:rFonts w:cs="Calibri"/>
          <w:b/>
          <w:sz w:val="24"/>
          <w:szCs w:val="24"/>
        </w:rPr>
        <w:t>47</w:t>
      </w:r>
      <w:r w:rsidR="00DD5C00" w:rsidRPr="00DD5C00">
        <w:rPr>
          <w:rFonts w:cs="Calibri"/>
          <w:b/>
          <w:sz w:val="24"/>
          <w:szCs w:val="24"/>
        </w:rPr>
        <w:t>6/21</w:t>
      </w:r>
      <w:r w:rsidR="00DD5C00">
        <w:rPr>
          <w:b/>
          <w:bCs/>
          <w:iCs/>
          <w:sz w:val="24"/>
          <w:szCs w:val="24"/>
        </w:rPr>
        <w:t xml:space="preserve">, </w:t>
      </w:r>
      <w:r w:rsidR="00DD5C00">
        <w:rPr>
          <w:sz w:val="24"/>
          <w:szCs w:val="24"/>
        </w:rPr>
        <w:t xml:space="preserve">prowadzonego przez Akademię Górniczo-Hutniczą w Krakowie, </w:t>
      </w:r>
    </w:p>
    <w:p w14:paraId="33DC3D0C" w14:textId="77777777" w:rsidR="00DD5C00" w:rsidRDefault="00DD5C00" w:rsidP="00DD5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31EB3ED" w14:textId="77777777" w:rsidR="00DD5C00" w:rsidRDefault="00DD5C00" w:rsidP="00DD5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BE95845" w14:textId="77777777" w:rsidR="00DD5C00" w:rsidRDefault="00DD5C00" w:rsidP="00DD5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1EC52B6" w14:textId="77777777" w:rsidR="00DD5C00" w:rsidRDefault="00DD5C00" w:rsidP="00DD5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22E15DE" w14:textId="77777777" w:rsidR="00DD5C00" w:rsidRDefault="00DD5C00" w:rsidP="00DD5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D09A1F8" w14:textId="77777777" w:rsidR="00DD5C00" w:rsidRDefault="00DD5C00" w:rsidP="00DD5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5976309" w14:textId="77777777" w:rsidR="00DD5C00" w:rsidRDefault="00DD5C00" w:rsidP="00DD5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lastRenderedPageBreak/>
        <w:t>zm.) w stosunku do Wykonawców, którzy złożyli odrębne oferty, w niniejszym postępowaniu o udzielenie zamówienia publicznego.</w:t>
      </w:r>
    </w:p>
    <w:p w14:paraId="5BBF3619" w14:textId="77777777" w:rsidR="00DD5C00" w:rsidRDefault="00DD5C00" w:rsidP="00DD5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D5C00" w14:paraId="075D8E9A" w14:textId="77777777" w:rsidTr="000871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3127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775D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0E98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D5C00" w14:paraId="2E977FB0" w14:textId="77777777" w:rsidTr="000871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451F5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FDB2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5966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</w:tr>
      <w:tr w:rsidR="00DD5C00" w14:paraId="33B1D208" w14:textId="77777777" w:rsidTr="000871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506B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C54D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1028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</w:tr>
      <w:tr w:rsidR="00DD5C00" w14:paraId="5B1D0E9F" w14:textId="77777777" w:rsidTr="000871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4E5A" w14:textId="77777777" w:rsidR="00DD5C00" w:rsidRDefault="00DD5C00" w:rsidP="000871E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BD8C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5815" w14:textId="77777777" w:rsidR="00DD5C00" w:rsidRDefault="00DD5C00" w:rsidP="000871E6">
            <w:pPr>
              <w:widowControl w:val="0"/>
              <w:spacing w:line="360" w:lineRule="auto"/>
              <w:jc w:val="both"/>
            </w:pPr>
          </w:p>
        </w:tc>
      </w:tr>
    </w:tbl>
    <w:p w14:paraId="04C6C04F" w14:textId="77777777" w:rsidR="00DD5C00" w:rsidRDefault="00DD5C00" w:rsidP="00DD5C00">
      <w:pPr>
        <w:widowControl w:val="0"/>
        <w:spacing w:line="360" w:lineRule="auto"/>
        <w:jc w:val="both"/>
      </w:pPr>
    </w:p>
    <w:p w14:paraId="57CC424E" w14:textId="77777777" w:rsidR="00DD5C00" w:rsidRDefault="00DD5C00" w:rsidP="00DD5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2189F99" w14:textId="77777777" w:rsidR="00DD5C00" w:rsidRDefault="00DD5C00" w:rsidP="00DD5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5AF94B0" w14:textId="77777777" w:rsidR="00DD5C00" w:rsidRDefault="00DD5C00" w:rsidP="00DD5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BE7F131" w14:textId="77777777" w:rsidR="00DD5C00" w:rsidRDefault="00DD5C00" w:rsidP="00DD5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C1CA2B1" w14:textId="77777777" w:rsidR="00DD5C00" w:rsidRDefault="00DD5C00" w:rsidP="00DD5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19A3B7D" w14:textId="77777777" w:rsidR="00DD5C00" w:rsidRDefault="00DD5C00" w:rsidP="00DD5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4E9066D" w14:textId="77777777" w:rsidR="00DD5C00" w:rsidRPr="002F3F5D" w:rsidRDefault="00DD5C00" w:rsidP="00DD5C00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1CFEDFAB" w14:textId="14D18FAB" w:rsidR="00106AC7" w:rsidRPr="00A30888" w:rsidRDefault="00106AC7" w:rsidP="00A30888"/>
    <w:sectPr w:rsidR="00106AC7" w:rsidRPr="00A3088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6D087" w14:textId="77777777" w:rsidR="00CE4476" w:rsidRDefault="00CE4476">
      <w:r>
        <w:separator/>
      </w:r>
    </w:p>
  </w:endnote>
  <w:endnote w:type="continuationSeparator" w:id="0">
    <w:p w14:paraId="17BC81F7" w14:textId="77777777" w:rsidR="00CE4476" w:rsidRDefault="00CE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35F2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E5EF1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B97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19B9E77" w14:textId="77777777" w:rsidR="00336EEB" w:rsidRDefault="00953504" w:rsidP="00336EEB">
    <w:pPr>
      <w:pStyle w:val="Stopka"/>
      <w:tabs>
        <w:tab w:val="clear" w:pos="4536"/>
      </w:tabs>
      <w:jc w:val="center"/>
    </w:pPr>
    <w:r>
      <w:rPr>
        <w:noProof/>
      </w:rPr>
      <w:pict w14:anchorId="0C3772AF">
        <v:line id="_x0000_s2049" style="position:absolute;left:0;text-align:left;z-index:251657728" from="-3.85pt,8.7pt" to="455.15pt,8.7pt"/>
      </w:pict>
    </w:r>
  </w:p>
  <w:p w14:paraId="4A1AF05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3CEDD" w14:textId="77777777" w:rsidR="00A921B2" w:rsidRDefault="00A921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1517" w14:textId="77777777" w:rsidR="00CE4476" w:rsidRDefault="00CE4476">
      <w:r>
        <w:separator/>
      </w:r>
    </w:p>
  </w:footnote>
  <w:footnote w:type="continuationSeparator" w:id="0">
    <w:p w14:paraId="79C0D297" w14:textId="77777777" w:rsidR="00CE4476" w:rsidRDefault="00CE4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566DA" w14:textId="77777777" w:rsidR="00A921B2" w:rsidRDefault="00A921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03AFF" w14:textId="77777777" w:rsidR="00A921B2" w:rsidRDefault="00A921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DBF0D" w14:textId="77777777" w:rsidR="00A921B2" w:rsidRDefault="00A921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47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53504"/>
    <w:rsid w:val="009A21D7"/>
    <w:rsid w:val="009A4A2C"/>
    <w:rsid w:val="00A24942"/>
    <w:rsid w:val="00A30888"/>
    <w:rsid w:val="00A311C9"/>
    <w:rsid w:val="00A40EF0"/>
    <w:rsid w:val="00A46EFE"/>
    <w:rsid w:val="00A807A7"/>
    <w:rsid w:val="00A921B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4476"/>
    <w:rsid w:val="00D74F94"/>
    <w:rsid w:val="00DD482A"/>
    <w:rsid w:val="00DD5C00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C4C5B1"/>
  <w15:chartTrackingRefBased/>
  <w15:docId w15:val="{8768E57D-8181-4D8F-88B4-EA802704E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D5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DD5C00"/>
    <w:rPr>
      <w:b/>
      <w:sz w:val="24"/>
    </w:rPr>
  </w:style>
  <w:style w:type="character" w:customStyle="1" w:styleId="NagwekZnak">
    <w:name w:val="Nagłówek Znak"/>
    <w:link w:val="Nagwek"/>
    <w:rsid w:val="00DD5C00"/>
  </w:style>
  <w:style w:type="paragraph" w:styleId="Akapitzlist">
    <w:name w:val="List Paragraph"/>
    <w:basedOn w:val="Normalny"/>
    <w:uiPriority w:val="34"/>
    <w:qFormat/>
    <w:rsid w:val="00DD5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2021-08-31T10:45:00Z</cp:lastPrinted>
  <dcterms:created xsi:type="dcterms:W3CDTF">2021-08-31T10:46:00Z</dcterms:created>
  <dcterms:modified xsi:type="dcterms:W3CDTF">2021-08-31T10:46:00Z</dcterms:modified>
</cp:coreProperties>
</file>