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05DBFDFF" w:rsidR="002B4C17" w:rsidRPr="00894B65" w:rsidRDefault="00A01521" w:rsidP="00624DA4">
      <w:pPr>
        <w:jc w:val="both"/>
      </w:pPr>
      <w:r w:rsidRPr="00894B65">
        <w:t>Przystępując do postępowania o udzielenie zamówienia publicznego, którego przedmiotem</w:t>
      </w:r>
      <w:r w:rsidR="00321CD2" w:rsidRPr="00894B65">
        <w:t xml:space="preserve"> </w:t>
      </w:r>
      <w:r w:rsidRPr="00894B65">
        <w:t xml:space="preserve">jest </w:t>
      </w:r>
      <w:r w:rsidR="00894B65" w:rsidRPr="00894B65">
        <w:rPr>
          <w:b/>
          <w:bCs/>
        </w:rPr>
        <w:t xml:space="preserve">dostawa </w:t>
      </w:r>
      <w:r w:rsidR="00FF7788">
        <w:rPr>
          <w:b/>
          <w:bCs/>
        </w:rPr>
        <w:t xml:space="preserve">i montaż </w:t>
      </w:r>
      <w:r w:rsidR="00894B65" w:rsidRPr="00894B65">
        <w:rPr>
          <w:b/>
          <w:bCs/>
        </w:rPr>
        <w:t xml:space="preserve">mebli dla </w:t>
      </w:r>
      <w:proofErr w:type="spellStart"/>
      <w:r w:rsidR="00894B65" w:rsidRPr="00894B65">
        <w:rPr>
          <w:b/>
          <w:bCs/>
        </w:rPr>
        <w:t>WIMiR</w:t>
      </w:r>
      <w:proofErr w:type="spellEnd"/>
      <w:r w:rsidR="00894B65" w:rsidRPr="00894B65">
        <w:rPr>
          <w:b/>
          <w:bCs/>
        </w:rPr>
        <w:t>– KC-</w:t>
      </w:r>
      <w:proofErr w:type="spellStart"/>
      <w:r w:rsidR="00894B65" w:rsidRPr="00894B65">
        <w:rPr>
          <w:b/>
          <w:bCs/>
        </w:rPr>
        <w:t>zp</w:t>
      </w:r>
      <w:proofErr w:type="spellEnd"/>
      <w:r w:rsidR="00894B65" w:rsidRPr="00894B65">
        <w:rPr>
          <w:b/>
          <w:bCs/>
        </w:rPr>
        <w:t>. 272-420/21</w:t>
      </w:r>
      <w:r w:rsidRPr="00894B65">
        <w:rPr>
          <w:b/>
        </w:rPr>
        <w:t xml:space="preserve">, </w:t>
      </w:r>
      <w:r w:rsidRPr="00894B65">
        <w:t>oferuję realizację przedmiotu zamówienia, zgodnie z zasadami określonymi w specyfikacji istotnych warunków zamówienia.</w:t>
      </w:r>
    </w:p>
    <w:p w14:paraId="240F2732" w14:textId="035509E1" w:rsidR="00F72799" w:rsidRPr="00F72799" w:rsidRDefault="00F72799" w:rsidP="00F72799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F72799" w:rsidRPr="002A16E2" w14:paraId="1B62223A" w14:textId="77777777" w:rsidTr="00DF437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7A24E" w14:textId="77777777" w:rsidR="00F72799" w:rsidRPr="002A16E2" w:rsidRDefault="00F72799" w:rsidP="00DF437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0FBA3" w14:textId="77777777" w:rsidR="00F72799" w:rsidRDefault="00F72799" w:rsidP="00F7279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02A4409" w14:textId="14A252EA" w:rsidR="00F72799" w:rsidRPr="002A16E2" w:rsidRDefault="00F72799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080BB80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51612D" w14:textId="77777777" w:rsidR="00F72799" w:rsidRDefault="00F72799" w:rsidP="00F7279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25A5FA1D" w14:textId="3809E8F8" w:rsidR="00F72799" w:rsidRPr="002A16E2" w:rsidRDefault="00F72799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8F17D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  <w:p w14:paraId="19D54924" w14:textId="4DFD9525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39FF4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FC1E1E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211C53DF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CA45DC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28E6FD70" w14:textId="77777777" w:rsidR="00F72799" w:rsidRPr="00DE7746" w:rsidRDefault="00F72799" w:rsidP="00DF4371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0957679" w14:textId="77777777" w:rsidR="00F72799" w:rsidRPr="00DE7746" w:rsidRDefault="00F72799" w:rsidP="00DF4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EED00E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4B08998" w14:textId="77777777" w:rsidR="00F72799" w:rsidRPr="00DE7746" w:rsidRDefault="00F72799" w:rsidP="00DF4371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239B6443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F72799" w:rsidRPr="002A16E2" w14:paraId="66BE4ED2" w14:textId="77777777" w:rsidTr="00DF437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D447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76D06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E7916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C82F36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C80BDF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7C6160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B060E9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82BDF6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B6111" w:rsidRPr="002A16E2" w14:paraId="6271922D" w14:textId="77777777" w:rsidTr="000947C6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A0588B" w14:textId="43AE54FB" w:rsidR="00EB6111" w:rsidRPr="00EB6111" w:rsidRDefault="00EB6111" w:rsidP="00064951">
            <w:pPr>
              <w:jc w:val="center"/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EB6111"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Wykaz i opis elementów wyposażenia sali konferencyjnej nr 217 </w:t>
            </w:r>
            <w:r w:rsidR="000A0676"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w paw. </w:t>
            </w:r>
            <w:r w:rsidRPr="00EB6111"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  <w:t>B2</w:t>
            </w:r>
          </w:p>
        </w:tc>
      </w:tr>
      <w:tr w:rsidR="00F72799" w:rsidRPr="002A16E2" w14:paraId="7A087842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2C0EE" w14:textId="30E4DA5C" w:rsidR="00F72799" w:rsidRPr="004D025D" w:rsidRDefault="00F72799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1</w:t>
            </w:r>
            <w:r w:rsidR="00EB6111" w:rsidRPr="004D025D">
              <w:rPr>
                <w:sz w:val="20"/>
                <w:szCs w:val="20"/>
              </w:rPr>
              <w:t>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40DA" w14:textId="0E77EB7E" w:rsidR="00F72799" w:rsidRPr="004D025D" w:rsidRDefault="00EB6111" w:rsidP="00F72799">
            <w:pPr>
              <w:rPr>
                <w:sz w:val="20"/>
                <w:szCs w:val="20"/>
              </w:rPr>
            </w:pPr>
            <w:r w:rsidRPr="004D025D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Stół konferencyjny 1800 x 800 mm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598" w14:textId="77777777" w:rsidR="00F72799" w:rsidRPr="004D025D" w:rsidRDefault="00F72799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FF5D" w14:textId="5821EDF7" w:rsidR="00F72799" w:rsidRPr="004D025D" w:rsidRDefault="00EB6111" w:rsidP="00DF4371">
            <w:pPr>
              <w:rPr>
                <w:sz w:val="16"/>
                <w:szCs w:val="16"/>
              </w:rPr>
            </w:pPr>
            <w:r w:rsidRPr="004D025D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4FC8" w14:textId="77777777" w:rsidR="00F72799" w:rsidRPr="004D025D" w:rsidRDefault="00F72799" w:rsidP="00DF43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5997" w14:textId="77777777" w:rsidR="00F72799" w:rsidRPr="004D025D" w:rsidRDefault="00F72799" w:rsidP="00DF43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9B699" w14:textId="77777777" w:rsidR="00F72799" w:rsidRPr="004D025D" w:rsidRDefault="00F72799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EBCA8" w14:textId="77777777" w:rsidR="00F72799" w:rsidRPr="004D025D" w:rsidRDefault="00F72799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DE0AEA" w:rsidRPr="002A16E2" w14:paraId="15F789CE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0A6A91" w14:textId="4B70E539" w:rsidR="00DE0AEA" w:rsidRPr="004D025D" w:rsidRDefault="00EB6111" w:rsidP="00DE0AE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1b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0AD4" w14:textId="4FB3E09E" w:rsidR="00DE0AEA" w:rsidRPr="004D025D" w:rsidRDefault="00EB6111" w:rsidP="00DE0AEA">
            <w:pPr>
              <w:rPr>
                <w:sz w:val="20"/>
                <w:szCs w:val="20"/>
                <w:highlight w:val="yellow"/>
              </w:rPr>
            </w:pPr>
            <w:r w:rsidRPr="004D025D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Stół konferencyjny 2400 x 800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2BCC" w14:textId="77777777" w:rsidR="00DE0AEA" w:rsidRPr="004D025D" w:rsidRDefault="00DE0AEA" w:rsidP="00DE0AEA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2791" w14:textId="4D3C8910" w:rsidR="00DE0AEA" w:rsidRPr="004D025D" w:rsidRDefault="00EB6111" w:rsidP="00DE0AEA">
            <w:pPr>
              <w:rPr>
                <w:sz w:val="22"/>
                <w:szCs w:val="22"/>
              </w:rPr>
            </w:pPr>
            <w:r w:rsidRPr="004D025D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EC9F" w14:textId="77777777" w:rsidR="00DE0AEA" w:rsidRPr="004D025D" w:rsidRDefault="00DE0AEA" w:rsidP="00DE0AE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6ED8" w14:textId="77777777" w:rsidR="00DE0AEA" w:rsidRPr="004D025D" w:rsidRDefault="00DE0AEA" w:rsidP="00DE0AE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454190" w14:textId="77777777" w:rsidR="00DE0AEA" w:rsidRPr="004D025D" w:rsidRDefault="00DE0AEA" w:rsidP="00DE0AE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F11D23" w14:textId="77777777" w:rsidR="00DE0AEA" w:rsidRPr="004D025D" w:rsidRDefault="00DE0AEA" w:rsidP="00DE0AEA">
            <w:pPr>
              <w:ind w:right="425"/>
              <w:rPr>
                <w:sz w:val="22"/>
                <w:szCs w:val="22"/>
              </w:rPr>
            </w:pPr>
          </w:p>
        </w:tc>
      </w:tr>
      <w:tr w:rsidR="00DE0AEA" w:rsidRPr="002A16E2" w14:paraId="439AE9DE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0630AA" w14:textId="10203A44" w:rsidR="00DE0AEA" w:rsidRPr="004D025D" w:rsidRDefault="00EB6111" w:rsidP="00DE0AE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A879" w14:textId="422C1CB9" w:rsidR="00DE0AEA" w:rsidRPr="004D025D" w:rsidRDefault="00EB6111" w:rsidP="00DE0AEA">
            <w:pPr>
              <w:rPr>
                <w:sz w:val="20"/>
                <w:szCs w:val="20"/>
                <w:highlight w:val="yellow"/>
              </w:rPr>
            </w:pPr>
            <w:r w:rsidRPr="004D025D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Biurko komputerowe o wymiarach 1400 x 700 mm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0512" w14:textId="77777777" w:rsidR="00DE0AEA" w:rsidRPr="004D025D" w:rsidRDefault="00DE0AEA" w:rsidP="00DE0AEA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5895" w14:textId="2892865A" w:rsidR="00DE0AEA" w:rsidRPr="004D025D" w:rsidRDefault="00DE0AEA" w:rsidP="00DE0AEA">
            <w:pPr>
              <w:rPr>
                <w:sz w:val="22"/>
                <w:szCs w:val="22"/>
              </w:rPr>
            </w:pPr>
            <w:r w:rsidRPr="004D025D">
              <w:rPr>
                <w:sz w:val="16"/>
                <w:szCs w:val="16"/>
              </w:rPr>
              <w:t xml:space="preserve">1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C30" w14:textId="77777777" w:rsidR="00DE0AEA" w:rsidRPr="004D025D" w:rsidRDefault="00DE0AEA" w:rsidP="00DE0AE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0208" w14:textId="77777777" w:rsidR="00DE0AEA" w:rsidRPr="004D025D" w:rsidRDefault="00DE0AEA" w:rsidP="00DE0AE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39C984" w14:textId="77777777" w:rsidR="00DE0AEA" w:rsidRPr="004D025D" w:rsidRDefault="00DE0AEA" w:rsidP="00DE0AE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F4BA46" w14:textId="77777777" w:rsidR="00DE0AEA" w:rsidRPr="004D025D" w:rsidRDefault="00DE0AEA" w:rsidP="00DE0AEA">
            <w:pPr>
              <w:ind w:right="425"/>
              <w:rPr>
                <w:sz w:val="22"/>
                <w:szCs w:val="22"/>
              </w:rPr>
            </w:pPr>
          </w:p>
        </w:tc>
      </w:tr>
      <w:tr w:rsidR="00F72799" w:rsidRPr="002A16E2" w14:paraId="763E0E57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88A99F" w14:textId="1242358D" w:rsidR="00F72799" w:rsidRPr="004D025D" w:rsidRDefault="00EB6111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0B7C" w14:textId="4F51C85C" w:rsidR="00F72799" w:rsidRPr="004D025D" w:rsidRDefault="00EB6111" w:rsidP="00F72799">
            <w:pPr>
              <w:rPr>
                <w:sz w:val="20"/>
                <w:szCs w:val="20"/>
                <w:highlight w:val="yellow"/>
              </w:rPr>
            </w:pPr>
            <w:r w:rsidRPr="004D025D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Szafka pod telewizor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5BE7" w14:textId="77777777" w:rsidR="00F72799" w:rsidRPr="004D025D" w:rsidRDefault="00F72799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8E2D" w14:textId="2EA3BBB3" w:rsidR="00F72799" w:rsidRPr="004D025D" w:rsidRDefault="00DE0AEA" w:rsidP="00DF4371">
            <w:pPr>
              <w:rPr>
                <w:sz w:val="22"/>
                <w:szCs w:val="22"/>
              </w:rPr>
            </w:pPr>
            <w:r w:rsidRPr="004D025D">
              <w:rPr>
                <w:sz w:val="16"/>
                <w:szCs w:val="16"/>
              </w:rPr>
              <w:t xml:space="preserve">1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2559" w14:textId="77777777" w:rsidR="00F72799" w:rsidRPr="004D025D" w:rsidRDefault="00F72799" w:rsidP="00DF43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885F" w14:textId="77777777" w:rsidR="00F72799" w:rsidRPr="004D025D" w:rsidRDefault="00F72799" w:rsidP="00DF43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2F7177" w14:textId="77777777" w:rsidR="00F72799" w:rsidRPr="004D025D" w:rsidRDefault="00F72799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20AA9C" w14:textId="77777777" w:rsidR="00F72799" w:rsidRPr="004D025D" w:rsidRDefault="00F72799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F72799" w:rsidRPr="002A16E2" w14:paraId="641306C9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3400A8" w14:textId="295939EF" w:rsidR="00F72799" w:rsidRPr="004D025D" w:rsidRDefault="00EB6111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4a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097E" w14:textId="14DA602C" w:rsidR="00F72799" w:rsidRPr="004D025D" w:rsidRDefault="00EB6111" w:rsidP="00F72799">
            <w:pPr>
              <w:rPr>
                <w:sz w:val="20"/>
                <w:szCs w:val="20"/>
              </w:rPr>
            </w:pPr>
            <w:r w:rsidRPr="004D025D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Szafka dolna dwudrzwiowa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0627" w14:textId="77777777" w:rsidR="00F72799" w:rsidRPr="004D025D" w:rsidRDefault="00F72799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0F23" w14:textId="5CD13274" w:rsidR="00F72799" w:rsidRPr="004D025D" w:rsidRDefault="00EB6111" w:rsidP="00DF4371">
            <w:pPr>
              <w:rPr>
                <w:sz w:val="22"/>
                <w:szCs w:val="22"/>
              </w:rPr>
            </w:pPr>
            <w:r w:rsidRPr="004D025D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8D0D" w14:textId="77777777" w:rsidR="00F72799" w:rsidRPr="004D025D" w:rsidRDefault="00F72799" w:rsidP="00DF43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15AC" w14:textId="77777777" w:rsidR="00F72799" w:rsidRPr="004D025D" w:rsidRDefault="00F72799" w:rsidP="00DF43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3D3B54" w14:textId="77777777" w:rsidR="00F72799" w:rsidRPr="004D025D" w:rsidRDefault="00F72799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19E92C" w14:textId="77777777" w:rsidR="00F72799" w:rsidRPr="004D025D" w:rsidRDefault="00F72799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F72799" w:rsidRPr="002A16E2" w14:paraId="64DFC3DE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C41EF0" w14:textId="0B43E97B" w:rsidR="00F72799" w:rsidRPr="004D025D" w:rsidRDefault="00EB6111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4b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B707" w14:textId="322E7E4F" w:rsidR="00F72799" w:rsidRPr="004D025D" w:rsidRDefault="00EB6111" w:rsidP="00F72799">
            <w:pPr>
              <w:rPr>
                <w:sz w:val="20"/>
                <w:szCs w:val="20"/>
                <w:highlight w:val="yellow"/>
              </w:rPr>
            </w:pPr>
            <w:r w:rsidRPr="004D025D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Szafka górna dwudrzwiowa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5937" w14:textId="77777777" w:rsidR="00F72799" w:rsidRPr="004D025D" w:rsidRDefault="00F72799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6C5F" w14:textId="66D680CA" w:rsidR="00F72799" w:rsidRPr="004D025D" w:rsidRDefault="00EB6111" w:rsidP="00DF4371">
            <w:pPr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5</w:t>
            </w:r>
            <w:r w:rsidR="00DE0AEA" w:rsidRPr="004D025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46BC" w14:textId="77777777" w:rsidR="00F72799" w:rsidRPr="004D025D" w:rsidRDefault="00F72799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8C6A" w14:textId="77777777" w:rsidR="00F72799" w:rsidRPr="004D025D" w:rsidRDefault="00F72799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578A90" w14:textId="77777777" w:rsidR="00F72799" w:rsidRPr="004D025D" w:rsidRDefault="00F72799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6B77CC" w14:textId="77777777" w:rsidR="00F72799" w:rsidRPr="004D025D" w:rsidRDefault="00F72799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EB6111" w:rsidRPr="002A16E2" w14:paraId="11C2F8E4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2DF7F7" w14:textId="2E021968" w:rsidR="00EB6111" w:rsidRPr="004D025D" w:rsidRDefault="004D025D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4c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98DE" w14:textId="6F9274AB" w:rsidR="00EB6111" w:rsidRPr="004D025D" w:rsidRDefault="00EB6111" w:rsidP="00F72799">
            <w:pPr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4D025D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Szafka dolna jednodrzwiowa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6A32" w14:textId="77777777" w:rsidR="00EB6111" w:rsidRPr="004D025D" w:rsidRDefault="00EB6111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C938" w14:textId="45BB819F" w:rsidR="00EB6111" w:rsidRPr="004D025D" w:rsidRDefault="00EB6111" w:rsidP="00DF4371">
            <w:pPr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4701" w14:textId="77777777" w:rsidR="00EB6111" w:rsidRPr="004D025D" w:rsidRDefault="00EB6111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CD27" w14:textId="77777777" w:rsidR="00EB6111" w:rsidRPr="004D025D" w:rsidRDefault="00EB6111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D81834" w14:textId="77777777" w:rsidR="00EB6111" w:rsidRPr="004D025D" w:rsidRDefault="00EB6111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253DDC" w14:textId="77777777" w:rsidR="00EB6111" w:rsidRPr="004D025D" w:rsidRDefault="00EB6111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EB6111" w:rsidRPr="002A16E2" w14:paraId="3BF8C33D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24EE0B" w14:textId="6D09091D" w:rsidR="00EB6111" w:rsidRPr="004D025D" w:rsidRDefault="004D025D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4d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F863" w14:textId="6EAD6DB3" w:rsidR="00EB6111" w:rsidRPr="004D025D" w:rsidRDefault="00EB6111" w:rsidP="00F72799">
            <w:pPr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4D025D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Szafka górna jednodrzwiowa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A004" w14:textId="77777777" w:rsidR="00EB6111" w:rsidRPr="004D025D" w:rsidRDefault="00EB6111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A02E" w14:textId="2BAB5F94" w:rsidR="00EB6111" w:rsidRPr="004D025D" w:rsidRDefault="00EB6111" w:rsidP="00DF4371">
            <w:pPr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DFAC" w14:textId="77777777" w:rsidR="00EB6111" w:rsidRPr="004D025D" w:rsidRDefault="00EB6111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B6F5" w14:textId="77777777" w:rsidR="00EB6111" w:rsidRPr="004D025D" w:rsidRDefault="00EB6111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AD9704" w14:textId="77777777" w:rsidR="00EB6111" w:rsidRPr="004D025D" w:rsidRDefault="00EB6111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74F45" w14:textId="77777777" w:rsidR="00EB6111" w:rsidRPr="004D025D" w:rsidRDefault="00EB6111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4D025D" w:rsidRPr="002A16E2" w14:paraId="222C265A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7B8C8D" w14:textId="2048CECF" w:rsidR="004D025D" w:rsidRPr="004D025D" w:rsidRDefault="004D025D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D025D">
              <w:rPr>
                <w:sz w:val="20"/>
                <w:szCs w:val="20"/>
              </w:rPr>
              <w:lastRenderedPageBreak/>
              <w:t>5a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00A6" w14:textId="6288F5F9" w:rsidR="004D025D" w:rsidRPr="004D025D" w:rsidRDefault="004D025D" w:rsidP="00F72799">
            <w:pPr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4D025D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Wydzielenie narożnika kuchennego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AADC" w14:textId="77777777" w:rsidR="004D025D" w:rsidRPr="004D025D" w:rsidRDefault="004D025D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8980" w14:textId="77777777" w:rsidR="004D025D" w:rsidRPr="004D025D" w:rsidRDefault="004D025D" w:rsidP="00DF43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A33A" w14:textId="77777777" w:rsidR="004D025D" w:rsidRPr="004D025D" w:rsidRDefault="004D025D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DCF6" w14:textId="77777777" w:rsidR="004D025D" w:rsidRPr="004D025D" w:rsidRDefault="004D025D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D68AA1" w14:textId="77777777" w:rsidR="004D025D" w:rsidRPr="004D025D" w:rsidRDefault="004D025D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12458" w14:textId="77777777" w:rsidR="004D025D" w:rsidRPr="004D025D" w:rsidRDefault="004D025D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4D025D" w:rsidRPr="002A16E2" w14:paraId="2314D590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28218A" w14:textId="66AAE932" w:rsidR="004D025D" w:rsidRPr="004D025D" w:rsidRDefault="004D025D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5b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A963" w14:textId="3B9CF8DD" w:rsidR="004D025D" w:rsidRPr="004D025D" w:rsidRDefault="004D025D" w:rsidP="00F72799">
            <w:pPr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</w:pPr>
            <w:r w:rsidRPr="004D025D"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  <w:t>Szafka pod zlewozmywak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175A" w14:textId="77777777" w:rsidR="004D025D" w:rsidRPr="004D025D" w:rsidRDefault="004D025D" w:rsidP="00DF4371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B01C" w14:textId="2DDE9925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  <w:r w:rsidRPr="004D025D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08E6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3A84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FEC76C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35629C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</w:tr>
      <w:tr w:rsidR="004D025D" w:rsidRPr="002A16E2" w14:paraId="593A486E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C72A35" w14:textId="56AFB5CF" w:rsidR="004D025D" w:rsidRDefault="004D025D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5c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2E10" w14:textId="3620AF4A" w:rsidR="004D025D" w:rsidRPr="004D025D" w:rsidRDefault="004D025D" w:rsidP="00F72799">
            <w:pPr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</w:pPr>
            <w:r w:rsidRPr="004D025D"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  <w:t xml:space="preserve">Szafka </w:t>
            </w:r>
            <w:proofErr w:type="spellStart"/>
            <w:r w:rsidRPr="004D025D"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  <w:t>podblatowa</w:t>
            </w:r>
            <w:proofErr w:type="spellEnd"/>
            <w:r w:rsidRPr="004D025D"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  <w:t xml:space="preserve"> jednodrzwiowa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EA7E" w14:textId="77777777" w:rsidR="004D025D" w:rsidRPr="004D025D" w:rsidRDefault="004D025D" w:rsidP="00DF4371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8C9C" w14:textId="4FA5FD34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  <w:r w:rsidRPr="004D025D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1649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D1A6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67B322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4FF36C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</w:tr>
      <w:tr w:rsidR="004D025D" w:rsidRPr="002A16E2" w14:paraId="78A80DEB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5B503F" w14:textId="217F0A0E" w:rsidR="004D025D" w:rsidRDefault="004D025D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5d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24381" w14:textId="15D7549E" w:rsidR="004D025D" w:rsidRPr="004D025D" w:rsidRDefault="004D025D" w:rsidP="00F72799">
            <w:pPr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</w:pPr>
            <w:r w:rsidRPr="004D025D"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  <w:t>Szafka wisząca dwudrzwiowa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6256" w14:textId="77777777" w:rsidR="004D025D" w:rsidRPr="004D025D" w:rsidRDefault="004D025D" w:rsidP="00DF4371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591B" w14:textId="3A171E71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2ECF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986A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43CC7C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0890CF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</w:tr>
      <w:tr w:rsidR="004D025D" w:rsidRPr="002A16E2" w14:paraId="62D95188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C1B038" w14:textId="639FD04E" w:rsidR="004D025D" w:rsidRDefault="004D025D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50F2" w14:textId="7EE2CB09" w:rsidR="004D025D" w:rsidRPr="004D025D" w:rsidRDefault="004D025D" w:rsidP="00F72799">
            <w:pPr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</w:pPr>
            <w:r w:rsidRPr="004D025D"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  <w:t>Szafka wisząca otwarta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56D1" w14:textId="77777777" w:rsidR="004D025D" w:rsidRPr="004D025D" w:rsidRDefault="004D025D" w:rsidP="00DF4371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4FFE" w14:textId="23F7B25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825C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0160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D3A6C1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B0FCA7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</w:tr>
      <w:tr w:rsidR="004D025D" w:rsidRPr="002A16E2" w14:paraId="4590B7F6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3272B6" w14:textId="5A42C15C" w:rsidR="004D025D" w:rsidRDefault="004D025D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5f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9965" w14:textId="45D9B2AA" w:rsidR="004D025D" w:rsidRPr="004D025D" w:rsidRDefault="004D025D" w:rsidP="00F72799">
            <w:pPr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</w:pPr>
            <w:r w:rsidRPr="004D025D"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  <w:t xml:space="preserve">Zlewozmywak jednokomorowy z </w:t>
            </w:r>
            <w:proofErr w:type="spellStart"/>
            <w:r w:rsidRPr="004D025D"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  <w:t>ociekaczem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7309" w14:textId="77777777" w:rsidR="004D025D" w:rsidRPr="004D025D" w:rsidRDefault="004D025D" w:rsidP="00DF4371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F4B7" w14:textId="70816C8C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DF29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D0BC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566F8C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0247FD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</w:tr>
      <w:tr w:rsidR="004D025D" w:rsidRPr="002A16E2" w14:paraId="74BBD9FE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47BB8A" w14:textId="4A9F5A74" w:rsidR="004D025D" w:rsidRDefault="004D025D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5g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6AE9" w14:textId="1F94FCE1" w:rsidR="004D025D" w:rsidRPr="004D025D" w:rsidRDefault="004D025D" w:rsidP="00F72799">
            <w:pPr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</w:pPr>
            <w:r w:rsidRPr="004D025D">
              <w:rPr>
                <w:rFonts w:eastAsia="NSimSun"/>
                <w:bCs/>
                <w:kern w:val="2"/>
                <w:sz w:val="20"/>
                <w:szCs w:val="20"/>
                <w:lang w:eastAsia="zh-CN" w:bidi="hi-IN"/>
              </w:rPr>
              <w:t>Elektryczny przepływowy podgrzewacz wody, bateria kuchenna oraz przyłącza wody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34F3" w14:textId="77777777" w:rsidR="004D025D" w:rsidRPr="004D025D" w:rsidRDefault="004D025D" w:rsidP="00DF4371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32FB" w14:textId="302E38DC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A5D1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2C94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20E1BD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80DD70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</w:tr>
      <w:tr w:rsidR="004D025D" w:rsidRPr="002A16E2" w14:paraId="6C9C4AF0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69CBC6" w14:textId="1BE29160" w:rsidR="004D025D" w:rsidRDefault="004D025D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5h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B7266" w14:textId="6C36B450" w:rsidR="004D025D" w:rsidRPr="004D025D" w:rsidRDefault="004D025D" w:rsidP="00F72799">
            <w:pPr>
              <w:rPr>
                <w:rFonts w:eastAsia="NSimSun"/>
                <w:bCs/>
                <w:color w:val="000000"/>
                <w:kern w:val="2"/>
                <w:sz w:val="20"/>
                <w:szCs w:val="20"/>
                <w:lang w:eastAsia="zh-CN" w:bidi="hi-IN"/>
              </w:rPr>
            </w:pPr>
            <w:r w:rsidRPr="004D025D">
              <w:rPr>
                <w:rFonts w:eastAsia="NSimSun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 xml:space="preserve">Blaty kuchenny wraz z akcesoriami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9C7A" w14:textId="77777777" w:rsidR="004D025D" w:rsidRPr="004D025D" w:rsidRDefault="004D025D" w:rsidP="00DF4371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E3F6" w14:textId="78482F74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46EF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0E54" w14:textId="77777777" w:rsidR="004D025D" w:rsidRPr="004D025D" w:rsidRDefault="004D025D" w:rsidP="00DF4371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695548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F95771" w14:textId="77777777" w:rsidR="004D025D" w:rsidRPr="004D025D" w:rsidRDefault="004D025D" w:rsidP="00DF4371">
            <w:pPr>
              <w:ind w:right="425"/>
              <w:rPr>
                <w:bCs/>
                <w:sz w:val="20"/>
                <w:szCs w:val="20"/>
              </w:rPr>
            </w:pPr>
          </w:p>
        </w:tc>
      </w:tr>
      <w:tr w:rsidR="00064951" w:rsidRPr="002A16E2" w14:paraId="0CF89D91" w14:textId="77777777" w:rsidTr="003360B9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01B7E4" w14:textId="5A4404AB" w:rsidR="00064951" w:rsidRPr="00064951" w:rsidRDefault="00064951" w:rsidP="00DF4371">
            <w:pPr>
              <w:jc w:val="center"/>
              <w:rPr>
                <w:b/>
                <w:bCs/>
                <w:sz w:val="20"/>
                <w:szCs w:val="20"/>
              </w:rPr>
            </w:pPr>
            <w:r w:rsidRPr="00064951"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  <w:t>Szczegółowa specyfikacja poszczególnych elementów wyposażenia pokoi nr 103 i 104 w paw. B2</w:t>
            </w:r>
          </w:p>
        </w:tc>
      </w:tr>
      <w:tr w:rsidR="00DE7746" w:rsidRPr="002A16E2" w14:paraId="1CA6A5CD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01063D" w14:textId="648DD15D" w:rsidR="00DE7746" w:rsidRPr="00064951" w:rsidRDefault="00DE7746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1</w:t>
            </w:r>
            <w:r w:rsidR="00064951" w:rsidRPr="00064951">
              <w:rPr>
                <w:sz w:val="20"/>
                <w:szCs w:val="20"/>
              </w:rPr>
              <w:t>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4CD2" w14:textId="4DE329C2" w:rsidR="00DE7746" w:rsidRPr="00064951" w:rsidRDefault="00064951" w:rsidP="00DF4371">
            <w:pPr>
              <w:rPr>
                <w:sz w:val="20"/>
                <w:szCs w:val="20"/>
              </w:rPr>
            </w:pPr>
            <w:r w:rsidRPr="00064951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Szafa Aneks kuchenny: 1110 x 2000 x 600 mm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D507" w14:textId="77777777" w:rsidR="00DE7746" w:rsidRPr="00064951" w:rsidRDefault="00DE7746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44FD" w14:textId="77777777" w:rsidR="00DE7746" w:rsidRPr="00064951" w:rsidRDefault="00DE7746" w:rsidP="00DF4371">
            <w:pPr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506A" w14:textId="77777777" w:rsidR="00DE7746" w:rsidRPr="00064951" w:rsidRDefault="00DE7746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B651" w14:textId="77777777" w:rsidR="00DE7746" w:rsidRPr="00064951" w:rsidRDefault="00DE7746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302A06" w14:textId="77777777" w:rsidR="00DE7746" w:rsidRPr="00064951" w:rsidRDefault="00DE7746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C917E5" w14:textId="77777777" w:rsidR="00DE7746" w:rsidRPr="00064951" w:rsidRDefault="00DE7746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DE7746" w:rsidRPr="002A16E2" w14:paraId="17C215F5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337BD2" w14:textId="3022CA63" w:rsidR="00DE7746" w:rsidRPr="00064951" w:rsidRDefault="00064951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1b1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F2AC" w14:textId="3DA4802B" w:rsidR="00DE7746" w:rsidRPr="00064951" w:rsidRDefault="00064951" w:rsidP="00DF4371">
            <w:pPr>
              <w:rPr>
                <w:sz w:val="20"/>
                <w:szCs w:val="20"/>
                <w:highlight w:val="yellow"/>
              </w:rPr>
            </w:pPr>
            <w:r w:rsidRPr="00064951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Szafa zabudowa nr1: 800 x 2000 x 600 mm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599F" w14:textId="77777777" w:rsidR="00DE7746" w:rsidRPr="00064951" w:rsidRDefault="00DE7746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F7E4" w14:textId="0E5E5DEF" w:rsidR="00DE7746" w:rsidRPr="00064951" w:rsidRDefault="00064951" w:rsidP="00DF4371">
            <w:pPr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1</w:t>
            </w:r>
            <w:r w:rsidR="00DE7746" w:rsidRPr="00064951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921C" w14:textId="77777777" w:rsidR="00DE7746" w:rsidRPr="00064951" w:rsidRDefault="00DE7746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236C" w14:textId="77777777" w:rsidR="00DE7746" w:rsidRPr="00064951" w:rsidRDefault="00DE7746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00CB9D" w14:textId="77777777" w:rsidR="00DE7746" w:rsidRPr="00064951" w:rsidRDefault="00DE7746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9016A9" w14:textId="77777777" w:rsidR="00DE7746" w:rsidRPr="00064951" w:rsidRDefault="00DE7746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DE7746" w:rsidRPr="002A16E2" w14:paraId="74F49A1A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D11333" w14:textId="5348378B" w:rsidR="00DE7746" w:rsidRPr="00064951" w:rsidRDefault="00064951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1b2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5208" w14:textId="11196F36" w:rsidR="00DE7746" w:rsidRPr="00064951" w:rsidRDefault="00064951" w:rsidP="00DF4371">
            <w:pPr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064951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Szafa zabudowa nr2: 800 x 2000 x 600 mm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FA30" w14:textId="77777777" w:rsidR="00DE7746" w:rsidRPr="00064951" w:rsidRDefault="00DE7746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D1E3" w14:textId="33ABD796" w:rsidR="00DE7746" w:rsidRPr="00064951" w:rsidRDefault="00064951" w:rsidP="00DF4371">
            <w:pPr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2</w:t>
            </w:r>
            <w:r w:rsidR="00DE7746" w:rsidRPr="00064951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D21F" w14:textId="77777777" w:rsidR="00DE7746" w:rsidRPr="00064951" w:rsidRDefault="00DE7746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D563" w14:textId="77777777" w:rsidR="00DE7746" w:rsidRPr="00064951" w:rsidRDefault="00DE7746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D726E9" w14:textId="77777777" w:rsidR="00DE7746" w:rsidRPr="00064951" w:rsidRDefault="00DE7746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FC7A81" w14:textId="77777777" w:rsidR="00DE7746" w:rsidRPr="00064951" w:rsidRDefault="00DE7746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DE7746" w:rsidRPr="002A16E2" w14:paraId="47DCC7ED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C8BF38" w14:textId="29E36043" w:rsidR="00DE7746" w:rsidRPr="00064951" w:rsidRDefault="00064951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1c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B736" w14:textId="5FA2E0FB" w:rsidR="00DE7746" w:rsidRPr="00064951" w:rsidRDefault="00064951" w:rsidP="00DF4371">
            <w:pPr>
              <w:rPr>
                <w:sz w:val="20"/>
                <w:szCs w:val="20"/>
                <w:highlight w:val="yellow"/>
              </w:rPr>
            </w:pPr>
            <w:r w:rsidRPr="00064951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Biurko: 1300 x 650 x 740 mm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73BA" w14:textId="77777777" w:rsidR="00DE7746" w:rsidRPr="00064951" w:rsidRDefault="00DE7746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D69A3" w14:textId="1D3088D4" w:rsidR="00DE7746" w:rsidRPr="00064951" w:rsidRDefault="00064951" w:rsidP="00DF4371">
            <w:pPr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3</w:t>
            </w:r>
            <w:r w:rsidR="00DE7746" w:rsidRPr="00064951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3522" w14:textId="77777777" w:rsidR="00DE7746" w:rsidRPr="00064951" w:rsidRDefault="00DE7746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258F" w14:textId="77777777" w:rsidR="00DE7746" w:rsidRPr="00064951" w:rsidRDefault="00DE7746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DE9379" w14:textId="77777777" w:rsidR="00DE7746" w:rsidRPr="00064951" w:rsidRDefault="00DE7746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CC6F76" w14:textId="77777777" w:rsidR="00DE7746" w:rsidRPr="00064951" w:rsidRDefault="00DE7746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064951" w:rsidRPr="002A16E2" w14:paraId="143BBD58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CA7599" w14:textId="1BB27C69" w:rsidR="00064951" w:rsidRPr="00064951" w:rsidRDefault="00064951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1d1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3F94" w14:textId="194BF2D7" w:rsidR="00064951" w:rsidRPr="00064951" w:rsidRDefault="00064951" w:rsidP="00DF4371">
            <w:pPr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064951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Szafa 80: 800 x 3000 x 500 mm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F82A" w14:textId="77777777" w:rsidR="00064951" w:rsidRPr="00064951" w:rsidRDefault="00064951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5693" w14:textId="11E4D504" w:rsidR="00064951" w:rsidRPr="00064951" w:rsidRDefault="00064951" w:rsidP="00DF4371">
            <w:pPr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0DC9" w14:textId="77777777" w:rsidR="00064951" w:rsidRPr="00064951" w:rsidRDefault="00064951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9D55" w14:textId="77777777" w:rsidR="00064951" w:rsidRPr="00064951" w:rsidRDefault="00064951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097A07" w14:textId="77777777" w:rsidR="00064951" w:rsidRPr="00064951" w:rsidRDefault="00064951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9B4891" w14:textId="77777777" w:rsidR="00064951" w:rsidRPr="00064951" w:rsidRDefault="00064951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064951" w:rsidRPr="002A16E2" w14:paraId="17BD58BD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1A85D5" w14:textId="05A7A8B7" w:rsidR="00064951" w:rsidRPr="00064951" w:rsidRDefault="00064951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1d2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29A1" w14:textId="370D20FE" w:rsidR="00064951" w:rsidRPr="00064951" w:rsidRDefault="00064951" w:rsidP="00DF4371">
            <w:pPr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064951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Szafa 120: 1200 x 3000 x 500 mm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B284" w14:textId="77777777" w:rsidR="00064951" w:rsidRPr="00064951" w:rsidRDefault="00064951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7887" w14:textId="3C9FDAF0" w:rsidR="00064951" w:rsidRPr="00064951" w:rsidRDefault="00064951" w:rsidP="00DF4371">
            <w:pPr>
              <w:rPr>
                <w:sz w:val="20"/>
                <w:szCs w:val="20"/>
              </w:rPr>
            </w:pPr>
            <w:r w:rsidRPr="00064951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A649" w14:textId="77777777" w:rsidR="00064951" w:rsidRPr="00064951" w:rsidRDefault="00064951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3727" w14:textId="77777777" w:rsidR="00064951" w:rsidRPr="00064951" w:rsidRDefault="00064951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87BDF2" w14:textId="77777777" w:rsidR="00064951" w:rsidRPr="00064951" w:rsidRDefault="00064951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8E9A2C" w14:textId="77777777" w:rsidR="00064951" w:rsidRPr="00064951" w:rsidRDefault="00064951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064951" w:rsidRPr="002A16E2" w14:paraId="26636B15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8A82CF" w14:textId="2CB44BD7" w:rsidR="00064951" w:rsidRPr="00064951" w:rsidRDefault="00064951" w:rsidP="00DF437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3091" w14:textId="6E6B5E8E" w:rsidR="00064951" w:rsidRPr="00064951" w:rsidRDefault="00064951" w:rsidP="00DF4371">
            <w:pPr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064951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Wieszak drewniany: 1850 x 600 mm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FDB2" w14:textId="77777777" w:rsidR="00064951" w:rsidRPr="00064951" w:rsidRDefault="00064951" w:rsidP="00DF4371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7964" w14:textId="7DC186F6" w:rsidR="00064951" w:rsidRPr="00064951" w:rsidRDefault="00064951" w:rsidP="00DF43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E878" w14:textId="77777777" w:rsidR="00064951" w:rsidRPr="00064951" w:rsidRDefault="00064951" w:rsidP="00DF4371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EFB9" w14:textId="77777777" w:rsidR="00064951" w:rsidRPr="00064951" w:rsidRDefault="00064951" w:rsidP="00DF43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258BE3" w14:textId="77777777" w:rsidR="00064951" w:rsidRPr="00064951" w:rsidRDefault="00064951" w:rsidP="00DF437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744AB9" w14:textId="77777777" w:rsidR="00064951" w:rsidRPr="00064951" w:rsidRDefault="00064951" w:rsidP="00DF4371">
            <w:pPr>
              <w:ind w:right="425"/>
              <w:rPr>
                <w:sz w:val="20"/>
                <w:szCs w:val="20"/>
              </w:rPr>
            </w:pPr>
          </w:p>
        </w:tc>
      </w:tr>
      <w:tr w:rsidR="00DE7746" w:rsidRPr="002A16E2" w14:paraId="661FAB5C" w14:textId="77777777" w:rsidTr="00DF43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24A14" w14:textId="77777777" w:rsidR="00DE7746" w:rsidRPr="002A16E2" w:rsidRDefault="00DE7746" w:rsidP="00DF4371">
            <w:pPr>
              <w:ind w:right="425"/>
              <w:rPr>
                <w:sz w:val="22"/>
                <w:szCs w:val="22"/>
              </w:rPr>
            </w:pPr>
          </w:p>
          <w:p w14:paraId="6C30BBC7" w14:textId="77777777" w:rsidR="00DE7746" w:rsidRDefault="00DE7746" w:rsidP="00DF43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4A0AB52" w14:textId="77777777" w:rsidR="00DE7746" w:rsidRPr="002A16E2" w:rsidRDefault="00DE7746" w:rsidP="00DF43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1D2A" w14:textId="77777777" w:rsidR="00DE7746" w:rsidRPr="002A16E2" w:rsidRDefault="00DE7746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40ACD3" w14:textId="77777777" w:rsidR="00DE7746" w:rsidRPr="002A16E2" w:rsidRDefault="00DE7746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2E8F4" w14:textId="77777777" w:rsidR="00DE7746" w:rsidRPr="002A16E2" w:rsidRDefault="00DE7746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DE7746" w:rsidRPr="002A16E2" w14:paraId="77231795" w14:textId="77777777" w:rsidTr="00DF43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DD6A4" w14:textId="77777777" w:rsidR="00DE7746" w:rsidRPr="002A16E2" w:rsidRDefault="00DE7746" w:rsidP="00DF437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02032D7" w14:textId="77777777" w:rsidR="00DE7746" w:rsidRPr="002A16E2" w:rsidRDefault="00DE7746" w:rsidP="00DF437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CBD" w14:textId="77777777" w:rsidR="00DE7746" w:rsidRPr="002A16E2" w:rsidRDefault="00DE7746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4960F" w14:textId="77777777" w:rsidR="00DE7746" w:rsidRPr="002A16E2" w:rsidRDefault="00DE7746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DB0C3" w14:textId="77777777" w:rsidR="00DE7746" w:rsidRPr="002A16E2" w:rsidRDefault="00DE7746" w:rsidP="00DF43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B320CDA" w14:textId="77777777" w:rsidR="00DE7746" w:rsidRDefault="00DE7746" w:rsidP="00DE7746">
      <w:pPr>
        <w:widowControl w:val="0"/>
        <w:spacing w:line="360" w:lineRule="auto"/>
        <w:ind w:right="1"/>
        <w:jc w:val="both"/>
        <w:rPr>
          <w:b/>
        </w:rPr>
      </w:pPr>
    </w:p>
    <w:p w14:paraId="3C7E3173" w14:textId="77777777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503BD641" w14:textId="77777777" w:rsidR="00FF7788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  <w:r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0742006" w14:textId="77777777" w:rsidR="00DE7746" w:rsidRDefault="00DE7746" w:rsidP="00A01521">
      <w:pPr>
        <w:rPr>
          <w:b/>
          <w:sz w:val="22"/>
          <w:szCs w:val="22"/>
          <w:u w:val="single"/>
        </w:rPr>
      </w:pP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</w:r>
      <w:r w:rsidRPr="00AC49C3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7AF97313" w14:textId="77777777" w:rsidR="00A01521" w:rsidRPr="00AC49C3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0DFE8589" w14:textId="3670C3F3" w:rsidR="00DE7746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1F1A06BD" w14:textId="66B7988D" w:rsidR="00DE7746" w:rsidRPr="00AC49C3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3E009E9F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38D21CD1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Miejscowość, ……………………., dnia …………………………… r.</w:t>
      </w:r>
    </w:p>
    <w:p w14:paraId="6FA85CB5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28F98357" w14:textId="77777777" w:rsidR="002036B5" w:rsidRPr="00AC49C3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AC49C3">
        <w:rPr>
          <w:sz w:val="22"/>
          <w:szCs w:val="22"/>
        </w:rPr>
        <w:tab/>
      </w:r>
    </w:p>
    <w:p w14:paraId="0730768D" w14:textId="77777777" w:rsidR="002036B5" w:rsidRPr="00AC49C3" w:rsidRDefault="002036B5" w:rsidP="002036B5">
      <w:pPr>
        <w:jc w:val="center"/>
        <w:rPr>
          <w:b/>
          <w:color w:val="FF0000"/>
          <w:sz w:val="22"/>
          <w:szCs w:val="22"/>
        </w:rPr>
      </w:pPr>
      <w:r w:rsidRPr="00AC49C3">
        <w:rPr>
          <w:b/>
          <w:color w:val="FF0000"/>
          <w:sz w:val="22"/>
          <w:szCs w:val="22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9BE33" w14:textId="77777777" w:rsidR="00146D48" w:rsidRDefault="00146D48">
      <w:r>
        <w:separator/>
      </w:r>
    </w:p>
  </w:endnote>
  <w:endnote w:type="continuationSeparator" w:id="0">
    <w:p w14:paraId="66E09DD1" w14:textId="77777777" w:rsidR="00146D48" w:rsidRDefault="0014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2A674" w14:textId="77777777" w:rsidR="00146D48" w:rsidRDefault="00146D48">
      <w:r>
        <w:separator/>
      </w:r>
    </w:p>
  </w:footnote>
  <w:footnote w:type="continuationSeparator" w:id="0">
    <w:p w14:paraId="2C4AB883" w14:textId="77777777" w:rsidR="00146D48" w:rsidRDefault="00146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113021"/>
    <w:rsid w:val="00113376"/>
    <w:rsid w:val="00124DD0"/>
    <w:rsid w:val="00130681"/>
    <w:rsid w:val="001312E3"/>
    <w:rsid w:val="00146D48"/>
    <w:rsid w:val="001473D3"/>
    <w:rsid w:val="00163822"/>
    <w:rsid w:val="001915F7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B4C17"/>
    <w:rsid w:val="002C6E15"/>
    <w:rsid w:val="002D3DCB"/>
    <w:rsid w:val="002D7B86"/>
    <w:rsid w:val="0031733C"/>
    <w:rsid w:val="00321538"/>
    <w:rsid w:val="00321CD2"/>
    <w:rsid w:val="003437A2"/>
    <w:rsid w:val="003A1629"/>
    <w:rsid w:val="003A5788"/>
    <w:rsid w:val="003E2551"/>
    <w:rsid w:val="003E32D7"/>
    <w:rsid w:val="00406A50"/>
    <w:rsid w:val="00411B25"/>
    <w:rsid w:val="004124D2"/>
    <w:rsid w:val="00420B6C"/>
    <w:rsid w:val="004D025D"/>
    <w:rsid w:val="004E4C7F"/>
    <w:rsid w:val="00526126"/>
    <w:rsid w:val="005305D2"/>
    <w:rsid w:val="005540BD"/>
    <w:rsid w:val="005664E4"/>
    <w:rsid w:val="00581B5E"/>
    <w:rsid w:val="00582FD5"/>
    <w:rsid w:val="006108F3"/>
    <w:rsid w:val="00624DA4"/>
    <w:rsid w:val="0064044B"/>
    <w:rsid w:val="006503A9"/>
    <w:rsid w:val="00655CFB"/>
    <w:rsid w:val="006778B5"/>
    <w:rsid w:val="00684368"/>
    <w:rsid w:val="006907AE"/>
    <w:rsid w:val="006D17FC"/>
    <w:rsid w:val="006E5F6F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9031B9"/>
    <w:rsid w:val="0093446B"/>
    <w:rsid w:val="00945AB6"/>
    <w:rsid w:val="0095021B"/>
    <w:rsid w:val="00965A41"/>
    <w:rsid w:val="00973E29"/>
    <w:rsid w:val="009977E6"/>
    <w:rsid w:val="009B3D7C"/>
    <w:rsid w:val="009C7FA3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4D7D"/>
    <w:rsid w:val="00BE226E"/>
    <w:rsid w:val="00C02771"/>
    <w:rsid w:val="00C11282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6547D-B488-4B5D-BB48-536F7DF73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676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2021-02-25T16:07:00Z</cp:lastPrinted>
  <dcterms:created xsi:type="dcterms:W3CDTF">2021-09-08T07:37:00Z</dcterms:created>
  <dcterms:modified xsi:type="dcterms:W3CDTF">2021-09-08T07:37:00Z</dcterms:modified>
</cp:coreProperties>
</file>