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B4C" w:rsidRPr="008445A0" w:rsidRDefault="00A07B4C" w:rsidP="00A07B4C">
      <w:pPr>
        <w:pStyle w:val="Nagwek4"/>
        <w:jc w:val="both"/>
        <w:rPr>
          <w:b w:val="0"/>
          <w:sz w:val="24"/>
          <w:szCs w:val="24"/>
        </w:rPr>
      </w:pPr>
      <w:r w:rsidRPr="008445A0">
        <w:rPr>
          <w:sz w:val="24"/>
          <w:szCs w:val="24"/>
        </w:rPr>
        <w:t xml:space="preserve">Nr sprawy: </w:t>
      </w:r>
      <w:r w:rsidR="00030BEC" w:rsidRPr="008445A0">
        <w:rPr>
          <w:sz w:val="24"/>
          <w:szCs w:val="24"/>
        </w:rPr>
        <w:t>ZP-271-</w:t>
      </w:r>
      <w:r w:rsidR="000022EE">
        <w:rPr>
          <w:sz w:val="24"/>
          <w:szCs w:val="24"/>
        </w:rPr>
        <w:t>48</w:t>
      </w:r>
      <w:r w:rsidR="00030BEC" w:rsidRPr="008445A0">
        <w:rPr>
          <w:sz w:val="24"/>
          <w:szCs w:val="24"/>
        </w:rPr>
        <w:t>/</w:t>
      </w:r>
      <w:r w:rsidR="000022EE">
        <w:rPr>
          <w:sz w:val="24"/>
          <w:szCs w:val="24"/>
        </w:rPr>
        <w:t>21</w:t>
      </w:r>
      <w:r w:rsidR="008445A0">
        <w:rPr>
          <w:bCs/>
          <w:sz w:val="24"/>
          <w:szCs w:val="24"/>
        </w:rPr>
        <w:tab/>
      </w:r>
      <w:r w:rsidR="000022EE">
        <w:rPr>
          <w:bCs/>
          <w:sz w:val="24"/>
          <w:szCs w:val="24"/>
        </w:rPr>
        <w:t xml:space="preserve">                                                                      </w:t>
      </w:r>
      <w:r w:rsidRPr="008445A0">
        <w:rPr>
          <w:bCs/>
          <w:sz w:val="24"/>
          <w:szCs w:val="24"/>
        </w:rPr>
        <w:t xml:space="preserve">Załącznik nr </w:t>
      </w:r>
      <w:r w:rsidR="00C3226E">
        <w:rPr>
          <w:bCs/>
          <w:sz w:val="24"/>
          <w:szCs w:val="24"/>
        </w:rPr>
        <w:t>7</w:t>
      </w:r>
      <w:bookmarkStart w:id="0" w:name="_GoBack"/>
      <w:bookmarkEnd w:id="0"/>
      <w:r w:rsidR="00673C2E" w:rsidRPr="008445A0">
        <w:rPr>
          <w:bCs/>
          <w:sz w:val="24"/>
          <w:szCs w:val="24"/>
        </w:rPr>
        <w:t xml:space="preserve"> do SIWZ</w:t>
      </w:r>
    </w:p>
    <w:p w:rsidR="00A07B4C" w:rsidRDefault="00A07B4C" w:rsidP="00A07B4C">
      <w:pPr>
        <w:jc w:val="both"/>
        <w:rPr>
          <w:b/>
          <w:sz w:val="28"/>
        </w:rPr>
      </w:pPr>
    </w:p>
    <w:p w:rsidR="00A07B4C" w:rsidRDefault="00A07B4C" w:rsidP="00A07B4C">
      <w:pPr>
        <w:jc w:val="both"/>
        <w:rPr>
          <w:b/>
          <w:sz w:val="2"/>
        </w:rPr>
      </w:pPr>
    </w:p>
    <w:p w:rsidR="00A07B4C" w:rsidRDefault="00A07B4C" w:rsidP="00A07B4C"/>
    <w:p w:rsidR="00A14D7C" w:rsidRDefault="00A14D7C" w:rsidP="00A14D7C">
      <w:pPr>
        <w:pStyle w:val="Nagwek2"/>
        <w:rPr>
          <w:sz w:val="36"/>
          <w:u w:val="single"/>
        </w:rPr>
      </w:pPr>
    </w:p>
    <w:p w:rsidR="00A14D7C" w:rsidRDefault="00A14D7C" w:rsidP="00A14D7C">
      <w:pPr>
        <w:pStyle w:val="Nagwek2"/>
        <w:rPr>
          <w:sz w:val="36"/>
          <w:u w:val="single"/>
        </w:rPr>
      </w:pPr>
    </w:p>
    <w:p w:rsidR="00821ACB" w:rsidRPr="00E84C7D" w:rsidRDefault="00A14D7C" w:rsidP="00E84C7D">
      <w:pPr>
        <w:pStyle w:val="Nagwek2"/>
        <w:rPr>
          <w:sz w:val="36"/>
          <w:u w:val="single"/>
        </w:rPr>
      </w:pPr>
      <w:r>
        <w:rPr>
          <w:sz w:val="36"/>
          <w:u w:val="single"/>
        </w:rPr>
        <w:t>OŚWIADCZENIE  WYKONAWCY</w:t>
      </w:r>
    </w:p>
    <w:p w:rsidR="00A14D7C" w:rsidRPr="00E84C7D" w:rsidRDefault="00821ACB" w:rsidP="00A14D7C">
      <w:pPr>
        <w:jc w:val="center"/>
        <w:rPr>
          <w:b/>
          <w:sz w:val="22"/>
          <w:szCs w:val="22"/>
        </w:rPr>
      </w:pPr>
      <w:r w:rsidRPr="00E84C7D">
        <w:rPr>
          <w:b/>
          <w:sz w:val="22"/>
          <w:szCs w:val="22"/>
        </w:rPr>
        <w:t xml:space="preserve"> </w:t>
      </w:r>
      <w:r w:rsidR="00A14D7C" w:rsidRPr="00E84C7D">
        <w:rPr>
          <w:b/>
          <w:sz w:val="22"/>
          <w:szCs w:val="22"/>
        </w:rPr>
        <w:t xml:space="preserve">(część nr 9 poz. </w:t>
      </w:r>
      <w:r w:rsidRPr="00E84C7D">
        <w:rPr>
          <w:b/>
          <w:sz w:val="22"/>
          <w:szCs w:val="22"/>
        </w:rPr>
        <w:t>6, 45, 48)</w:t>
      </w:r>
    </w:p>
    <w:p w:rsidR="00A14D7C" w:rsidRPr="00E26FD3" w:rsidRDefault="00A14D7C" w:rsidP="00A14D7C">
      <w:pPr>
        <w:rPr>
          <w:sz w:val="28"/>
          <w:szCs w:val="28"/>
        </w:rPr>
      </w:pPr>
    </w:p>
    <w:p w:rsidR="00A14D7C" w:rsidRDefault="00A14D7C" w:rsidP="00A14D7C">
      <w:pPr>
        <w:jc w:val="both"/>
        <w:rPr>
          <w:b/>
          <w:sz w:val="32"/>
        </w:rPr>
      </w:pPr>
    </w:p>
    <w:p w:rsidR="00A14D7C" w:rsidRDefault="00A14D7C" w:rsidP="00A14D7C">
      <w:pPr>
        <w:jc w:val="both"/>
        <w:rPr>
          <w:b/>
        </w:rPr>
      </w:pPr>
    </w:p>
    <w:p w:rsidR="00A14D7C" w:rsidRDefault="00A14D7C" w:rsidP="00A14D7C">
      <w:pPr>
        <w:tabs>
          <w:tab w:val="left" w:pos="-5387"/>
        </w:tabs>
        <w:spacing w:line="360" w:lineRule="auto"/>
        <w:ind w:left="142"/>
        <w:jc w:val="both"/>
      </w:pPr>
      <w:r>
        <w:t xml:space="preserve">Wykonawca: </w:t>
      </w:r>
      <w:r>
        <w:tab/>
        <w:t>.................................................................................</w:t>
      </w:r>
    </w:p>
    <w:p w:rsidR="00A14D7C" w:rsidRDefault="00A14D7C" w:rsidP="00A14D7C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A14D7C" w:rsidRDefault="00A14D7C" w:rsidP="00A14D7C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A14D7C" w:rsidRDefault="00A14D7C" w:rsidP="00A14D7C"/>
    <w:p w:rsidR="00A14D7C" w:rsidRDefault="00A14D7C" w:rsidP="00A14D7C"/>
    <w:p w:rsidR="00A14D7C" w:rsidRDefault="00A14D7C" w:rsidP="00A14D7C"/>
    <w:p w:rsidR="00A14D7C" w:rsidRPr="00E26FD3" w:rsidRDefault="00A14D7C" w:rsidP="00A14D7C">
      <w:pPr>
        <w:spacing w:line="360" w:lineRule="auto"/>
        <w:jc w:val="both"/>
        <w:rPr>
          <w:bCs/>
        </w:rPr>
      </w:pPr>
      <w:r>
        <w:t xml:space="preserve">        </w:t>
      </w:r>
      <w:r w:rsidR="00821ACB">
        <w:t xml:space="preserve">Niniejszym oświadczamy, że </w:t>
      </w:r>
      <w:r w:rsidR="00E84C7D">
        <w:t>zaoferowane przez nas w ofercie</w:t>
      </w:r>
      <w:r w:rsidRPr="00E26FD3">
        <w:t xml:space="preserve"> wyroby </w:t>
      </w:r>
      <w:r w:rsidR="00821ACB">
        <w:t xml:space="preserve">nie zawierają DEHP. </w:t>
      </w:r>
    </w:p>
    <w:p w:rsidR="00A14D7C" w:rsidRPr="00E26FD3" w:rsidRDefault="00A14D7C" w:rsidP="00A14D7C">
      <w:pPr>
        <w:spacing w:line="360" w:lineRule="auto"/>
        <w:jc w:val="both"/>
        <w:rPr>
          <w:bCs/>
        </w:rPr>
      </w:pPr>
      <w:r w:rsidRPr="00E26FD3">
        <w:rPr>
          <w:bCs/>
        </w:rPr>
        <w:t xml:space="preserve">Jednocześnie oświadczamy, że na każdorazowe wezwanie Zamawiającego przedstawimy dokumenty </w:t>
      </w:r>
      <w:r w:rsidR="00821ACB">
        <w:rPr>
          <w:bCs/>
        </w:rPr>
        <w:t xml:space="preserve">potwierdzające, iż zaoferowany wyrób nie zawiera DEHP. </w:t>
      </w:r>
    </w:p>
    <w:p w:rsidR="00A14D7C" w:rsidRDefault="00A14D7C" w:rsidP="00A14D7C">
      <w:pPr>
        <w:rPr>
          <w:rFonts w:ascii="Arial Narrow" w:hAnsi="Arial Narrow"/>
          <w:bCs/>
          <w:sz w:val="22"/>
        </w:rPr>
      </w:pPr>
    </w:p>
    <w:p w:rsidR="00A14D7C" w:rsidRDefault="00A14D7C" w:rsidP="00A14D7C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b/>
        </w:rPr>
      </w:pPr>
      <w:r>
        <w:rPr>
          <w:rFonts w:ascii="Arial Narrow" w:hAnsi="Arial Narrow"/>
          <w:bCs/>
          <w:sz w:val="22"/>
        </w:rPr>
        <w:t xml:space="preserve"> </w:t>
      </w:r>
      <w:r>
        <w:t xml:space="preserve">Jednocześnie stwierdzamy, iż </w:t>
      </w:r>
      <w:r>
        <w:rPr>
          <w:u w:val="single"/>
        </w:rPr>
        <w:t>jesteśmy świadomi odpowiedzialności karnej</w:t>
      </w:r>
      <w:r>
        <w:t xml:space="preserve"> za składanie fałszywych oświadczeń. </w:t>
      </w:r>
    </w:p>
    <w:p w:rsidR="00A14D7C" w:rsidRDefault="00A14D7C" w:rsidP="00A14D7C">
      <w:pPr>
        <w:tabs>
          <w:tab w:val="left" w:pos="9639"/>
        </w:tabs>
        <w:ind w:left="142"/>
        <w:jc w:val="both"/>
      </w:pPr>
      <w:r>
        <w:t xml:space="preserve"> </w:t>
      </w:r>
    </w:p>
    <w:p w:rsidR="00A14D7C" w:rsidRDefault="00A14D7C" w:rsidP="00A14D7C">
      <w:pPr>
        <w:tabs>
          <w:tab w:val="left" w:pos="9639"/>
        </w:tabs>
        <w:ind w:left="142"/>
        <w:jc w:val="both"/>
      </w:pPr>
    </w:p>
    <w:p w:rsidR="00A14D7C" w:rsidRDefault="00A14D7C" w:rsidP="00A14D7C">
      <w:pPr>
        <w:tabs>
          <w:tab w:val="left" w:pos="9639"/>
        </w:tabs>
        <w:ind w:left="142"/>
        <w:jc w:val="both"/>
      </w:pPr>
    </w:p>
    <w:p w:rsidR="00A14D7C" w:rsidRDefault="00A14D7C" w:rsidP="00A14D7C">
      <w:pPr>
        <w:tabs>
          <w:tab w:val="left" w:pos="9639"/>
        </w:tabs>
        <w:ind w:left="142"/>
        <w:jc w:val="both"/>
      </w:pPr>
    </w:p>
    <w:p w:rsidR="00A14D7C" w:rsidRDefault="00A14D7C" w:rsidP="00A14D7C">
      <w:pPr>
        <w:tabs>
          <w:tab w:val="left" w:pos="9639"/>
        </w:tabs>
        <w:ind w:left="142"/>
        <w:jc w:val="both"/>
      </w:pPr>
    </w:p>
    <w:p w:rsidR="00A14D7C" w:rsidRDefault="00A14D7C" w:rsidP="00A14D7C">
      <w:pPr>
        <w:tabs>
          <w:tab w:val="left" w:pos="9639"/>
        </w:tabs>
        <w:ind w:left="142"/>
        <w:jc w:val="both"/>
      </w:pPr>
    </w:p>
    <w:p w:rsidR="00A14D7C" w:rsidRDefault="00A14D7C" w:rsidP="00A14D7C">
      <w:pPr>
        <w:tabs>
          <w:tab w:val="left" w:pos="9639"/>
        </w:tabs>
        <w:ind w:left="142"/>
        <w:jc w:val="both"/>
      </w:pPr>
    </w:p>
    <w:p w:rsidR="00A14D7C" w:rsidRDefault="00A14D7C" w:rsidP="00A14D7C">
      <w:pPr>
        <w:tabs>
          <w:tab w:val="left" w:pos="9639"/>
        </w:tabs>
        <w:ind w:left="142"/>
        <w:jc w:val="both"/>
      </w:pPr>
    </w:p>
    <w:p w:rsidR="00A14D7C" w:rsidRDefault="00A14D7C" w:rsidP="00A14D7C">
      <w:pPr>
        <w:tabs>
          <w:tab w:val="left" w:pos="9639"/>
        </w:tabs>
        <w:ind w:left="142"/>
        <w:jc w:val="both"/>
        <w:rPr>
          <w:sz w:val="22"/>
        </w:rPr>
      </w:pPr>
      <w:r>
        <w:rPr>
          <w:sz w:val="22"/>
        </w:rPr>
        <w:t>...............................................</w:t>
      </w:r>
      <w:r>
        <w:rPr>
          <w:i/>
          <w:sz w:val="22"/>
        </w:rPr>
        <w:t xml:space="preserve">                                            </w:t>
      </w:r>
      <w:r w:rsidR="000022EE">
        <w:rPr>
          <w:i/>
          <w:sz w:val="22"/>
        </w:rPr>
        <w:t xml:space="preserve">    </w:t>
      </w:r>
      <w:r>
        <w:rPr>
          <w:i/>
          <w:sz w:val="22"/>
        </w:rPr>
        <w:t xml:space="preserve"> </w:t>
      </w:r>
      <w:r>
        <w:rPr>
          <w:sz w:val="22"/>
        </w:rPr>
        <w:t>......................................................................</w:t>
      </w:r>
      <w:r w:rsidR="000022EE">
        <w:rPr>
          <w:sz w:val="22"/>
        </w:rPr>
        <w:t>..........</w:t>
      </w:r>
    </w:p>
    <w:p w:rsidR="000022EE" w:rsidRDefault="000022EE" w:rsidP="000022EE">
      <w:pPr>
        <w:tabs>
          <w:tab w:val="left" w:pos="9214"/>
          <w:tab w:val="left" w:pos="9639"/>
        </w:tabs>
        <w:ind w:left="142"/>
        <w:jc w:val="both"/>
      </w:pPr>
      <w:r>
        <w:t xml:space="preserve">       </w:t>
      </w:r>
      <w:r w:rsidR="00A14D7C">
        <w:t xml:space="preserve">Data i miejsce      </w:t>
      </w:r>
      <w:r>
        <w:t xml:space="preserve">                                                          podpisy i pieczęcie osób uprawnionych </w:t>
      </w:r>
    </w:p>
    <w:p w:rsidR="00A14D7C" w:rsidRDefault="000022EE" w:rsidP="000022EE">
      <w:pPr>
        <w:tabs>
          <w:tab w:val="left" w:pos="9214"/>
          <w:tab w:val="left" w:pos="9639"/>
        </w:tabs>
        <w:ind w:left="142"/>
        <w:jc w:val="both"/>
      </w:pPr>
      <w:r>
        <w:t xml:space="preserve">                                                                                                 do reprezentowania Wykonawcy    </w:t>
      </w:r>
    </w:p>
    <w:p w:rsidR="00C534B6" w:rsidRPr="00375C75" w:rsidRDefault="00C534B6" w:rsidP="00375C75">
      <w:pPr>
        <w:pStyle w:val="Zwykytekst"/>
      </w:pPr>
    </w:p>
    <w:sectPr w:rsidR="00C534B6" w:rsidRPr="00375C75" w:rsidSect="00E22A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849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679" w:rsidRDefault="00DA1679" w:rsidP="00030BEC">
      <w:r>
        <w:separator/>
      </w:r>
    </w:p>
  </w:endnote>
  <w:endnote w:type="continuationSeparator" w:id="0">
    <w:p w:rsidR="00DA1679" w:rsidRDefault="00DA1679" w:rsidP="00030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EC" w:rsidRDefault="00030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EC" w:rsidRDefault="00030B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EC" w:rsidRDefault="00030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679" w:rsidRDefault="00DA1679" w:rsidP="00030BEC">
      <w:r>
        <w:separator/>
      </w:r>
    </w:p>
  </w:footnote>
  <w:footnote w:type="continuationSeparator" w:id="0">
    <w:p w:rsidR="00DA1679" w:rsidRDefault="00DA1679" w:rsidP="00030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EC" w:rsidRDefault="00030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EC" w:rsidRDefault="00030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BEC" w:rsidRDefault="00030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76C2"/>
    <w:multiLevelType w:val="hybridMultilevel"/>
    <w:tmpl w:val="C608A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711A2"/>
    <w:multiLevelType w:val="hybridMultilevel"/>
    <w:tmpl w:val="621659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84D9A"/>
    <w:multiLevelType w:val="hybridMultilevel"/>
    <w:tmpl w:val="7C763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4C0"/>
    <w:rsid w:val="000022EE"/>
    <w:rsid w:val="00030BEC"/>
    <w:rsid w:val="0005679E"/>
    <w:rsid w:val="000B4E1A"/>
    <w:rsid w:val="001474A5"/>
    <w:rsid w:val="001B280F"/>
    <w:rsid w:val="001D1561"/>
    <w:rsid w:val="00375C75"/>
    <w:rsid w:val="004124C0"/>
    <w:rsid w:val="00467167"/>
    <w:rsid w:val="0056599A"/>
    <w:rsid w:val="005674FE"/>
    <w:rsid w:val="0067283D"/>
    <w:rsid w:val="00673C2E"/>
    <w:rsid w:val="00712980"/>
    <w:rsid w:val="00765CF1"/>
    <w:rsid w:val="007A104D"/>
    <w:rsid w:val="00821ACB"/>
    <w:rsid w:val="008445A0"/>
    <w:rsid w:val="009C7676"/>
    <w:rsid w:val="00A07B4C"/>
    <w:rsid w:val="00A14D7C"/>
    <w:rsid w:val="00C3226E"/>
    <w:rsid w:val="00C534B6"/>
    <w:rsid w:val="00C75D14"/>
    <w:rsid w:val="00CD6E17"/>
    <w:rsid w:val="00DA1679"/>
    <w:rsid w:val="00E22AF1"/>
    <w:rsid w:val="00E84C7D"/>
    <w:rsid w:val="00FC5BCC"/>
    <w:rsid w:val="00FF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75BF70"/>
  <w15:chartTrackingRefBased/>
  <w15:docId w15:val="{D1C5270D-69F1-41AE-98CC-ABD74E4D5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7B4C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A07B4C"/>
    <w:pPr>
      <w:keepNext/>
      <w:ind w:left="142"/>
      <w:jc w:val="center"/>
      <w:outlineLvl w:val="1"/>
    </w:pPr>
    <w:rPr>
      <w:b/>
      <w:sz w:val="32"/>
      <w:szCs w:val="20"/>
    </w:rPr>
  </w:style>
  <w:style w:type="paragraph" w:styleId="Nagwek4">
    <w:name w:val="heading 4"/>
    <w:basedOn w:val="Normalny"/>
    <w:next w:val="Normalny"/>
    <w:qFormat/>
    <w:rsid w:val="00A07B4C"/>
    <w:pPr>
      <w:keepNext/>
      <w:outlineLvl w:val="3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375C75"/>
    <w:rPr>
      <w:rFonts w:ascii="Courier New" w:hAnsi="Courier New" w:cs="Courier New"/>
      <w:sz w:val="20"/>
      <w:szCs w:val="20"/>
    </w:rPr>
  </w:style>
  <w:style w:type="character" w:customStyle="1" w:styleId="Nagwek2Znak">
    <w:name w:val="Nagłówek 2 Znak"/>
    <w:link w:val="Nagwek2"/>
    <w:rsid w:val="00712980"/>
    <w:rPr>
      <w:b/>
      <w:sz w:val="32"/>
    </w:rPr>
  </w:style>
  <w:style w:type="character" w:customStyle="1" w:styleId="ZwykytekstZnak">
    <w:name w:val="Zwykły tekst Znak"/>
    <w:link w:val="Zwykytekst"/>
    <w:rsid w:val="0071298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712980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030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0BE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30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BE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5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5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2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@v_przet#sygnatura                                                                Załącznik nr      do specyfikacji</vt:lpstr>
    </vt:vector>
  </TitlesOfParts>
  <Company>Centrum Onkologii O/Kraków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@v_przet#sygnatura                                                                Załącznik nr      do specyfikacji</dc:title>
  <dc:subject/>
  <dc:creator>Joanna Warmińska2</dc:creator>
  <cp:keywords/>
  <dc:description/>
  <cp:lastModifiedBy>Karolina Wiącek</cp:lastModifiedBy>
  <cp:revision>2</cp:revision>
  <cp:lastPrinted>2021-09-03T11:49:00Z</cp:lastPrinted>
  <dcterms:created xsi:type="dcterms:W3CDTF">2021-09-10T14:22:00Z</dcterms:created>
  <dcterms:modified xsi:type="dcterms:W3CDTF">2021-09-10T14:22:00Z</dcterms:modified>
</cp:coreProperties>
</file>