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564EFDEA" w:rsidR="005D2404" w:rsidRDefault="008D2AB8" w:rsidP="00AB7D71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FC0DA7" w:rsidRPr="00FC0DA7">
        <w:rPr>
          <w:b/>
          <w:bCs/>
          <w:sz w:val="20"/>
          <w:szCs w:val="20"/>
        </w:rPr>
        <w:t xml:space="preserve">usługa szkolenia dla studentów </w:t>
      </w:r>
      <w:proofErr w:type="spellStart"/>
      <w:r w:rsidR="00FC0DA7" w:rsidRPr="00FC0DA7">
        <w:rPr>
          <w:b/>
          <w:bCs/>
          <w:sz w:val="20"/>
          <w:szCs w:val="20"/>
        </w:rPr>
        <w:t>WEiP</w:t>
      </w:r>
      <w:proofErr w:type="spellEnd"/>
      <w:r w:rsidR="00FC0DA7" w:rsidRPr="00FC0DA7">
        <w:rPr>
          <w:b/>
          <w:bCs/>
          <w:sz w:val="20"/>
          <w:szCs w:val="20"/>
        </w:rPr>
        <w:t xml:space="preserve"> AGH - KC-zp.272-464/21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57E6436B" w14:textId="37B5331E" w:rsidR="00DB43D7" w:rsidRDefault="00DB43D7" w:rsidP="00AB7D71">
      <w:pPr>
        <w:jc w:val="both"/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2835"/>
        <w:gridCol w:w="2686"/>
      </w:tblGrid>
      <w:tr w:rsidR="00DB43D7" w14:paraId="6D012053" w14:textId="77777777" w:rsidTr="00DB43D7">
        <w:tc>
          <w:tcPr>
            <w:tcW w:w="3539" w:type="dxa"/>
          </w:tcPr>
          <w:p w14:paraId="609F3ABE" w14:textId="77777777" w:rsidR="00DB43D7" w:rsidRDefault="00DB43D7" w:rsidP="00DB43D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79D7E43" w14:textId="29EA4808" w:rsidR="00DB43D7" w:rsidRDefault="00DB43D7" w:rsidP="00DB43D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ZADANIE NR 1</w:t>
            </w:r>
          </w:p>
        </w:tc>
        <w:tc>
          <w:tcPr>
            <w:tcW w:w="2686" w:type="dxa"/>
          </w:tcPr>
          <w:p w14:paraId="5001B81D" w14:textId="7149D298" w:rsidR="00DB43D7" w:rsidRDefault="00DB43D7" w:rsidP="00DB43D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ZADANIE NR 2</w:t>
            </w:r>
          </w:p>
        </w:tc>
      </w:tr>
      <w:tr w:rsidR="00DB43D7" w14:paraId="09B75015" w14:textId="77777777" w:rsidTr="00DB43D7">
        <w:tc>
          <w:tcPr>
            <w:tcW w:w="3539" w:type="dxa"/>
          </w:tcPr>
          <w:p w14:paraId="5F4210A7" w14:textId="65811D3F" w:rsidR="00DB43D7" w:rsidRDefault="00DB43D7" w:rsidP="00DB43D7">
            <w:pPr>
              <w:jc w:val="both"/>
              <w:rPr>
                <w:b/>
                <w:bCs/>
                <w:sz w:val="20"/>
                <w:szCs w:val="20"/>
              </w:rPr>
            </w:pPr>
            <w:r w:rsidRPr="00D0305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Cena</w:t>
            </w:r>
            <w:r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D0305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brutto*</w:t>
            </w:r>
            <w:r w:rsidRPr="00AA0898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za całość przedmiotu zamówienia</w:t>
            </w:r>
          </w:p>
        </w:tc>
        <w:tc>
          <w:tcPr>
            <w:tcW w:w="2835" w:type="dxa"/>
          </w:tcPr>
          <w:p w14:paraId="0485C44B" w14:textId="77777777" w:rsidR="00DB43D7" w:rsidRDefault="00DB43D7" w:rsidP="00DB43D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86" w:type="dxa"/>
          </w:tcPr>
          <w:p w14:paraId="1AC81AC2" w14:textId="77777777" w:rsidR="00DB43D7" w:rsidRDefault="00DB43D7" w:rsidP="00DB43D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DB43D7" w14:paraId="753B0DDD" w14:textId="77777777" w:rsidTr="00DB43D7">
        <w:tc>
          <w:tcPr>
            <w:tcW w:w="3539" w:type="dxa"/>
          </w:tcPr>
          <w:p w14:paraId="5887F3AB" w14:textId="79F3FADA" w:rsidR="00DB43D7" w:rsidRDefault="00DB43D7" w:rsidP="00DB43D7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Słownie brutto</w:t>
            </w:r>
          </w:p>
        </w:tc>
        <w:tc>
          <w:tcPr>
            <w:tcW w:w="2835" w:type="dxa"/>
          </w:tcPr>
          <w:p w14:paraId="729BD03E" w14:textId="77777777" w:rsidR="00DB43D7" w:rsidRDefault="00DB43D7" w:rsidP="00DB43D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86" w:type="dxa"/>
          </w:tcPr>
          <w:p w14:paraId="5E90D4A8" w14:textId="77777777" w:rsidR="00DB43D7" w:rsidRDefault="00DB43D7" w:rsidP="00DB43D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DB43D7" w14:paraId="4EF36DCC" w14:textId="77777777" w:rsidTr="00DB43D7">
        <w:tc>
          <w:tcPr>
            <w:tcW w:w="3539" w:type="dxa"/>
          </w:tcPr>
          <w:p w14:paraId="086C4803" w14:textId="01061A60" w:rsidR="00DB43D7" w:rsidRDefault="00DB43D7" w:rsidP="00DB43D7">
            <w:pPr>
              <w:jc w:val="both"/>
              <w:rPr>
                <w:b/>
                <w:bCs/>
                <w:sz w:val="20"/>
                <w:szCs w:val="20"/>
              </w:rPr>
            </w:pPr>
            <w:bookmarkStart w:id="1" w:name="_GoBack"/>
            <w:bookmarkEnd w:id="1"/>
            <w:r w:rsidRPr="00C81224"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2835" w:type="dxa"/>
          </w:tcPr>
          <w:p w14:paraId="3D134D24" w14:textId="6C8E9F8A" w:rsidR="00DB43D7" w:rsidRDefault="00DB43D7" w:rsidP="00DB43D7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 14 dni od daty podpisania umowy</w:t>
            </w:r>
          </w:p>
        </w:tc>
        <w:tc>
          <w:tcPr>
            <w:tcW w:w="2686" w:type="dxa"/>
          </w:tcPr>
          <w:p w14:paraId="288344CE" w14:textId="1C099EB4" w:rsidR="00DB43D7" w:rsidRDefault="00DB43D7" w:rsidP="00DB43D7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 14 dni od daty podpisania umowy</w:t>
            </w:r>
          </w:p>
        </w:tc>
      </w:tr>
    </w:tbl>
    <w:p w14:paraId="58B4CEE5" w14:textId="50285B5F" w:rsidR="00AA0898" w:rsidRPr="00DB43D7" w:rsidRDefault="00AA0898" w:rsidP="00AA0898">
      <w:pPr>
        <w:keepNext/>
        <w:jc w:val="both"/>
        <w:outlineLvl w:val="1"/>
        <w:rPr>
          <w:bCs/>
          <w:i/>
          <w:iCs/>
          <w:sz w:val="20"/>
          <w:szCs w:val="20"/>
        </w:rPr>
      </w:pPr>
      <w:r w:rsidRPr="00DB43D7">
        <w:rPr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DB43D7">
        <w:rPr>
          <w:bCs/>
          <w:i/>
          <w:iCs/>
          <w:sz w:val="20"/>
          <w:szCs w:val="20"/>
        </w:rPr>
        <w:t>t.j</w:t>
      </w:r>
      <w:proofErr w:type="spellEnd"/>
      <w:r w:rsidRPr="00DB43D7">
        <w:rPr>
          <w:bCs/>
          <w:i/>
          <w:iCs/>
          <w:sz w:val="20"/>
          <w:szCs w:val="20"/>
        </w:rPr>
        <w:t>. Dz. U. 2018.701 j.t.)</w:t>
      </w:r>
    </w:p>
    <w:p w14:paraId="43204DD6" w14:textId="77777777" w:rsidR="003A226C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5B8FE757" w14:textId="3AAAE214" w:rsidR="00DB43D7" w:rsidRPr="00DB43D7" w:rsidRDefault="00AA0898" w:rsidP="00DB43D7">
      <w:pPr>
        <w:rPr>
          <w:b/>
          <w:color w:val="0070C0"/>
          <w:sz w:val="20"/>
          <w:szCs w:val="20"/>
          <w:u w:val="single"/>
        </w:rPr>
      </w:pPr>
      <w:r w:rsidRPr="00AA0898">
        <w:rPr>
          <w:b/>
          <w:color w:val="0070C0"/>
          <w:sz w:val="20"/>
          <w:szCs w:val="20"/>
          <w:u w:val="single"/>
        </w:rPr>
        <w:t xml:space="preserve">Kryterium: Doświadczenie </w:t>
      </w:r>
      <w:r w:rsidR="00DB43D7" w:rsidRPr="00DB43D7">
        <w:rPr>
          <w:b/>
          <w:color w:val="0070C0"/>
          <w:sz w:val="20"/>
          <w:szCs w:val="20"/>
          <w:u w:val="single"/>
        </w:rPr>
        <w:t>osoby skierowanej do realizacji zamówienia</w:t>
      </w:r>
    </w:p>
    <w:p w14:paraId="206C0B27" w14:textId="335B95D5" w:rsidR="00AA0898" w:rsidRPr="00AA0898" w:rsidRDefault="00AA0898" w:rsidP="00FE545C">
      <w:pPr>
        <w:rPr>
          <w:b/>
          <w:color w:val="0070C0"/>
          <w:sz w:val="20"/>
          <w:szCs w:val="20"/>
          <w:u w:val="single"/>
        </w:rPr>
      </w:pP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2448D622" w14:textId="7AA9E42C" w:rsidR="00AA0898" w:rsidRPr="00AA0898" w:rsidRDefault="00E30B84" w:rsidP="00FE545C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Zad. Nr 1 - </w:t>
      </w:r>
      <w:r w:rsidR="00AA0898" w:rsidRPr="00AA0898">
        <w:rPr>
          <w:b/>
          <w:sz w:val="20"/>
          <w:szCs w:val="20"/>
        </w:rPr>
        <w:t xml:space="preserve">Pan/Pani ……………………..………….. </w:t>
      </w:r>
      <w:r w:rsidR="00AA0898" w:rsidRPr="00AA0898">
        <w:rPr>
          <w:b/>
          <w:i/>
          <w:sz w:val="20"/>
          <w:szCs w:val="20"/>
        </w:rPr>
        <w:t>(</w:t>
      </w:r>
      <w:r w:rsidR="00AA0898" w:rsidRPr="00DB43D7">
        <w:rPr>
          <w:i/>
          <w:sz w:val="20"/>
          <w:szCs w:val="20"/>
        </w:rPr>
        <w:t>proszę wpisać imię i nazwisko</w:t>
      </w:r>
      <w:r w:rsidR="00AA0898" w:rsidRPr="00AA0898">
        <w:rPr>
          <w:b/>
          <w:i/>
          <w:sz w:val="20"/>
          <w:szCs w:val="20"/>
        </w:rPr>
        <w:t xml:space="preserve">) </w:t>
      </w:r>
      <w:r w:rsidR="00DB43D7" w:rsidRPr="00DB43D7">
        <w:rPr>
          <w:b/>
          <w:sz w:val="20"/>
          <w:szCs w:val="20"/>
        </w:rPr>
        <w:t xml:space="preserve">w ciągu ostatnich trzech lat </w:t>
      </w:r>
      <w:r w:rsidR="00DB43D7" w:rsidRPr="00AA0898">
        <w:rPr>
          <w:b/>
          <w:sz w:val="20"/>
          <w:szCs w:val="20"/>
        </w:rPr>
        <w:t xml:space="preserve">przeprowadził/a  </w:t>
      </w:r>
      <w:r>
        <w:rPr>
          <w:b/>
          <w:sz w:val="20"/>
          <w:szCs w:val="20"/>
        </w:rPr>
        <w:t xml:space="preserve">szkolenia dla </w:t>
      </w:r>
      <w:r w:rsidR="00DB43D7">
        <w:rPr>
          <w:b/>
          <w:sz w:val="20"/>
          <w:szCs w:val="20"/>
        </w:rPr>
        <w:t xml:space="preserve">…….. </w:t>
      </w:r>
      <w:r>
        <w:rPr>
          <w:b/>
          <w:sz w:val="20"/>
          <w:szCs w:val="20"/>
        </w:rPr>
        <w:t xml:space="preserve">osób </w:t>
      </w:r>
      <w:r w:rsidR="00DB43D7" w:rsidRPr="00DB43D7">
        <w:rPr>
          <w:i/>
          <w:sz w:val="20"/>
          <w:szCs w:val="20"/>
        </w:rPr>
        <w:t>(proszę wpisać ilość</w:t>
      </w:r>
      <w:r w:rsidR="00DB43D7">
        <w:rPr>
          <w:b/>
          <w:sz w:val="20"/>
          <w:szCs w:val="20"/>
        </w:rPr>
        <w:t xml:space="preserve">) </w:t>
      </w:r>
      <w:r w:rsidR="00DB43D7" w:rsidRPr="00DB43D7">
        <w:rPr>
          <w:b/>
          <w:sz w:val="20"/>
          <w:szCs w:val="20"/>
        </w:rPr>
        <w:t xml:space="preserve">z  zakresu mentoringu </w:t>
      </w:r>
    </w:p>
    <w:p w14:paraId="07291FAF" w14:textId="5DF33522" w:rsidR="00AA0898" w:rsidRPr="00E30B84" w:rsidRDefault="00E30B84" w:rsidP="00FE545C">
      <w:pPr>
        <w:rPr>
          <w:b/>
          <w:sz w:val="20"/>
          <w:szCs w:val="20"/>
        </w:rPr>
      </w:pPr>
      <w:r w:rsidRPr="00E30B84">
        <w:rPr>
          <w:b/>
          <w:sz w:val="20"/>
          <w:szCs w:val="20"/>
        </w:rPr>
        <w:t xml:space="preserve">Zad. Nr 2 - Pan/Pani ……………………..………….. </w:t>
      </w:r>
      <w:r w:rsidRPr="00E30B84">
        <w:rPr>
          <w:i/>
          <w:sz w:val="20"/>
          <w:szCs w:val="20"/>
        </w:rPr>
        <w:t>(proszę wpisać imię i nazwisko</w:t>
      </w:r>
      <w:r w:rsidRPr="00E30B84">
        <w:rPr>
          <w:b/>
          <w:sz w:val="20"/>
          <w:szCs w:val="20"/>
        </w:rPr>
        <w:t xml:space="preserve">) w ciągu ostatnich trzech lat przeprowadził/a  szkolenia dla …….. osób </w:t>
      </w:r>
      <w:r w:rsidRPr="00E30B84">
        <w:rPr>
          <w:i/>
          <w:sz w:val="20"/>
          <w:szCs w:val="20"/>
        </w:rPr>
        <w:t>(proszę wpisać ilość</w:t>
      </w:r>
      <w:r w:rsidRPr="00E30B84">
        <w:rPr>
          <w:b/>
          <w:sz w:val="20"/>
          <w:szCs w:val="20"/>
        </w:rPr>
        <w:t>) z  zakresu mentoringu</w:t>
      </w:r>
    </w:p>
    <w:p w14:paraId="5C61EAD3" w14:textId="564A3AE8" w:rsidR="00AA0898" w:rsidRDefault="00AA0898" w:rsidP="00FE545C">
      <w:pPr>
        <w:rPr>
          <w:b/>
          <w:sz w:val="20"/>
          <w:szCs w:val="20"/>
          <w:u w:val="single"/>
        </w:rPr>
      </w:pPr>
    </w:p>
    <w:p w14:paraId="78C2C326" w14:textId="62C58615" w:rsidR="00E30B84" w:rsidRDefault="00E30B84" w:rsidP="00FE545C">
      <w:pPr>
        <w:rPr>
          <w:b/>
          <w:sz w:val="20"/>
          <w:szCs w:val="20"/>
          <w:u w:val="single"/>
        </w:rPr>
      </w:pPr>
    </w:p>
    <w:p w14:paraId="4EB5C871" w14:textId="77777777" w:rsidR="00E30B84" w:rsidRDefault="00E30B84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B6C7F28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lastRenderedPageBreak/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6C56FC31" w14:textId="1DAF61CE" w:rsidR="00DB43D7" w:rsidRPr="00DB43D7" w:rsidRDefault="00DB43D7" w:rsidP="00DB43D7">
      <w:pPr>
        <w:pStyle w:val="Akapitzlist"/>
        <w:numPr>
          <w:ilvl w:val="0"/>
          <w:numId w:val="1"/>
        </w:numPr>
        <w:rPr>
          <w:i/>
          <w:color w:val="000000"/>
          <w:sz w:val="20"/>
          <w:szCs w:val="20"/>
          <w:lang w:eastAsia="ar-SA"/>
        </w:rPr>
      </w:pPr>
      <w:r w:rsidRPr="00DB43D7">
        <w:rPr>
          <w:color w:val="000000"/>
          <w:sz w:val="20"/>
          <w:szCs w:val="20"/>
          <w:lang w:eastAsia="ar-SA"/>
        </w:rPr>
        <w:t>Oświadczamy, że posiada</w:t>
      </w:r>
      <w:r>
        <w:rPr>
          <w:color w:val="000000"/>
          <w:sz w:val="20"/>
          <w:szCs w:val="20"/>
          <w:lang w:eastAsia="ar-SA"/>
        </w:rPr>
        <w:t>my</w:t>
      </w:r>
      <w:r w:rsidRPr="00DB43D7">
        <w:rPr>
          <w:color w:val="000000"/>
          <w:sz w:val="20"/>
          <w:szCs w:val="20"/>
          <w:lang w:eastAsia="ar-SA"/>
        </w:rPr>
        <w:t xml:space="preserve"> Certyfikat Akademii Edukacyjnej VCC oraz partnera Egzaminacyjnego VCC lub równoważne</w:t>
      </w:r>
      <w:r>
        <w:rPr>
          <w:color w:val="000000"/>
          <w:sz w:val="20"/>
          <w:szCs w:val="20"/>
          <w:lang w:eastAsia="ar-SA"/>
        </w:rPr>
        <w:t xml:space="preserve"> tj. …………………………………………….. </w:t>
      </w:r>
      <w:r w:rsidRPr="00DB43D7">
        <w:rPr>
          <w:i/>
          <w:color w:val="000000"/>
          <w:sz w:val="20"/>
          <w:szCs w:val="20"/>
          <w:lang w:eastAsia="ar-SA"/>
        </w:rPr>
        <w:t>(w przypadku równoważności wpisać jaki)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73EF397E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E30B84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A3BF5" w14:textId="77777777" w:rsidR="00A42F04" w:rsidRDefault="00A42F04">
      <w:r>
        <w:separator/>
      </w:r>
    </w:p>
  </w:endnote>
  <w:endnote w:type="continuationSeparator" w:id="0">
    <w:p w14:paraId="57056B91" w14:textId="77777777" w:rsidR="00A42F04" w:rsidRDefault="00A4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12F9FE" w14:textId="77777777" w:rsidR="00A42F04" w:rsidRDefault="00A42F04">
      <w:r>
        <w:separator/>
      </w:r>
    </w:p>
  </w:footnote>
  <w:footnote w:type="continuationSeparator" w:id="0">
    <w:p w14:paraId="0D9EDAD9" w14:textId="77777777" w:rsidR="00A42F04" w:rsidRDefault="00A42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A49A263" w:rsidR="00D223B9" w:rsidRDefault="00D223B9">
    <w:pPr>
      <w:pStyle w:val="Nagwek"/>
    </w:pPr>
    <w:r>
      <w:t xml:space="preserve">                     </w:t>
    </w:r>
    <w:r w:rsidR="0031134E" w:rsidRPr="007E3F73">
      <w:rPr>
        <w:rFonts w:ascii="Arial" w:hAnsi="Arial" w:cs="Arial"/>
        <w:i/>
        <w:noProof/>
      </w:rPr>
      <w:drawing>
        <wp:inline distT="0" distB="0" distL="0" distR="0" wp14:anchorId="05E79FD6" wp14:editId="21EB8F7D">
          <wp:extent cx="1932167" cy="739140"/>
          <wp:effectExtent l="0" t="0" r="0" b="3810"/>
          <wp:docPr id="5" name="Obraz 5" descr="C:\Users\KP\Desktop\Przetargi\Mentoring_Figórski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P\Desktop\Przetargi\Mentoring_Figórski\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271" cy="756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134E"/>
    <w:rsid w:val="00315A4A"/>
    <w:rsid w:val="00317C81"/>
    <w:rsid w:val="00332F01"/>
    <w:rsid w:val="00363710"/>
    <w:rsid w:val="00371FF4"/>
    <w:rsid w:val="0037234E"/>
    <w:rsid w:val="003A226C"/>
    <w:rsid w:val="00406274"/>
    <w:rsid w:val="004244A9"/>
    <w:rsid w:val="004445EE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2F04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223B9"/>
    <w:rsid w:val="00D24208"/>
    <w:rsid w:val="00D537A2"/>
    <w:rsid w:val="00D572B5"/>
    <w:rsid w:val="00D60C38"/>
    <w:rsid w:val="00D66893"/>
    <w:rsid w:val="00D90ACB"/>
    <w:rsid w:val="00DB43D7"/>
    <w:rsid w:val="00DC1500"/>
    <w:rsid w:val="00E30B84"/>
    <w:rsid w:val="00E41344"/>
    <w:rsid w:val="00E44371"/>
    <w:rsid w:val="00E85B62"/>
    <w:rsid w:val="00E949B0"/>
    <w:rsid w:val="00EB3E67"/>
    <w:rsid w:val="00EE3FB1"/>
    <w:rsid w:val="00F00591"/>
    <w:rsid w:val="00F13020"/>
    <w:rsid w:val="00F324D7"/>
    <w:rsid w:val="00F51688"/>
    <w:rsid w:val="00F53146"/>
    <w:rsid w:val="00F70DE7"/>
    <w:rsid w:val="00F91018"/>
    <w:rsid w:val="00FA0F30"/>
    <w:rsid w:val="00FA51A4"/>
    <w:rsid w:val="00FC0DA7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DB4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8101D-C4FB-43BE-BF41-C223463BF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2021-08-26T07:38:00Z</cp:lastPrinted>
  <dcterms:created xsi:type="dcterms:W3CDTF">2021-09-06T12:44:00Z</dcterms:created>
  <dcterms:modified xsi:type="dcterms:W3CDTF">2021-09-06T12:44:00Z</dcterms:modified>
</cp:coreProperties>
</file>