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2018B" w:rsidRPr="0042018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2018B" w:rsidRPr="0042018B">
        <w:rPr>
          <w:rFonts w:ascii="Times New Roman" w:hAnsi="Times New Roman"/>
          <w:b/>
        </w:rPr>
        <w:t>ZP/U-24/21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018B" w:rsidRPr="0042018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018B" w:rsidRPr="0042018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2018B" w:rsidRPr="0042018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018B" w:rsidRPr="0042018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2018B" w:rsidRPr="0042018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2018B" w:rsidRPr="00110593" w:rsidTr="00C06F21">
        <w:tc>
          <w:tcPr>
            <w:tcW w:w="9212" w:type="dxa"/>
            <w:shd w:val="clear" w:color="auto" w:fill="D9D9D9"/>
          </w:tcPr>
          <w:p w:rsidR="0042018B" w:rsidRPr="00110593" w:rsidRDefault="0042018B" w:rsidP="00C06F2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2018B" w:rsidRPr="00110593" w:rsidRDefault="0042018B" w:rsidP="00C06F2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2018B">
              <w:rPr>
                <w:rFonts w:ascii="Times New Roman" w:hAnsi="Times New Roman"/>
              </w:rPr>
              <w:t>(</w:t>
            </w:r>
            <w:proofErr w:type="spellStart"/>
            <w:r w:rsidRPr="0042018B">
              <w:rPr>
                <w:rFonts w:ascii="Times New Roman" w:hAnsi="Times New Roman"/>
              </w:rPr>
              <w:t>t.j</w:t>
            </w:r>
            <w:proofErr w:type="spellEnd"/>
            <w:r w:rsidRPr="0042018B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2018B" w:rsidRPr="00110593" w:rsidRDefault="0042018B" w:rsidP="00C06F2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2018B" w:rsidRPr="00110593" w:rsidRDefault="0042018B" w:rsidP="00C06F2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2018B" w:rsidRPr="0042018B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42018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42018B">
        <w:rPr>
          <w:rFonts w:ascii="Times New Roman" w:hAnsi="Times New Roman"/>
          <w:b/>
        </w:rPr>
        <w:t>Opracowanie dokumentacji projektowo-kosztorysowej dotyczącej przebudowy pomieszczeń w budynku Wydziału Elektrycznego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8E6CF2" w:rsidRDefault="008E6CF2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6CF2" w:rsidRPr="00F90CD1" w:rsidRDefault="008E6CF2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8E6CF2" w:rsidRDefault="008E6CF2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8E6CF2" w:rsidRDefault="008E6CF2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6CF2" w:rsidRDefault="008E6CF2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6CF2" w:rsidRPr="00F90CD1" w:rsidRDefault="008E6CF2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329" w:rsidRDefault="008B7329" w:rsidP="0038231F">
      <w:pPr>
        <w:spacing w:after="0" w:line="240" w:lineRule="auto"/>
      </w:pPr>
      <w:r>
        <w:separator/>
      </w:r>
    </w:p>
  </w:endnote>
  <w:endnote w:type="continuationSeparator" w:id="0">
    <w:p w:rsidR="008B7329" w:rsidRDefault="008B73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8B" w:rsidRDefault="004201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6CF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6C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8B" w:rsidRDefault="004201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329" w:rsidRDefault="008B7329" w:rsidP="0038231F">
      <w:pPr>
        <w:spacing w:after="0" w:line="240" w:lineRule="auto"/>
      </w:pPr>
      <w:r>
        <w:separator/>
      </w:r>
    </w:p>
  </w:footnote>
  <w:footnote w:type="continuationSeparator" w:id="0">
    <w:p w:rsidR="008B7329" w:rsidRDefault="008B73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8B" w:rsidRDefault="004201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8B" w:rsidRDefault="004201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8B" w:rsidRDefault="004201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32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018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7329"/>
    <w:rsid w:val="008C5709"/>
    <w:rsid w:val="008C6DF8"/>
    <w:rsid w:val="008D0487"/>
    <w:rsid w:val="008E6CF2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51D30"/>
  <w15:docId w15:val="{8BB4D676-F589-4781-978B-6FEB61CD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B780E-99AA-44CC-8207-8F20CDF19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2021-09-07T10:57:00Z</dcterms:created>
  <dcterms:modified xsi:type="dcterms:W3CDTF">2021-09-07T10:57:00Z</dcterms:modified>
</cp:coreProperties>
</file>