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3121C" w:rsidP="00C23976">
      <w:pPr>
        <w:spacing w:after="240"/>
        <w:jc w:val="right"/>
        <w:rPr>
          <w:sz w:val="22"/>
          <w:szCs w:val="22"/>
        </w:rPr>
      </w:pPr>
      <w:bookmarkStart w:id="0" w:name="_Hlk53520193"/>
      <w:r w:rsidRPr="0073121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3121C">
        <w:rPr>
          <w:sz w:val="22"/>
          <w:szCs w:val="22"/>
        </w:rPr>
        <w:t>2021-09-08</w:t>
      </w:r>
    </w:p>
    <w:p w:rsidR="0073121C" w:rsidRPr="0073121C" w:rsidRDefault="0073121C" w:rsidP="00FB7F50">
      <w:pPr>
        <w:spacing w:after="40"/>
        <w:rPr>
          <w:b/>
          <w:bCs/>
          <w:sz w:val="22"/>
          <w:szCs w:val="22"/>
        </w:rPr>
      </w:pPr>
      <w:r w:rsidRPr="0073121C">
        <w:rPr>
          <w:b/>
          <w:bCs/>
          <w:sz w:val="22"/>
          <w:szCs w:val="22"/>
        </w:rPr>
        <w:t>Akademia Górniczo - Hutnicza</w:t>
      </w:r>
    </w:p>
    <w:p w:rsidR="0073121C" w:rsidRPr="0073121C" w:rsidRDefault="0073121C" w:rsidP="00FB7F50">
      <w:pPr>
        <w:spacing w:after="40"/>
        <w:rPr>
          <w:b/>
          <w:bCs/>
          <w:sz w:val="22"/>
          <w:szCs w:val="22"/>
        </w:rPr>
      </w:pPr>
      <w:r w:rsidRPr="0073121C">
        <w:rPr>
          <w:b/>
          <w:bCs/>
          <w:sz w:val="22"/>
          <w:szCs w:val="22"/>
        </w:rPr>
        <w:t>im. Stanisława Staszica w Krakowie</w:t>
      </w:r>
    </w:p>
    <w:p w:rsidR="00FB7F50" w:rsidRPr="002245BE" w:rsidRDefault="0073121C" w:rsidP="00FB7F50">
      <w:pPr>
        <w:spacing w:after="40"/>
        <w:rPr>
          <w:b/>
          <w:bCs/>
          <w:sz w:val="22"/>
          <w:szCs w:val="22"/>
        </w:rPr>
      </w:pPr>
      <w:r w:rsidRPr="0073121C">
        <w:rPr>
          <w:b/>
          <w:bCs/>
          <w:sz w:val="22"/>
          <w:szCs w:val="22"/>
        </w:rPr>
        <w:t>Dział Zamówień Publicznych</w:t>
      </w:r>
    </w:p>
    <w:p w:rsidR="00FB7F50" w:rsidRPr="002245BE" w:rsidRDefault="0073121C" w:rsidP="00FB7F50">
      <w:pPr>
        <w:rPr>
          <w:sz w:val="22"/>
          <w:szCs w:val="22"/>
        </w:rPr>
      </w:pPr>
      <w:r w:rsidRPr="0073121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3121C">
        <w:rPr>
          <w:sz w:val="22"/>
          <w:szCs w:val="22"/>
        </w:rPr>
        <w:t>30</w:t>
      </w:r>
    </w:p>
    <w:p w:rsidR="00FB7F50" w:rsidRPr="002245BE" w:rsidRDefault="0073121C" w:rsidP="00FB7F50">
      <w:pPr>
        <w:rPr>
          <w:sz w:val="22"/>
          <w:szCs w:val="22"/>
        </w:rPr>
      </w:pPr>
      <w:r w:rsidRPr="0073121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3121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3121C" w:rsidRPr="00607F9B" w:rsidTr="000E31D3">
        <w:trPr>
          <w:trHeight w:val="638"/>
        </w:trPr>
        <w:tc>
          <w:tcPr>
            <w:tcW w:w="959" w:type="dxa"/>
            <w:shd w:val="clear" w:color="auto" w:fill="auto"/>
          </w:tcPr>
          <w:p w:rsidR="0073121C" w:rsidRPr="00607F9B" w:rsidRDefault="0073121C" w:rsidP="000E31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3121C" w:rsidRPr="00607F9B" w:rsidRDefault="0073121C" w:rsidP="000E31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121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3121C">
              <w:rPr>
                <w:b/>
                <w:bCs/>
                <w:sz w:val="22"/>
                <w:szCs w:val="22"/>
              </w:rPr>
              <w:t xml:space="preserve">Remont pomieszczeń po </w:t>
            </w:r>
            <w:proofErr w:type="spellStart"/>
            <w:r w:rsidRPr="0073121C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73121C">
              <w:rPr>
                <w:b/>
                <w:bCs/>
                <w:sz w:val="22"/>
                <w:szCs w:val="22"/>
              </w:rPr>
              <w:t xml:space="preserve"> dla potrzeb Działów Administracji Centralnej na II piętrze pawilonu C-1 AGH w Krakowie - KC-zp.272-444/21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3121C">
              <w:rPr>
                <w:b/>
                <w:sz w:val="22"/>
                <w:szCs w:val="22"/>
              </w:rPr>
              <w:t>KK-zp.272-444/21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C23976" w:rsidRDefault="0073121C" w:rsidP="00C9600B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73121C">
        <w:rPr>
          <w:b/>
          <w:sz w:val="22"/>
          <w:szCs w:val="22"/>
        </w:rPr>
        <w:t xml:space="preserve">Akademia Górniczo </w:t>
      </w:r>
      <w:r w:rsidR="00C23976">
        <w:rPr>
          <w:b/>
          <w:sz w:val="22"/>
          <w:szCs w:val="22"/>
        </w:rPr>
        <w:t>–</w:t>
      </w:r>
      <w:r w:rsidRPr="0073121C">
        <w:rPr>
          <w:b/>
          <w:sz w:val="22"/>
          <w:szCs w:val="22"/>
        </w:rPr>
        <w:t xml:space="preserve"> Hutnicza</w:t>
      </w:r>
      <w:r w:rsidR="00C23976">
        <w:rPr>
          <w:b/>
          <w:sz w:val="22"/>
          <w:szCs w:val="22"/>
        </w:rPr>
        <w:t xml:space="preserve"> </w:t>
      </w:r>
      <w:r w:rsidRPr="0073121C">
        <w:rPr>
          <w:b/>
          <w:sz w:val="22"/>
          <w:szCs w:val="22"/>
        </w:rPr>
        <w:t>im. Stanisława Staszica w Krakowie</w:t>
      </w:r>
      <w:r w:rsidR="00C23976">
        <w:rPr>
          <w:b/>
          <w:sz w:val="22"/>
          <w:szCs w:val="22"/>
        </w:rPr>
        <w:t xml:space="preserve">, </w:t>
      </w:r>
      <w:r w:rsidRPr="0073121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3121C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3121C" w:rsidTr="000E31D3">
        <w:trPr>
          <w:cantSplit/>
        </w:trPr>
        <w:tc>
          <w:tcPr>
            <w:tcW w:w="10150" w:type="dxa"/>
          </w:tcPr>
          <w:p w:rsidR="0073121C" w:rsidRPr="00D26ED6" w:rsidRDefault="0073121C" w:rsidP="00C9600B">
            <w:pPr>
              <w:jc w:val="both"/>
              <w:rPr>
                <w:b/>
                <w:sz w:val="22"/>
                <w:szCs w:val="22"/>
              </w:rPr>
            </w:pPr>
            <w:r w:rsidRPr="0073121C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73121C" w:rsidRPr="009F0E5C" w:rsidRDefault="0073121C" w:rsidP="00C9600B">
            <w:pPr>
              <w:jc w:val="both"/>
              <w:rPr>
                <w:bCs/>
                <w:sz w:val="22"/>
                <w:szCs w:val="22"/>
              </w:rPr>
            </w:pPr>
            <w:r w:rsidRPr="0073121C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3121C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3121C" w:rsidRPr="009F0E5C" w:rsidRDefault="0073121C" w:rsidP="00C9600B">
            <w:pPr>
              <w:jc w:val="both"/>
              <w:rPr>
                <w:bCs/>
                <w:sz w:val="22"/>
                <w:szCs w:val="22"/>
              </w:rPr>
            </w:pPr>
            <w:r w:rsidRPr="0073121C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3121C">
              <w:rPr>
                <w:bCs/>
                <w:sz w:val="22"/>
                <w:szCs w:val="22"/>
              </w:rPr>
              <w:t>Gdów</w:t>
            </w:r>
          </w:p>
          <w:p w:rsidR="0073121C" w:rsidRPr="00D26ED6" w:rsidRDefault="0073121C" w:rsidP="00C9600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3121C" w:rsidRPr="00D26ED6" w:rsidRDefault="0073121C" w:rsidP="00C9600B">
            <w:pPr>
              <w:jc w:val="both"/>
              <w:rPr>
                <w:b/>
                <w:sz w:val="22"/>
                <w:szCs w:val="22"/>
              </w:rPr>
            </w:pPr>
            <w:r w:rsidRPr="0073121C">
              <w:rPr>
                <w:sz w:val="22"/>
                <w:szCs w:val="22"/>
              </w:rPr>
              <w:t xml:space="preserve">Remont pomieszczeń po </w:t>
            </w:r>
            <w:proofErr w:type="spellStart"/>
            <w:r w:rsidRPr="0073121C">
              <w:rPr>
                <w:sz w:val="22"/>
                <w:szCs w:val="22"/>
              </w:rPr>
              <w:t>WFiIS</w:t>
            </w:r>
            <w:proofErr w:type="spellEnd"/>
            <w:r w:rsidRPr="0073121C">
              <w:rPr>
                <w:sz w:val="22"/>
                <w:szCs w:val="22"/>
              </w:rPr>
              <w:t xml:space="preserve"> dla potrzeb Działów Administracji Centralnej na II piętrze pawilonu C-1 AGH w Krakowie - KC-zp.272-444/21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3121C">
              <w:rPr>
                <w:b/>
                <w:sz w:val="22"/>
                <w:szCs w:val="22"/>
              </w:rPr>
              <w:t>876 205.06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3121C" w:rsidRPr="00C23976" w:rsidRDefault="0073121C" w:rsidP="00C9600B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23976"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</w:tbl>
    <w:p w:rsidR="00C9600B" w:rsidRDefault="00C9600B" w:rsidP="00C9600B">
      <w:pPr>
        <w:jc w:val="both"/>
        <w:rPr>
          <w:color w:val="000000"/>
          <w:sz w:val="22"/>
          <w:szCs w:val="22"/>
        </w:rPr>
      </w:pPr>
    </w:p>
    <w:p w:rsidR="00C9600B" w:rsidRPr="00756CDA" w:rsidRDefault="0073121C" w:rsidP="00C9600B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</w:t>
      </w:r>
      <w:r w:rsidR="00C9600B">
        <w:rPr>
          <w:color w:val="000000"/>
          <w:sz w:val="22"/>
          <w:szCs w:val="22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559"/>
      </w:tblGrid>
      <w:tr w:rsidR="00C9600B" w:rsidRPr="008567C7" w:rsidTr="000E31D3">
        <w:trPr>
          <w:trHeight w:val="510"/>
        </w:trPr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C9600B" w:rsidRPr="008567C7" w:rsidTr="000E31D3"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962" w:type="dxa"/>
            <w:vAlign w:val="center"/>
          </w:tcPr>
          <w:p w:rsidR="00C9600B" w:rsidRPr="002B6761" w:rsidRDefault="00C9600B" w:rsidP="00C960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C9600B" w:rsidRPr="008567C7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600B" w:rsidRPr="001B781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9600B" w:rsidRPr="008567C7" w:rsidTr="000E31D3"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:rsidR="00C9600B" w:rsidRPr="002B6761" w:rsidRDefault="00C9600B" w:rsidP="00C960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>Szczepan Gądek</w:t>
            </w:r>
          </w:p>
          <w:p w:rsidR="00C9600B" w:rsidRPr="008567C7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Pojałowice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C9600B" w:rsidRPr="001B781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32-200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Miechów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59,86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99,86</w:t>
            </w:r>
          </w:p>
        </w:tc>
      </w:tr>
      <w:tr w:rsidR="00C9600B" w:rsidRPr="008567C7" w:rsidTr="000E31D3"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962" w:type="dxa"/>
            <w:vAlign w:val="center"/>
          </w:tcPr>
          <w:p w:rsidR="00C9600B" w:rsidRPr="006072B5" w:rsidRDefault="00C9600B" w:rsidP="00C960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</w:t>
            </w:r>
            <w:r w:rsidRPr="006072B5">
              <w:rPr>
                <w:rFonts w:ascii="Times New Roman" w:hAnsi="Times New Roman" w:cs="Times New Roman"/>
                <w:b/>
                <w:sz w:val="18"/>
                <w:szCs w:val="18"/>
              </w:rPr>
              <w:t>STAMBUD Sp. z o.o., 2K-BUDOWNICTWO Sp. z o.o., Sp. k.(lider: "STAMBUD" Sp. z o.o.)</w:t>
            </w:r>
          </w:p>
          <w:p w:rsidR="00C9600B" w:rsidRPr="006072B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2B5">
              <w:rPr>
                <w:rFonts w:ascii="Times New Roman" w:hAnsi="Times New Roman" w:cs="Times New Roman"/>
                <w:bCs/>
                <w:sz w:val="18"/>
                <w:szCs w:val="18"/>
              </w:rPr>
              <w:t>ul. Św. Wojciecha  89</w:t>
            </w:r>
          </w:p>
          <w:p w:rsidR="00C9600B" w:rsidRPr="001B781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2B5">
              <w:rPr>
                <w:rFonts w:ascii="Times New Roman" w:hAnsi="Times New Roman" w:cs="Times New Roman"/>
                <w:bCs/>
                <w:sz w:val="18"/>
                <w:szCs w:val="18"/>
              </w:rPr>
              <w:t>32-085 Modlnica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59,28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99,28</w:t>
            </w:r>
          </w:p>
        </w:tc>
      </w:tr>
      <w:tr w:rsidR="00C9600B" w:rsidRPr="008567C7" w:rsidTr="000E31D3"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62" w:type="dxa"/>
            <w:vAlign w:val="center"/>
          </w:tcPr>
          <w:p w:rsidR="00C9600B" w:rsidRPr="002B6761" w:rsidRDefault="00C9600B" w:rsidP="00C960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:rsidR="00C9600B" w:rsidRPr="008567C7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:rsidR="00C9600B" w:rsidRPr="001B781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55,57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95,57</w:t>
            </w:r>
          </w:p>
        </w:tc>
      </w:tr>
      <w:tr w:rsidR="00C9600B" w:rsidRPr="008567C7" w:rsidTr="000E31D3"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2" w:type="dxa"/>
            <w:vAlign w:val="center"/>
          </w:tcPr>
          <w:p w:rsidR="00C9600B" w:rsidRPr="002B6761" w:rsidRDefault="00C9600B" w:rsidP="00C960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</w:t>
            </w:r>
            <w:proofErr w:type="spellStart"/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>Instalacyjno</w:t>
            </w:r>
            <w:proofErr w:type="spellEnd"/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- Budowlana INDOM</w:t>
            </w:r>
          </w:p>
          <w:p w:rsidR="00C9600B" w:rsidRPr="008567C7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Podgórki Tynieckie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90D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600B" w:rsidRPr="001B781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30-398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52,97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92,97</w:t>
            </w:r>
          </w:p>
        </w:tc>
      </w:tr>
      <w:tr w:rsidR="00C9600B" w:rsidRPr="008567C7" w:rsidTr="000E31D3"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962" w:type="dxa"/>
            <w:vAlign w:val="center"/>
          </w:tcPr>
          <w:p w:rsidR="00C9600B" w:rsidRPr="002B6761" w:rsidRDefault="00C9600B" w:rsidP="00C960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Usługowo-Budowlane WAKO BIS Spółka z ograniczoną odpowiedzialnością Spółka Komandytowa</w:t>
            </w:r>
          </w:p>
          <w:p w:rsidR="00C9600B" w:rsidRPr="008567C7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Bułgarska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/U1</w:t>
            </w:r>
          </w:p>
          <w:p w:rsidR="00C9600B" w:rsidRPr="001B781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30-409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48,06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88,06</w:t>
            </w:r>
          </w:p>
        </w:tc>
      </w:tr>
      <w:tr w:rsidR="00C9600B" w:rsidRPr="008567C7" w:rsidTr="000E31D3">
        <w:tc>
          <w:tcPr>
            <w:tcW w:w="70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962" w:type="dxa"/>
            <w:vAlign w:val="center"/>
          </w:tcPr>
          <w:p w:rsidR="00C9600B" w:rsidRPr="002B6761" w:rsidRDefault="00C9600B" w:rsidP="00C960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/>
                <w:sz w:val="18"/>
                <w:szCs w:val="18"/>
              </w:rPr>
              <w:t>GIPS-BUD SP. Z O.O.</w:t>
            </w:r>
          </w:p>
          <w:p w:rsidR="00C9600B" w:rsidRPr="008567C7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Wielicka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600B" w:rsidRPr="001B7815" w:rsidRDefault="00C9600B" w:rsidP="00C960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30-552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E1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42,18</w:t>
            </w:r>
          </w:p>
        </w:tc>
        <w:tc>
          <w:tcPr>
            <w:tcW w:w="1418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9600B" w:rsidRPr="008567C7" w:rsidRDefault="00C9600B" w:rsidP="00C960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E1E">
              <w:rPr>
                <w:rFonts w:ascii="Times New Roman" w:hAnsi="Times New Roman" w:cs="Times New Roman"/>
                <w:sz w:val="18"/>
                <w:szCs w:val="18"/>
              </w:rPr>
              <w:t xml:space="preserve">  82,18</w:t>
            </w:r>
          </w:p>
        </w:tc>
      </w:tr>
      <w:bookmarkEnd w:id="0"/>
    </w:tbl>
    <w:p w:rsidR="008642B3" w:rsidRPr="00005838" w:rsidRDefault="008642B3" w:rsidP="00C9600B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5B2" w:rsidRDefault="00FA65B2">
      <w:r>
        <w:separator/>
      </w:r>
    </w:p>
  </w:endnote>
  <w:endnote w:type="continuationSeparator" w:id="0">
    <w:p w:rsidR="00FA65B2" w:rsidRDefault="00FA6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5B2" w:rsidRDefault="00FA65B2">
      <w:r>
        <w:separator/>
      </w:r>
    </w:p>
  </w:footnote>
  <w:footnote w:type="continuationSeparator" w:id="0">
    <w:p w:rsidR="00FA65B2" w:rsidRDefault="00FA6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5B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121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3976"/>
    <w:rsid w:val="00C423DD"/>
    <w:rsid w:val="00C60D7B"/>
    <w:rsid w:val="00C65E53"/>
    <w:rsid w:val="00C9600B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65B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D6F232"/>
  <w15:chartTrackingRefBased/>
  <w15:docId w15:val="{ABE7072A-BE18-44B8-9D7E-687412B9B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9600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294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2021-09-08T04:24:00Z</dcterms:created>
  <dcterms:modified xsi:type="dcterms:W3CDTF">2021-09-08T04:26:00Z</dcterms:modified>
</cp:coreProperties>
</file>