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38D8E" w14:textId="77777777" w:rsidR="00FB7F50" w:rsidRPr="002245BE" w:rsidRDefault="0042746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2746B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42746B">
        <w:rPr>
          <w:sz w:val="22"/>
          <w:szCs w:val="22"/>
        </w:rPr>
        <w:t>2021-09-07</w:t>
      </w:r>
    </w:p>
    <w:p w14:paraId="61E6AAC9" w14:textId="77777777" w:rsidR="00FB7F50" w:rsidRPr="002245BE" w:rsidRDefault="0042746B" w:rsidP="00FB7F50">
      <w:pPr>
        <w:spacing w:after="40"/>
        <w:rPr>
          <w:b/>
          <w:bCs/>
          <w:sz w:val="22"/>
          <w:szCs w:val="22"/>
        </w:rPr>
      </w:pPr>
      <w:r w:rsidRPr="0042746B">
        <w:rPr>
          <w:b/>
          <w:bCs/>
          <w:sz w:val="22"/>
          <w:szCs w:val="22"/>
        </w:rPr>
        <w:t>GMINA NIEPOŁOMICE</w:t>
      </w:r>
    </w:p>
    <w:p w14:paraId="6932CE0A" w14:textId="77777777" w:rsidR="00FB7F50" w:rsidRPr="002245BE" w:rsidRDefault="0042746B" w:rsidP="00FB7F50">
      <w:pPr>
        <w:rPr>
          <w:sz w:val="22"/>
          <w:szCs w:val="22"/>
        </w:rPr>
      </w:pPr>
      <w:r w:rsidRPr="0042746B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42746B">
        <w:rPr>
          <w:sz w:val="22"/>
          <w:szCs w:val="22"/>
        </w:rPr>
        <w:t>13</w:t>
      </w:r>
    </w:p>
    <w:p w14:paraId="5D173A7C" w14:textId="77777777" w:rsidR="00FB7F50" w:rsidRPr="002245BE" w:rsidRDefault="0042746B" w:rsidP="00FB7F50">
      <w:pPr>
        <w:rPr>
          <w:sz w:val="22"/>
          <w:szCs w:val="22"/>
        </w:rPr>
      </w:pPr>
      <w:r w:rsidRPr="0042746B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42746B">
        <w:rPr>
          <w:sz w:val="22"/>
          <w:szCs w:val="22"/>
        </w:rPr>
        <w:t>Niepołomice</w:t>
      </w:r>
    </w:p>
    <w:p w14:paraId="7644BEC4" w14:textId="77777777" w:rsidR="00FB7F50" w:rsidRPr="002245BE" w:rsidRDefault="00FB7F50" w:rsidP="00FB7F50">
      <w:pPr>
        <w:rPr>
          <w:sz w:val="22"/>
          <w:szCs w:val="22"/>
        </w:rPr>
      </w:pPr>
    </w:p>
    <w:p w14:paraId="46576ABA" w14:textId="77777777" w:rsidR="00FB7F50" w:rsidRPr="002245BE" w:rsidRDefault="00FB7F50" w:rsidP="00FB7F50">
      <w:pPr>
        <w:rPr>
          <w:sz w:val="22"/>
          <w:szCs w:val="22"/>
        </w:rPr>
      </w:pPr>
    </w:p>
    <w:p w14:paraId="22A62F6C" w14:textId="2FCE2711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2746B" w:rsidRPr="0042746B">
        <w:rPr>
          <w:bCs/>
          <w:sz w:val="22"/>
          <w:szCs w:val="22"/>
        </w:rPr>
        <w:t>ZP.271.27.2021</w:t>
      </w:r>
      <w:r w:rsidR="009A361A">
        <w:rPr>
          <w:bCs/>
          <w:sz w:val="22"/>
          <w:szCs w:val="22"/>
        </w:rPr>
        <w:t>/5</w:t>
      </w:r>
    </w:p>
    <w:p w14:paraId="5C761182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88A88CF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5AF4C36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10B7362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4F56402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2746B" w:rsidRPr="00607F9B" w14:paraId="1F2819CF" w14:textId="77777777" w:rsidTr="00521E82">
        <w:trPr>
          <w:trHeight w:val="638"/>
        </w:trPr>
        <w:tc>
          <w:tcPr>
            <w:tcW w:w="959" w:type="dxa"/>
            <w:shd w:val="clear" w:color="auto" w:fill="auto"/>
          </w:tcPr>
          <w:p w14:paraId="3AE90CC9" w14:textId="77777777" w:rsidR="0042746B" w:rsidRPr="00607F9B" w:rsidRDefault="0042746B" w:rsidP="00521E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9C6053" w14:textId="77777777" w:rsidR="0042746B" w:rsidRPr="00607F9B" w:rsidRDefault="0042746B" w:rsidP="00521E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746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2746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746B">
              <w:rPr>
                <w:b/>
                <w:bCs/>
                <w:sz w:val="22"/>
                <w:szCs w:val="22"/>
              </w:rPr>
              <w:t>Budowa obiektów małej architektury w ramach modernizacji placów zabaw zlokalizowanych w gminie Niepołomice- vol.2.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746B">
              <w:rPr>
                <w:b/>
                <w:sz w:val="22"/>
                <w:szCs w:val="22"/>
              </w:rPr>
              <w:t>ZP.271.27.2021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72E2E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2746B" w:rsidRPr="0042746B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2746B" w:rsidRPr="0042746B">
        <w:rPr>
          <w:sz w:val="22"/>
          <w:szCs w:val="22"/>
        </w:rPr>
        <w:t>(</w:t>
      </w:r>
      <w:proofErr w:type="spellStart"/>
      <w:r w:rsidR="0042746B" w:rsidRPr="0042746B">
        <w:rPr>
          <w:sz w:val="22"/>
          <w:szCs w:val="22"/>
        </w:rPr>
        <w:t>t.j</w:t>
      </w:r>
      <w:proofErr w:type="spellEnd"/>
      <w:r w:rsidR="0042746B" w:rsidRPr="0042746B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2746B" w14:paraId="569F1F02" w14:textId="77777777" w:rsidTr="00521E82">
        <w:trPr>
          <w:cantSplit/>
        </w:trPr>
        <w:tc>
          <w:tcPr>
            <w:tcW w:w="9498" w:type="dxa"/>
          </w:tcPr>
          <w:p w14:paraId="3276B2EC" w14:textId="77777777" w:rsidR="0042746B" w:rsidRPr="00D26ED6" w:rsidRDefault="0042746B" w:rsidP="00521E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2746B">
              <w:rPr>
                <w:b/>
                <w:sz w:val="22"/>
                <w:szCs w:val="22"/>
              </w:rPr>
              <w:t>Firma Produkcyjno-Handlowo-Usługowa EPX Architektura Ogrodowa</w:t>
            </w:r>
          </w:p>
          <w:p w14:paraId="0EBAD1C4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Pustków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288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0E115D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39-205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Pustków</w:t>
            </w:r>
          </w:p>
          <w:p w14:paraId="6B3FA5D1" w14:textId="4F4A4BA9" w:rsidR="009A361A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A361A">
              <w:rPr>
                <w:sz w:val="22"/>
                <w:szCs w:val="22"/>
              </w:rPr>
              <w:t xml:space="preserve"> </w:t>
            </w:r>
            <w:r w:rsidRPr="009A361A">
              <w:rPr>
                <w:b/>
                <w:bCs/>
                <w:sz w:val="22"/>
                <w:szCs w:val="22"/>
              </w:rPr>
              <w:t>Zadanie nr 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746B">
              <w:rPr>
                <w:sz w:val="22"/>
                <w:szCs w:val="22"/>
              </w:rPr>
              <w:t xml:space="preserve">Budowa mini boiska o nawierzchni trawiastej z bramkami i </w:t>
            </w:r>
            <w:proofErr w:type="spellStart"/>
            <w:r w:rsidRPr="0042746B">
              <w:rPr>
                <w:sz w:val="22"/>
                <w:szCs w:val="22"/>
              </w:rPr>
              <w:t>piłkochwytami</w:t>
            </w:r>
            <w:proofErr w:type="spellEnd"/>
            <w:r w:rsidRPr="0042746B">
              <w:rPr>
                <w:sz w:val="22"/>
                <w:szCs w:val="22"/>
              </w:rPr>
              <w:t>, alejki spacerowej oraz montaż elementów małej architektury przy ulicy Topolowej w Niepołomicach</w:t>
            </w:r>
          </w:p>
          <w:p w14:paraId="385160B0" w14:textId="5863BA4A" w:rsidR="0042746B" w:rsidRPr="00211A34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A361A">
              <w:rPr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746B">
              <w:rPr>
                <w:b/>
                <w:sz w:val="22"/>
                <w:szCs w:val="22"/>
              </w:rPr>
              <w:t>60 000.00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4F719DA" w14:textId="77777777" w:rsidR="0042746B" w:rsidRPr="00D26ED6" w:rsidRDefault="0042746B" w:rsidP="00521E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A798D6" w14:textId="259E9C3D" w:rsidR="0042746B" w:rsidRPr="009A361A" w:rsidRDefault="009A361A" w:rsidP="00521E8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A361A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42746B" w14:paraId="4BF802A2" w14:textId="77777777" w:rsidTr="00521E82">
        <w:trPr>
          <w:cantSplit/>
        </w:trPr>
        <w:tc>
          <w:tcPr>
            <w:tcW w:w="9498" w:type="dxa"/>
          </w:tcPr>
          <w:p w14:paraId="317584B1" w14:textId="77777777" w:rsidR="0042746B" w:rsidRPr="00D26ED6" w:rsidRDefault="0042746B" w:rsidP="00521E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2746B">
              <w:rPr>
                <w:b/>
                <w:sz w:val="22"/>
                <w:szCs w:val="22"/>
              </w:rPr>
              <w:t>Firma Produkcyjno-Handlowo-Usługowa EPX Architektura Ogrodowa</w:t>
            </w:r>
          </w:p>
          <w:p w14:paraId="04704289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Pustków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288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B53924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39-205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Pustków</w:t>
            </w:r>
          </w:p>
          <w:p w14:paraId="39A61361" w14:textId="77777777" w:rsidR="009A361A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A361A">
              <w:rPr>
                <w:sz w:val="22"/>
                <w:szCs w:val="22"/>
              </w:rPr>
              <w:t xml:space="preserve"> </w:t>
            </w:r>
            <w:r w:rsidRPr="009A361A">
              <w:rPr>
                <w:b/>
                <w:bCs/>
                <w:sz w:val="22"/>
                <w:szCs w:val="22"/>
              </w:rPr>
              <w:t>Zadanie nr 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746B">
              <w:rPr>
                <w:sz w:val="22"/>
                <w:szCs w:val="22"/>
              </w:rPr>
              <w:t>Modernizacja placu zabaw przy pływalni w Niepołomicach - montaż nowego zestawu sprawnościowego oraz nowych urządzeń siłowni plenerowej</w:t>
            </w:r>
          </w:p>
          <w:p w14:paraId="30B960A8" w14:textId="107FBA2F" w:rsidR="0042746B" w:rsidRPr="00211A34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A361A">
              <w:rPr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746B">
              <w:rPr>
                <w:b/>
                <w:sz w:val="22"/>
                <w:szCs w:val="22"/>
              </w:rPr>
              <w:t>85 700.00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2BDC860" w14:textId="77777777" w:rsidR="0042746B" w:rsidRPr="00D26ED6" w:rsidRDefault="0042746B" w:rsidP="00521E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BCEDB4" w14:textId="399E3443" w:rsidR="0042746B" w:rsidRPr="009A361A" w:rsidRDefault="009A361A" w:rsidP="00521E8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A361A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42746B" w14:paraId="1E4B8315" w14:textId="77777777" w:rsidTr="00521E82">
        <w:trPr>
          <w:cantSplit/>
        </w:trPr>
        <w:tc>
          <w:tcPr>
            <w:tcW w:w="9498" w:type="dxa"/>
          </w:tcPr>
          <w:p w14:paraId="0489DE71" w14:textId="77777777" w:rsidR="0042746B" w:rsidRPr="00D26ED6" w:rsidRDefault="0042746B" w:rsidP="00521E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2746B">
              <w:rPr>
                <w:b/>
                <w:sz w:val="22"/>
                <w:szCs w:val="22"/>
              </w:rPr>
              <w:lastRenderedPageBreak/>
              <w:t>Argon Klaudiusz Półtorak</w:t>
            </w:r>
          </w:p>
          <w:p w14:paraId="38274382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121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/86</w:t>
            </w:r>
          </w:p>
          <w:p w14:paraId="55559D61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37-700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Przemyśl</w:t>
            </w:r>
          </w:p>
          <w:p w14:paraId="5E7BDF9C" w14:textId="77777777" w:rsidR="009A361A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A361A">
              <w:rPr>
                <w:sz w:val="22"/>
                <w:szCs w:val="22"/>
              </w:rPr>
              <w:t xml:space="preserve"> </w:t>
            </w:r>
            <w:r w:rsidRPr="009A361A">
              <w:rPr>
                <w:b/>
                <w:bCs/>
                <w:sz w:val="22"/>
                <w:szCs w:val="22"/>
              </w:rPr>
              <w:t>Zadanie nr 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746B">
              <w:rPr>
                <w:sz w:val="22"/>
                <w:szCs w:val="22"/>
              </w:rPr>
              <w:t>Montaż elementów siłowni plenerowej przy świetlicy kultury w Niepołomicach - Podgrabiu na dz. nr 1261, 1262/4</w:t>
            </w:r>
          </w:p>
          <w:p w14:paraId="5DE720A6" w14:textId="5E31C096" w:rsidR="0042746B" w:rsidRPr="00211A34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A361A">
              <w:rPr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746B">
              <w:rPr>
                <w:b/>
                <w:sz w:val="22"/>
                <w:szCs w:val="22"/>
              </w:rPr>
              <w:t>31 195.26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DC7832" w14:textId="77777777" w:rsidR="0042746B" w:rsidRPr="00D26ED6" w:rsidRDefault="0042746B" w:rsidP="00521E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FBBB41" w14:textId="2E2D9A81" w:rsidR="0042746B" w:rsidRPr="009A361A" w:rsidRDefault="009A361A" w:rsidP="00521E8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A361A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42746B" w14:paraId="2545183D" w14:textId="77777777" w:rsidTr="00521E82">
        <w:trPr>
          <w:cantSplit/>
        </w:trPr>
        <w:tc>
          <w:tcPr>
            <w:tcW w:w="9498" w:type="dxa"/>
          </w:tcPr>
          <w:p w14:paraId="51F087A2" w14:textId="77777777" w:rsidR="0042746B" w:rsidRPr="00D26ED6" w:rsidRDefault="0042746B" w:rsidP="00521E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2746B">
              <w:rPr>
                <w:b/>
                <w:sz w:val="22"/>
                <w:szCs w:val="22"/>
              </w:rPr>
              <w:t>Firma Produkcyjno-Handlowo-Usługowa EPX Architektura Ogrodowa</w:t>
            </w:r>
          </w:p>
          <w:p w14:paraId="139024E0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Pustków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288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E362BE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39-205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Pustków</w:t>
            </w:r>
          </w:p>
          <w:p w14:paraId="47D5A269" w14:textId="77777777" w:rsidR="009A361A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A361A">
              <w:rPr>
                <w:sz w:val="22"/>
                <w:szCs w:val="22"/>
              </w:rPr>
              <w:t xml:space="preserve"> </w:t>
            </w:r>
            <w:r w:rsidRPr="009A361A">
              <w:rPr>
                <w:b/>
                <w:bCs/>
                <w:sz w:val="22"/>
                <w:szCs w:val="22"/>
              </w:rPr>
              <w:t>Zadanie nr 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746B">
              <w:rPr>
                <w:sz w:val="22"/>
                <w:szCs w:val="22"/>
              </w:rPr>
              <w:t>Zagospodarowanie terenu zieleni przy szkole Podstawowej Nr 2 w Niepołomicach na cele edukacyjne i rekreacyjne na dz. Nr 2497/25</w:t>
            </w:r>
          </w:p>
          <w:p w14:paraId="7CE2DB9A" w14:textId="2F22F291" w:rsidR="0042746B" w:rsidRPr="00211A34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A361A">
              <w:rPr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746B">
              <w:rPr>
                <w:b/>
                <w:sz w:val="22"/>
                <w:szCs w:val="22"/>
              </w:rPr>
              <w:t>75 000.00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0FA2B3" w14:textId="77777777" w:rsidR="0042746B" w:rsidRPr="00D26ED6" w:rsidRDefault="0042746B" w:rsidP="00521E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E17B54" w14:textId="0DD37A96" w:rsidR="0042746B" w:rsidRPr="009A361A" w:rsidRDefault="009A361A" w:rsidP="00521E8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A361A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42746B" w14:paraId="1221FDDD" w14:textId="77777777" w:rsidTr="00521E82">
        <w:trPr>
          <w:cantSplit/>
        </w:trPr>
        <w:tc>
          <w:tcPr>
            <w:tcW w:w="9498" w:type="dxa"/>
          </w:tcPr>
          <w:p w14:paraId="66BFA404" w14:textId="77777777" w:rsidR="0042746B" w:rsidRPr="00D26ED6" w:rsidRDefault="0042746B" w:rsidP="00521E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2746B">
              <w:rPr>
                <w:b/>
                <w:sz w:val="22"/>
                <w:szCs w:val="22"/>
              </w:rPr>
              <w:t>Firma Produkcyjno-Handlowo-Usługowa EPX Architektura Ogrodowa</w:t>
            </w:r>
          </w:p>
          <w:p w14:paraId="61040EB5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Pustków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288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B52D1D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39-205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Pustków</w:t>
            </w:r>
          </w:p>
          <w:p w14:paraId="0252CA43" w14:textId="77777777" w:rsidR="009A361A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A361A">
              <w:rPr>
                <w:sz w:val="22"/>
                <w:szCs w:val="22"/>
              </w:rPr>
              <w:t xml:space="preserve"> </w:t>
            </w:r>
            <w:r w:rsidRPr="009A361A">
              <w:rPr>
                <w:b/>
                <w:bCs/>
                <w:sz w:val="22"/>
                <w:szCs w:val="22"/>
              </w:rPr>
              <w:t>Zadanie nr 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746B">
              <w:rPr>
                <w:sz w:val="22"/>
                <w:szCs w:val="22"/>
              </w:rPr>
              <w:t>Modernizacja placu zabaw przy domu kultury w Ochmanowie na dz. Nr 226/1</w:t>
            </w:r>
          </w:p>
          <w:p w14:paraId="2E47FC24" w14:textId="7A9C86BA" w:rsidR="0042746B" w:rsidRPr="00211A34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A361A">
              <w:rPr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746B">
              <w:rPr>
                <w:b/>
                <w:sz w:val="22"/>
                <w:szCs w:val="22"/>
              </w:rPr>
              <w:t>35 600.00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A0B976" w14:textId="77777777" w:rsidR="0042746B" w:rsidRPr="00D26ED6" w:rsidRDefault="0042746B" w:rsidP="00521E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F7A92E" w14:textId="3111E6C9" w:rsidR="0042746B" w:rsidRPr="009A361A" w:rsidRDefault="009A361A" w:rsidP="00521E8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A361A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42746B" w14:paraId="34055389" w14:textId="77777777" w:rsidTr="00521E82">
        <w:trPr>
          <w:cantSplit/>
        </w:trPr>
        <w:tc>
          <w:tcPr>
            <w:tcW w:w="9498" w:type="dxa"/>
          </w:tcPr>
          <w:p w14:paraId="3D14CAF2" w14:textId="77777777" w:rsidR="0042746B" w:rsidRPr="00D26ED6" w:rsidRDefault="0042746B" w:rsidP="00521E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2746B">
              <w:rPr>
                <w:b/>
                <w:sz w:val="22"/>
                <w:szCs w:val="22"/>
              </w:rPr>
              <w:t>Weran</w:t>
            </w:r>
            <w:proofErr w:type="spellEnd"/>
            <w:r w:rsidRPr="0042746B">
              <w:rPr>
                <w:b/>
                <w:sz w:val="22"/>
                <w:szCs w:val="22"/>
              </w:rPr>
              <w:t xml:space="preserve"> Sp. z o.o</w:t>
            </w:r>
          </w:p>
          <w:p w14:paraId="61BA8093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Ul. Nowodworska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/9</w:t>
            </w:r>
          </w:p>
          <w:p w14:paraId="4AE37F5D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54-433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Wrocław</w:t>
            </w:r>
          </w:p>
          <w:p w14:paraId="32117A06" w14:textId="77777777" w:rsidR="009A361A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A361A">
              <w:rPr>
                <w:sz w:val="22"/>
                <w:szCs w:val="22"/>
              </w:rPr>
              <w:t xml:space="preserve"> </w:t>
            </w:r>
            <w:r w:rsidRPr="009A361A">
              <w:rPr>
                <w:b/>
                <w:bCs/>
                <w:sz w:val="22"/>
                <w:szCs w:val="22"/>
              </w:rPr>
              <w:t>Zadanie nr 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746B">
              <w:rPr>
                <w:sz w:val="22"/>
                <w:szCs w:val="22"/>
              </w:rPr>
              <w:t>Doposażenie otoczenia Szkoły Podstawowej w Staniątkach w elementy małej architektury wraz z projektem utrzymania zieleni na dz. Nr 354/1</w:t>
            </w:r>
          </w:p>
          <w:p w14:paraId="6EFAF499" w14:textId="35404809" w:rsidR="0042746B" w:rsidRPr="00211A34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A361A">
              <w:rPr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746B">
              <w:rPr>
                <w:b/>
                <w:sz w:val="22"/>
                <w:szCs w:val="22"/>
              </w:rPr>
              <w:t>59 655.00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C868353" w14:textId="77777777" w:rsidR="0042746B" w:rsidRPr="00D26ED6" w:rsidRDefault="0042746B" w:rsidP="00521E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68D6CD" w14:textId="77777777" w:rsidR="0042746B" w:rsidRPr="009A361A" w:rsidRDefault="0042746B" w:rsidP="00521E8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9A361A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42746B" w14:paraId="73CA4E31" w14:textId="77777777" w:rsidTr="00521E82">
        <w:trPr>
          <w:cantSplit/>
        </w:trPr>
        <w:tc>
          <w:tcPr>
            <w:tcW w:w="9498" w:type="dxa"/>
          </w:tcPr>
          <w:p w14:paraId="4B62792C" w14:textId="77777777" w:rsidR="0042746B" w:rsidRPr="00D26ED6" w:rsidRDefault="0042746B" w:rsidP="00521E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2746B">
              <w:rPr>
                <w:b/>
                <w:sz w:val="22"/>
                <w:szCs w:val="22"/>
              </w:rPr>
              <w:t>Firma Produkcyjno-Handlowo-Usługowa EPX Architektura Ogrodowa</w:t>
            </w:r>
          </w:p>
          <w:p w14:paraId="1BCF74FD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Pustków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288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0C7C5E3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39-205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Pustków</w:t>
            </w:r>
          </w:p>
          <w:p w14:paraId="66AFE339" w14:textId="77777777" w:rsidR="009A361A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A361A">
              <w:rPr>
                <w:sz w:val="22"/>
                <w:szCs w:val="22"/>
              </w:rPr>
              <w:t xml:space="preserve"> </w:t>
            </w:r>
            <w:r w:rsidRPr="009A361A">
              <w:rPr>
                <w:b/>
                <w:bCs/>
                <w:sz w:val="22"/>
                <w:szCs w:val="22"/>
              </w:rPr>
              <w:t>Zadanie nr 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746B">
              <w:rPr>
                <w:sz w:val="22"/>
                <w:szCs w:val="22"/>
              </w:rPr>
              <w:t>Budowa mini parku z urządzeniami rekreacji plenerowej na działce nr 1767 w Woli Batorskiej</w:t>
            </w:r>
          </w:p>
          <w:p w14:paraId="7CCF4C0B" w14:textId="781BA842" w:rsidR="0042746B" w:rsidRPr="00211A34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A361A">
              <w:rPr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746B">
              <w:rPr>
                <w:b/>
                <w:sz w:val="22"/>
                <w:szCs w:val="22"/>
              </w:rPr>
              <w:t>21 000.00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A53234" w14:textId="77777777" w:rsidR="0042746B" w:rsidRPr="00D26ED6" w:rsidRDefault="0042746B" w:rsidP="00521E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83BBD9" w14:textId="30700EE0" w:rsidR="0042746B" w:rsidRPr="009A361A" w:rsidRDefault="009A361A" w:rsidP="00521E8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A361A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42746B" w14:paraId="6C39C655" w14:textId="77777777" w:rsidTr="00521E82">
        <w:trPr>
          <w:cantSplit/>
        </w:trPr>
        <w:tc>
          <w:tcPr>
            <w:tcW w:w="9498" w:type="dxa"/>
          </w:tcPr>
          <w:p w14:paraId="3326B041" w14:textId="77777777" w:rsidR="0042746B" w:rsidRPr="00D26ED6" w:rsidRDefault="0042746B" w:rsidP="00521E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2746B">
              <w:rPr>
                <w:b/>
                <w:sz w:val="22"/>
                <w:szCs w:val="22"/>
              </w:rPr>
              <w:lastRenderedPageBreak/>
              <w:t>Argon Klaudiusz Półtorak</w:t>
            </w:r>
          </w:p>
          <w:p w14:paraId="6E446A3A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121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/86</w:t>
            </w:r>
          </w:p>
          <w:p w14:paraId="51AC3140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37-700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Przemyśl</w:t>
            </w:r>
          </w:p>
          <w:p w14:paraId="31C813E1" w14:textId="77777777" w:rsidR="009A361A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A361A">
              <w:rPr>
                <w:sz w:val="22"/>
                <w:szCs w:val="22"/>
              </w:rPr>
              <w:t xml:space="preserve"> </w:t>
            </w:r>
            <w:r w:rsidRPr="009A361A">
              <w:rPr>
                <w:b/>
                <w:bCs/>
                <w:sz w:val="22"/>
                <w:szCs w:val="22"/>
              </w:rPr>
              <w:t>Zadanie nr 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746B">
              <w:rPr>
                <w:sz w:val="22"/>
                <w:szCs w:val="22"/>
              </w:rPr>
              <w:t>Budowa obiektów małej architektury na dz. nr 690/3 w ramach doposażenia placu zabaw przy klubie sportowym "Batory" w Woli Batorskiej</w:t>
            </w:r>
          </w:p>
          <w:p w14:paraId="15B051CA" w14:textId="5E5B2FCE" w:rsidR="0042746B" w:rsidRPr="00211A34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A361A">
              <w:rPr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746B">
              <w:rPr>
                <w:b/>
                <w:sz w:val="22"/>
                <w:szCs w:val="22"/>
              </w:rPr>
              <w:t>24 277.74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83E767F" w14:textId="77777777" w:rsidR="0042746B" w:rsidRPr="00D26ED6" w:rsidRDefault="0042746B" w:rsidP="00521E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549DE1" w14:textId="67DE23EB" w:rsidR="0042746B" w:rsidRPr="009A361A" w:rsidRDefault="009A361A" w:rsidP="00521E8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A361A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42746B" w14:paraId="649CC56B" w14:textId="77777777" w:rsidTr="00521E82">
        <w:trPr>
          <w:cantSplit/>
        </w:trPr>
        <w:tc>
          <w:tcPr>
            <w:tcW w:w="9498" w:type="dxa"/>
          </w:tcPr>
          <w:p w14:paraId="7F7AA5FC" w14:textId="77777777" w:rsidR="0042746B" w:rsidRPr="00D26ED6" w:rsidRDefault="0042746B" w:rsidP="00521E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2746B">
              <w:rPr>
                <w:b/>
                <w:sz w:val="22"/>
                <w:szCs w:val="22"/>
              </w:rPr>
              <w:t>Argon Klaudiusz Półtorak</w:t>
            </w:r>
          </w:p>
          <w:p w14:paraId="1F3E9F2C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121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/86</w:t>
            </w:r>
          </w:p>
          <w:p w14:paraId="406D20BE" w14:textId="77777777" w:rsidR="0042746B" w:rsidRPr="009F0E5C" w:rsidRDefault="0042746B" w:rsidP="00521E82">
            <w:pPr>
              <w:jc w:val="both"/>
              <w:rPr>
                <w:bCs/>
                <w:sz w:val="22"/>
                <w:szCs w:val="22"/>
              </w:rPr>
            </w:pPr>
            <w:r w:rsidRPr="0042746B">
              <w:rPr>
                <w:bCs/>
                <w:sz w:val="22"/>
                <w:szCs w:val="22"/>
              </w:rPr>
              <w:t>37-700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46B">
              <w:rPr>
                <w:bCs/>
                <w:sz w:val="22"/>
                <w:szCs w:val="22"/>
              </w:rPr>
              <w:t>Przemyśl</w:t>
            </w:r>
          </w:p>
          <w:p w14:paraId="3B879172" w14:textId="77777777" w:rsidR="009A361A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A361A">
              <w:rPr>
                <w:sz w:val="22"/>
                <w:szCs w:val="22"/>
              </w:rPr>
              <w:t xml:space="preserve"> </w:t>
            </w:r>
            <w:r w:rsidRPr="009A361A">
              <w:rPr>
                <w:b/>
                <w:bCs/>
                <w:sz w:val="22"/>
                <w:szCs w:val="22"/>
              </w:rPr>
              <w:t>Zadanie nr 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2746B">
              <w:rPr>
                <w:sz w:val="22"/>
                <w:szCs w:val="22"/>
              </w:rPr>
              <w:t>Budowa obiektów małej architektury na dz. nr 714/1 w ramach doposażenia placu zabaw przy Szkole Podstawowej w Woli Zabierzowskiej</w:t>
            </w:r>
          </w:p>
          <w:p w14:paraId="2248F2D9" w14:textId="69BA521A" w:rsidR="0042746B" w:rsidRPr="00211A34" w:rsidRDefault="0042746B" w:rsidP="00521E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9A361A">
              <w:rPr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746B">
              <w:rPr>
                <w:b/>
                <w:sz w:val="22"/>
                <w:szCs w:val="22"/>
              </w:rPr>
              <w:t>33 799.49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992561" w14:textId="77777777" w:rsidR="0042746B" w:rsidRPr="00D26ED6" w:rsidRDefault="0042746B" w:rsidP="00521E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53BDD13" w14:textId="4AC714F7" w:rsidR="0042746B" w:rsidRPr="0042746B" w:rsidRDefault="009A361A" w:rsidP="00521E8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42746B">
              <w:t>Dokonano wyboru oferty przedstawiającej najlepszy bilans ceny i kryterium poza cenowego (okres gwarancji i rękojmi)</w:t>
            </w:r>
          </w:p>
        </w:tc>
      </w:tr>
    </w:tbl>
    <w:p w14:paraId="6D4E777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410"/>
        <w:gridCol w:w="2977"/>
        <w:gridCol w:w="1134"/>
      </w:tblGrid>
      <w:tr w:rsidR="00211A34" w:rsidRPr="00834EF4" w14:paraId="19EA4619" w14:textId="77777777" w:rsidTr="00C647A4">
        <w:tc>
          <w:tcPr>
            <w:tcW w:w="2977" w:type="dxa"/>
            <w:shd w:val="clear" w:color="auto" w:fill="F3F3F3"/>
          </w:tcPr>
          <w:p w14:paraId="7649985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410" w:type="dxa"/>
            <w:shd w:val="clear" w:color="auto" w:fill="F3F3F3"/>
          </w:tcPr>
          <w:p w14:paraId="0065734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14:paraId="4F05585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1B1BF09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2746B" w:rsidRPr="00834EF4" w14:paraId="35C6B5CE" w14:textId="77777777" w:rsidTr="00C647A4">
        <w:tc>
          <w:tcPr>
            <w:tcW w:w="2977" w:type="dxa"/>
            <w:shd w:val="clear" w:color="auto" w:fill="auto"/>
          </w:tcPr>
          <w:p w14:paraId="4B8FF41D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 xml:space="preserve">Budowa mini boiska o nawierzchni trawiastej z bramkami i </w:t>
            </w:r>
            <w:proofErr w:type="spellStart"/>
            <w:r w:rsidRPr="0042746B">
              <w:rPr>
                <w:sz w:val="20"/>
                <w:szCs w:val="20"/>
              </w:rPr>
              <w:t>piłkochwytami</w:t>
            </w:r>
            <w:proofErr w:type="spellEnd"/>
            <w:r w:rsidRPr="0042746B">
              <w:rPr>
                <w:sz w:val="20"/>
                <w:szCs w:val="20"/>
              </w:rPr>
              <w:t>, alejki spacerowej oraz montaż elementów małej architektury przy ulicy Topolowej w Niepołomicach</w:t>
            </w:r>
          </w:p>
        </w:tc>
        <w:tc>
          <w:tcPr>
            <w:tcW w:w="2410" w:type="dxa"/>
            <w:shd w:val="clear" w:color="auto" w:fill="auto"/>
          </w:tcPr>
          <w:p w14:paraId="6C94DDDD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746B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746B">
              <w:rPr>
                <w:b/>
                <w:bCs/>
                <w:sz w:val="20"/>
                <w:szCs w:val="20"/>
              </w:rPr>
              <w:t xml:space="preserve"> Sp. z o.o</w:t>
            </w:r>
          </w:p>
          <w:p w14:paraId="2610659E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12/9</w:t>
            </w:r>
          </w:p>
          <w:p w14:paraId="5E171B77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14:paraId="37857F7E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- 36.13</w:t>
            </w:r>
          </w:p>
          <w:p w14:paraId="1778E7C2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5FAEEF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76,13</w:t>
            </w:r>
          </w:p>
        </w:tc>
      </w:tr>
      <w:tr w:rsidR="0042746B" w:rsidRPr="00834EF4" w14:paraId="4F360AFB" w14:textId="77777777" w:rsidTr="00C647A4">
        <w:tc>
          <w:tcPr>
            <w:tcW w:w="2977" w:type="dxa"/>
            <w:shd w:val="clear" w:color="auto" w:fill="auto"/>
          </w:tcPr>
          <w:p w14:paraId="23397568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47A4">
              <w:rPr>
                <w:b/>
                <w:bCs/>
                <w:sz w:val="20"/>
                <w:szCs w:val="20"/>
              </w:rPr>
              <w:t xml:space="preserve">1 </w:t>
            </w:r>
            <w:r w:rsidRPr="00211A34">
              <w:rPr>
                <w:sz w:val="20"/>
                <w:szCs w:val="20"/>
              </w:rPr>
              <w:t xml:space="preserve">- </w:t>
            </w:r>
            <w:r w:rsidRPr="0042746B">
              <w:rPr>
                <w:sz w:val="20"/>
                <w:szCs w:val="20"/>
              </w:rPr>
              <w:t xml:space="preserve">Budowa mini boiska o nawierzchni trawiastej z bramkami i </w:t>
            </w:r>
            <w:proofErr w:type="spellStart"/>
            <w:r w:rsidRPr="0042746B">
              <w:rPr>
                <w:sz w:val="20"/>
                <w:szCs w:val="20"/>
              </w:rPr>
              <w:t>piłkochwytami</w:t>
            </w:r>
            <w:proofErr w:type="spellEnd"/>
            <w:r w:rsidRPr="0042746B">
              <w:rPr>
                <w:sz w:val="20"/>
                <w:szCs w:val="20"/>
              </w:rPr>
              <w:t>, alejki spacerowej oraz montaż elementów małej architektury przy ulicy Topolowej w Niepołomicach</w:t>
            </w:r>
          </w:p>
        </w:tc>
        <w:tc>
          <w:tcPr>
            <w:tcW w:w="2410" w:type="dxa"/>
            <w:shd w:val="clear" w:color="auto" w:fill="auto"/>
          </w:tcPr>
          <w:p w14:paraId="6E59DAE3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16F4E86D" w14:textId="64DD4FA6" w:rsidR="0042746B" w:rsidRPr="00211A34" w:rsidRDefault="0042746B" w:rsidP="00C647A4">
            <w:pPr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288</w:t>
            </w:r>
            <w:r w:rsidR="00C647A4">
              <w:rPr>
                <w:sz w:val="20"/>
                <w:szCs w:val="20"/>
              </w:rPr>
              <w:t xml:space="preserve">, </w:t>
            </w:r>
            <w:r w:rsidRPr="0042746B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Pustków</w:t>
            </w:r>
          </w:p>
        </w:tc>
        <w:tc>
          <w:tcPr>
            <w:tcW w:w="2977" w:type="dxa"/>
            <w:shd w:val="clear" w:color="auto" w:fill="auto"/>
          </w:tcPr>
          <w:p w14:paraId="4C854BE7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- 60.00</w:t>
            </w:r>
          </w:p>
          <w:p w14:paraId="30BDC080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8EB155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100,00</w:t>
            </w:r>
          </w:p>
        </w:tc>
      </w:tr>
      <w:tr w:rsidR="0042746B" w:rsidRPr="00834EF4" w14:paraId="534605DE" w14:textId="77777777" w:rsidTr="00C647A4">
        <w:tc>
          <w:tcPr>
            <w:tcW w:w="2977" w:type="dxa"/>
            <w:shd w:val="clear" w:color="auto" w:fill="auto"/>
          </w:tcPr>
          <w:p w14:paraId="675017D2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Modernizacja placu zabaw przy pływalni w Niepołomicach - montaż nowego zestawu sprawnościowego oraz nowych urządzeń siłowni plenerowej</w:t>
            </w:r>
          </w:p>
        </w:tc>
        <w:tc>
          <w:tcPr>
            <w:tcW w:w="2410" w:type="dxa"/>
            <w:shd w:val="clear" w:color="auto" w:fill="auto"/>
          </w:tcPr>
          <w:p w14:paraId="06AECEED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746B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746B">
              <w:rPr>
                <w:b/>
                <w:bCs/>
                <w:sz w:val="20"/>
                <w:szCs w:val="20"/>
              </w:rPr>
              <w:t xml:space="preserve"> Sp. z o.o</w:t>
            </w:r>
          </w:p>
          <w:p w14:paraId="7B450255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12/9</w:t>
            </w:r>
          </w:p>
          <w:p w14:paraId="2177657A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14:paraId="7C7CB0B0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- 57.27</w:t>
            </w:r>
          </w:p>
          <w:p w14:paraId="5693590E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CC5782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97,27</w:t>
            </w:r>
          </w:p>
        </w:tc>
      </w:tr>
      <w:tr w:rsidR="0042746B" w:rsidRPr="00834EF4" w14:paraId="0A7D1206" w14:textId="77777777" w:rsidTr="00C647A4">
        <w:tc>
          <w:tcPr>
            <w:tcW w:w="2977" w:type="dxa"/>
            <w:shd w:val="clear" w:color="auto" w:fill="auto"/>
          </w:tcPr>
          <w:p w14:paraId="405C085D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47A4">
              <w:rPr>
                <w:b/>
                <w:bCs/>
                <w:sz w:val="20"/>
                <w:szCs w:val="20"/>
              </w:rPr>
              <w:t xml:space="preserve">2 </w:t>
            </w:r>
            <w:r w:rsidRPr="00211A34">
              <w:rPr>
                <w:sz w:val="20"/>
                <w:szCs w:val="20"/>
              </w:rPr>
              <w:t xml:space="preserve">- </w:t>
            </w:r>
            <w:r w:rsidRPr="0042746B">
              <w:rPr>
                <w:sz w:val="20"/>
                <w:szCs w:val="20"/>
              </w:rPr>
              <w:t>Modernizacja placu zabaw przy pływalni w Niepołomicach - montaż nowego zestawu sprawnościowego oraz nowych urządzeń siłowni plenerowej</w:t>
            </w:r>
          </w:p>
        </w:tc>
        <w:tc>
          <w:tcPr>
            <w:tcW w:w="2410" w:type="dxa"/>
            <w:shd w:val="clear" w:color="auto" w:fill="auto"/>
          </w:tcPr>
          <w:p w14:paraId="25B9B526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7211945B" w14:textId="12FD6D71" w:rsidR="0042746B" w:rsidRPr="00211A34" w:rsidRDefault="0042746B" w:rsidP="00C647A4">
            <w:pPr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288</w:t>
            </w:r>
            <w:r w:rsidR="00C647A4">
              <w:rPr>
                <w:sz w:val="20"/>
                <w:szCs w:val="20"/>
              </w:rPr>
              <w:t xml:space="preserve">, </w:t>
            </w:r>
            <w:r w:rsidRPr="0042746B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Pustków</w:t>
            </w:r>
          </w:p>
        </w:tc>
        <w:tc>
          <w:tcPr>
            <w:tcW w:w="2977" w:type="dxa"/>
            <w:shd w:val="clear" w:color="auto" w:fill="auto"/>
          </w:tcPr>
          <w:p w14:paraId="27756D42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- 60.00</w:t>
            </w:r>
          </w:p>
          <w:p w14:paraId="5EED3CBD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400E9A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100,00</w:t>
            </w:r>
          </w:p>
        </w:tc>
      </w:tr>
      <w:tr w:rsidR="0042746B" w:rsidRPr="00834EF4" w14:paraId="0DB665B3" w14:textId="77777777" w:rsidTr="00C647A4">
        <w:tc>
          <w:tcPr>
            <w:tcW w:w="2977" w:type="dxa"/>
            <w:shd w:val="clear" w:color="auto" w:fill="auto"/>
          </w:tcPr>
          <w:p w14:paraId="7B292F1E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47A4">
              <w:rPr>
                <w:b/>
                <w:bCs/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Montaż elementów siłowni plenerowej przy świetlicy kultury w Niepołomicach - Podgrabiu na dz. nr 1261, 1262/4.</w:t>
            </w:r>
          </w:p>
        </w:tc>
        <w:tc>
          <w:tcPr>
            <w:tcW w:w="2410" w:type="dxa"/>
            <w:shd w:val="clear" w:color="auto" w:fill="auto"/>
          </w:tcPr>
          <w:p w14:paraId="760181EA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Argon Klaudiusz Półtorak</w:t>
            </w:r>
          </w:p>
          <w:p w14:paraId="32E1DD21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121/86</w:t>
            </w:r>
          </w:p>
          <w:p w14:paraId="1DECFCDA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37-700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Przemyśl</w:t>
            </w:r>
          </w:p>
        </w:tc>
        <w:tc>
          <w:tcPr>
            <w:tcW w:w="2977" w:type="dxa"/>
            <w:shd w:val="clear" w:color="auto" w:fill="auto"/>
          </w:tcPr>
          <w:p w14:paraId="27AD0413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- 60.00</w:t>
            </w:r>
          </w:p>
          <w:p w14:paraId="33820E51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6C02DC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100,00</w:t>
            </w:r>
          </w:p>
        </w:tc>
      </w:tr>
      <w:tr w:rsidR="0042746B" w:rsidRPr="00834EF4" w14:paraId="2DA92D33" w14:textId="77777777" w:rsidTr="00C647A4">
        <w:tc>
          <w:tcPr>
            <w:tcW w:w="2977" w:type="dxa"/>
            <w:shd w:val="clear" w:color="auto" w:fill="auto"/>
          </w:tcPr>
          <w:p w14:paraId="29684B36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 xml:space="preserve">Montaż elementów siłowni plenerowej przy świetlicy kultury </w:t>
            </w:r>
            <w:r w:rsidRPr="0042746B">
              <w:rPr>
                <w:sz w:val="20"/>
                <w:szCs w:val="20"/>
              </w:rPr>
              <w:lastRenderedPageBreak/>
              <w:t>w Niepołomicach - Podgrabiu na dz. nr 1261, 1262/4.</w:t>
            </w:r>
          </w:p>
        </w:tc>
        <w:tc>
          <w:tcPr>
            <w:tcW w:w="2410" w:type="dxa"/>
            <w:shd w:val="clear" w:color="auto" w:fill="auto"/>
          </w:tcPr>
          <w:p w14:paraId="211A1F86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746B">
              <w:rPr>
                <w:b/>
                <w:bCs/>
                <w:sz w:val="20"/>
                <w:szCs w:val="20"/>
              </w:rPr>
              <w:lastRenderedPageBreak/>
              <w:t>Weran</w:t>
            </w:r>
            <w:proofErr w:type="spellEnd"/>
            <w:r w:rsidRPr="0042746B">
              <w:rPr>
                <w:b/>
                <w:bCs/>
                <w:sz w:val="20"/>
                <w:szCs w:val="20"/>
              </w:rPr>
              <w:t xml:space="preserve"> Sp. z o.o</w:t>
            </w:r>
          </w:p>
          <w:p w14:paraId="02382768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12/9</w:t>
            </w:r>
          </w:p>
          <w:p w14:paraId="3F4C7E73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lastRenderedPageBreak/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14:paraId="749BC80F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lastRenderedPageBreak/>
              <w:t>1 - Cena - 31.70</w:t>
            </w:r>
          </w:p>
          <w:p w14:paraId="1756E6D5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2 - okres rękojmi i gwarancji  - </w:t>
            </w:r>
            <w:r w:rsidRPr="0042746B">
              <w:rPr>
                <w:sz w:val="20"/>
                <w:szCs w:val="20"/>
              </w:rPr>
              <w:lastRenderedPageBreak/>
              <w:t>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E224C2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lastRenderedPageBreak/>
              <w:t xml:space="preserve">  71,70</w:t>
            </w:r>
          </w:p>
        </w:tc>
      </w:tr>
      <w:tr w:rsidR="0042746B" w:rsidRPr="00834EF4" w14:paraId="404419DA" w14:textId="77777777" w:rsidTr="00C647A4">
        <w:tc>
          <w:tcPr>
            <w:tcW w:w="2977" w:type="dxa"/>
            <w:shd w:val="clear" w:color="auto" w:fill="auto"/>
          </w:tcPr>
          <w:p w14:paraId="4E37C7C8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Montaż elementów siłowni plenerowej przy świetlicy kultury w Niepołomicach - Podgrabiu na dz. nr 1261, 1262/4.</w:t>
            </w:r>
          </w:p>
        </w:tc>
        <w:tc>
          <w:tcPr>
            <w:tcW w:w="2410" w:type="dxa"/>
            <w:shd w:val="clear" w:color="auto" w:fill="auto"/>
          </w:tcPr>
          <w:p w14:paraId="4CF81DB8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39FEB643" w14:textId="2369EFCD" w:rsidR="0042746B" w:rsidRPr="00211A34" w:rsidRDefault="0042746B" w:rsidP="00C647A4">
            <w:pPr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288</w:t>
            </w:r>
            <w:r w:rsidR="00C647A4">
              <w:rPr>
                <w:sz w:val="20"/>
                <w:szCs w:val="20"/>
              </w:rPr>
              <w:t xml:space="preserve">, </w:t>
            </w:r>
            <w:r w:rsidRPr="0042746B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Pustków</w:t>
            </w:r>
          </w:p>
        </w:tc>
        <w:tc>
          <w:tcPr>
            <w:tcW w:w="2977" w:type="dxa"/>
            <w:shd w:val="clear" w:color="auto" w:fill="auto"/>
          </w:tcPr>
          <w:p w14:paraId="7BA2F7B0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- 49.26</w:t>
            </w:r>
          </w:p>
          <w:p w14:paraId="3605027D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3D5072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89,26</w:t>
            </w:r>
          </w:p>
        </w:tc>
      </w:tr>
      <w:tr w:rsidR="0042746B" w:rsidRPr="00834EF4" w14:paraId="33B82861" w14:textId="77777777" w:rsidTr="00C647A4">
        <w:tc>
          <w:tcPr>
            <w:tcW w:w="2977" w:type="dxa"/>
            <w:shd w:val="clear" w:color="auto" w:fill="auto"/>
          </w:tcPr>
          <w:p w14:paraId="0FA0A487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Zagospodarowanie terenu zieleni przy szkole Podstawowej Nr 2 w Niepołomicach na cele edukacyjne i rekreacyjne na dz. Nr 2497/25.</w:t>
            </w:r>
          </w:p>
        </w:tc>
        <w:tc>
          <w:tcPr>
            <w:tcW w:w="2410" w:type="dxa"/>
            <w:shd w:val="clear" w:color="auto" w:fill="auto"/>
          </w:tcPr>
          <w:p w14:paraId="20D48AD7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746B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746B">
              <w:rPr>
                <w:b/>
                <w:bCs/>
                <w:sz w:val="20"/>
                <w:szCs w:val="20"/>
              </w:rPr>
              <w:t xml:space="preserve"> Sp. z o.o</w:t>
            </w:r>
          </w:p>
          <w:p w14:paraId="14DF0BA3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12/9</w:t>
            </w:r>
          </w:p>
          <w:p w14:paraId="4BCE222A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14:paraId="3E0176B5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- 50.12</w:t>
            </w:r>
          </w:p>
          <w:p w14:paraId="5933C23D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AF78C0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90,12</w:t>
            </w:r>
          </w:p>
        </w:tc>
      </w:tr>
      <w:tr w:rsidR="0042746B" w:rsidRPr="00834EF4" w14:paraId="3542C0F3" w14:textId="77777777" w:rsidTr="00C647A4">
        <w:tc>
          <w:tcPr>
            <w:tcW w:w="2977" w:type="dxa"/>
            <w:shd w:val="clear" w:color="auto" w:fill="auto"/>
          </w:tcPr>
          <w:p w14:paraId="3AF1E7C8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47A4">
              <w:rPr>
                <w:b/>
                <w:bCs/>
                <w:sz w:val="20"/>
                <w:szCs w:val="20"/>
              </w:rPr>
              <w:t xml:space="preserve">4 </w:t>
            </w:r>
            <w:r w:rsidRPr="00211A34">
              <w:rPr>
                <w:sz w:val="20"/>
                <w:szCs w:val="20"/>
              </w:rPr>
              <w:t xml:space="preserve">- </w:t>
            </w:r>
            <w:r w:rsidRPr="0042746B">
              <w:rPr>
                <w:sz w:val="20"/>
                <w:szCs w:val="20"/>
              </w:rPr>
              <w:t>Zagospodarowanie terenu zieleni przy szkole Podstawowej Nr 2 w Niepołomicach na cele edukacyjne i rekreacyjne na dz. Nr 2497/25.</w:t>
            </w:r>
          </w:p>
        </w:tc>
        <w:tc>
          <w:tcPr>
            <w:tcW w:w="2410" w:type="dxa"/>
            <w:shd w:val="clear" w:color="auto" w:fill="auto"/>
          </w:tcPr>
          <w:p w14:paraId="6D55B5A0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1CECAA25" w14:textId="0CB24550" w:rsidR="0042746B" w:rsidRPr="00211A34" w:rsidRDefault="0042746B" w:rsidP="00C647A4">
            <w:pPr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288</w:t>
            </w:r>
            <w:r w:rsidR="00C647A4">
              <w:rPr>
                <w:sz w:val="20"/>
                <w:szCs w:val="20"/>
              </w:rPr>
              <w:t xml:space="preserve">, </w:t>
            </w:r>
            <w:r w:rsidRPr="0042746B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Pustków</w:t>
            </w:r>
          </w:p>
        </w:tc>
        <w:tc>
          <w:tcPr>
            <w:tcW w:w="2977" w:type="dxa"/>
            <w:shd w:val="clear" w:color="auto" w:fill="auto"/>
          </w:tcPr>
          <w:p w14:paraId="3E4821A9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- 60.00</w:t>
            </w:r>
          </w:p>
          <w:p w14:paraId="70403086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92869A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100,00</w:t>
            </w:r>
          </w:p>
        </w:tc>
      </w:tr>
      <w:tr w:rsidR="0042746B" w:rsidRPr="00834EF4" w14:paraId="30CB6557" w14:textId="77777777" w:rsidTr="00C647A4">
        <w:tc>
          <w:tcPr>
            <w:tcW w:w="2977" w:type="dxa"/>
            <w:shd w:val="clear" w:color="auto" w:fill="auto"/>
          </w:tcPr>
          <w:p w14:paraId="5CF0FF8B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Modernizacja placu zabaw przy domu kultury w Ochmanowie na dz. Nr 226/1.</w:t>
            </w:r>
          </w:p>
        </w:tc>
        <w:tc>
          <w:tcPr>
            <w:tcW w:w="2410" w:type="dxa"/>
            <w:shd w:val="clear" w:color="auto" w:fill="auto"/>
          </w:tcPr>
          <w:p w14:paraId="24886C76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746B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746B">
              <w:rPr>
                <w:b/>
                <w:bCs/>
                <w:sz w:val="20"/>
                <w:szCs w:val="20"/>
              </w:rPr>
              <w:t xml:space="preserve"> Sp. z o.o</w:t>
            </w:r>
          </w:p>
          <w:p w14:paraId="20B5B31A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12/9</w:t>
            </w:r>
          </w:p>
          <w:p w14:paraId="75A4A3D0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14:paraId="482D6BAE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- 42.88</w:t>
            </w:r>
          </w:p>
          <w:p w14:paraId="1188DBA3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5EC57F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82,88</w:t>
            </w:r>
          </w:p>
        </w:tc>
      </w:tr>
      <w:tr w:rsidR="0042746B" w:rsidRPr="00834EF4" w14:paraId="33DFA472" w14:textId="77777777" w:rsidTr="00C647A4">
        <w:tc>
          <w:tcPr>
            <w:tcW w:w="2977" w:type="dxa"/>
            <w:shd w:val="clear" w:color="auto" w:fill="auto"/>
          </w:tcPr>
          <w:p w14:paraId="05FB8A09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47A4">
              <w:rPr>
                <w:b/>
                <w:bCs/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Modernizacja placu zabaw przy domu kultury w Ochmanowie na dz. Nr 226/1.</w:t>
            </w:r>
          </w:p>
        </w:tc>
        <w:tc>
          <w:tcPr>
            <w:tcW w:w="2410" w:type="dxa"/>
            <w:shd w:val="clear" w:color="auto" w:fill="auto"/>
          </w:tcPr>
          <w:p w14:paraId="1DEB1D11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6796A5A4" w14:textId="6394E750" w:rsidR="0042746B" w:rsidRPr="00211A34" w:rsidRDefault="0042746B" w:rsidP="00C647A4">
            <w:pPr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288</w:t>
            </w:r>
            <w:r w:rsidR="00C647A4">
              <w:rPr>
                <w:sz w:val="20"/>
                <w:szCs w:val="20"/>
              </w:rPr>
              <w:t>, ,</w:t>
            </w:r>
            <w:r w:rsidRPr="0042746B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Pustków</w:t>
            </w:r>
          </w:p>
        </w:tc>
        <w:tc>
          <w:tcPr>
            <w:tcW w:w="2977" w:type="dxa"/>
            <w:shd w:val="clear" w:color="auto" w:fill="auto"/>
          </w:tcPr>
          <w:p w14:paraId="195D6D7B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- 60.00</w:t>
            </w:r>
          </w:p>
          <w:p w14:paraId="303DC68D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F6D1E9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100,00</w:t>
            </w:r>
          </w:p>
        </w:tc>
      </w:tr>
      <w:tr w:rsidR="0042746B" w:rsidRPr="00834EF4" w14:paraId="77BE22C9" w14:textId="77777777" w:rsidTr="00C647A4">
        <w:tc>
          <w:tcPr>
            <w:tcW w:w="2977" w:type="dxa"/>
            <w:shd w:val="clear" w:color="auto" w:fill="auto"/>
          </w:tcPr>
          <w:p w14:paraId="25B48A39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47A4">
              <w:rPr>
                <w:b/>
                <w:bCs/>
                <w:sz w:val="20"/>
                <w:szCs w:val="20"/>
              </w:rPr>
              <w:t xml:space="preserve">6 </w:t>
            </w:r>
            <w:r w:rsidRPr="00211A34">
              <w:rPr>
                <w:sz w:val="20"/>
                <w:szCs w:val="20"/>
              </w:rPr>
              <w:t xml:space="preserve">- </w:t>
            </w:r>
            <w:r w:rsidRPr="0042746B">
              <w:rPr>
                <w:sz w:val="20"/>
                <w:szCs w:val="20"/>
              </w:rPr>
              <w:t>Doposażenie otoczenia Szkoły Podstawowej w Staniątkach w elementy małej architektury wraz z projektem utrzymania zieleni na dz. Nr 354/1.</w:t>
            </w:r>
          </w:p>
        </w:tc>
        <w:tc>
          <w:tcPr>
            <w:tcW w:w="2410" w:type="dxa"/>
            <w:shd w:val="clear" w:color="auto" w:fill="auto"/>
          </w:tcPr>
          <w:p w14:paraId="1A277A43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746B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746B">
              <w:rPr>
                <w:b/>
                <w:bCs/>
                <w:sz w:val="20"/>
                <w:szCs w:val="20"/>
              </w:rPr>
              <w:t xml:space="preserve"> Sp. z o.o</w:t>
            </w:r>
          </w:p>
          <w:p w14:paraId="778A0FBD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12/9</w:t>
            </w:r>
          </w:p>
          <w:p w14:paraId="068AB6BB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14:paraId="1290DB29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- 60.00</w:t>
            </w:r>
          </w:p>
          <w:p w14:paraId="5A346259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ADE1DA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100,00</w:t>
            </w:r>
          </w:p>
        </w:tc>
      </w:tr>
      <w:tr w:rsidR="0042746B" w:rsidRPr="00834EF4" w14:paraId="1C4D528C" w14:textId="77777777" w:rsidTr="00C647A4">
        <w:tc>
          <w:tcPr>
            <w:tcW w:w="2977" w:type="dxa"/>
            <w:shd w:val="clear" w:color="auto" w:fill="auto"/>
          </w:tcPr>
          <w:p w14:paraId="54497ADF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47A4">
              <w:rPr>
                <w:sz w:val="20"/>
                <w:szCs w:val="20"/>
              </w:rPr>
              <w:t xml:space="preserve">6 </w:t>
            </w:r>
            <w:r w:rsidRPr="00211A34">
              <w:rPr>
                <w:sz w:val="20"/>
                <w:szCs w:val="20"/>
              </w:rPr>
              <w:t xml:space="preserve">- </w:t>
            </w:r>
            <w:r w:rsidRPr="0042746B">
              <w:rPr>
                <w:sz w:val="20"/>
                <w:szCs w:val="20"/>
              </w:rPr>
              <w:t>Doposażenie otoczenia Szkoły Podstawowej w Staniątkach w elementy małej architektury wraz z projektem utrzymania zieleni na dz. Nr 354/1.</w:t>
            </w:r>
          </w:p>
        </w:tc>
        <w:tc>
          <w:tcPr>
            <w:tcW w:w="2410" w:type="dxa"/>
            <w:shd w:val="clear" w:color="auto" w:fill="auto"/>
          </w:tcPr>
          <w:p w14:paraId="21FB8E9C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2F217011" w14:textId="6A08F86F" w:rsidR="0042746B" w:rsidRPr="00211A34" w:rsidRDefault="0042746B" w:rsidP="00C647A4">
            <w:pPr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288</w:t>
            </w:r>
            <w:r w:rsidR="00C647A4">
              <w:rPr>
                <w:sz w:val="20"/>
                <w:szCs w:val="20"/>
              </w:rPr>
              <w:t xml:space="preserve">, </w:t>
            </w:r>
            <w:r w:rsidRPr="0042746B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Pustków</w:t>
            </w:r>
          </w:p>
        </w:tc>
        <w:tc>
          <w:tcPr>
            <w:tcW w:w="2977" w:type="dxa"/>
            <w:shd w:val="clear" w:color="auto" w:fill="auto"/>
          </w:tcPr>
          <w:p w14:paraId="30D5078E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- 57.73</w:t>
            </w:r>
          </w:p>
          <w:p w14:paraId="778FA215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49F51D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97,73</w:t>
            </w:r>
          </w:p>
        </w:tc>
      </w:tr>
      <w:tr w:rsidR="0042746B" w:rsidRPr="00834EF4" w14:paraId="71467FB1" w14:textId="77777777" w:rsidTr="00C647A4">
        <w:tc>
          <w:tcPr>
            <w:tcW w:w="2977" w:type="dxa"/>
            <w:shd w:val="clear" w:color="auto" w:fill="auto"/>
          </w:tcPr>
          <w:p w14:paraId="5D6485BF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Budowa mini parku z urządzeniami rekreacji plenerowej na działce nr 1767 w Woli Batorskiej</w:t>
            </w:r>
          </w:p>
        </w:tc>
        <w:tc>
          <w:tcPr>
            <w:tcW w:w="2410" w:type="dxa"/>
            <w:shd w:val="clear" w:color="auto" w:fill="auto"/>
          </w:tcPr>
          <w:p w14:paraId="746BD5C3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Argon Klaudiusz Półtorak</w:t>
            </w:r>
          </w:p>
          <w:p w14:paraId="67F490D3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121/86</w:t>
            </w:r>
          </w:p>
          <w:p w14:paraId="2C64D994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37-700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Przemyśl</w:t>
            </w:r>
          </w:p>
        </w:tc>
        <w:tc>
          <w:tcPr>
            <w:tcW w:w="2977" w:type="dxa"/>
            <w:shd w:val="clear" w:color="auto" w:fill="auto"/>
          </w:tcPr>
          <w:p w14:paraId="33FBBDF6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- 45.56</w:t>
            </w:r>
          </w:p>
          <w:p w14:paraId="5BB34CE0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9044C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85,56</w:t>
            </w:r>
          </w:p>
        </w:tc>
      </w:tr>
      <w:tr w:rsidR="0042746B" w:rsidRPr="00834EF4" w14:paraId="3469DC4D" w14:textId="77777777" w:rsidTr="00C647A4">
        <w:tc>
          <w:tcPr>
            <w:tcW w:w="2977" w:type="dxa"/>
            <w:shd w:val="clear" w:color="auto" w:fill="auto"/>
          </w:tcPr>
          <w:p w14:paraId="389DB053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Budowa mini parku z urządzeniami rekreacji plenerowej na działce nr 1767 w Woli Batorskiej</w:t>
            </w:r>
          </w:p>
        </w:tc>
        <w:tc>
          <w:tcPr>
            <w:tcW w:w="2410" w:type="dxa"/>
            <w:shd w:val="clear" w:color="auto" w:fill="auto"/>
          </w:tcPr>
          <w:p w14:paraId="14821FEB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746B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746B">
              <w:rPr>
                <w:b/>
                <w:bCs/>
                <w:sz w:val="20"/>
                <w:szCs w:val="20"/>
              </w:rPr>
              <w:t xml:space="preserve"> Sp. z o.o</w:t>
            </w:r>
          </w:p>
          <w:p w14:paraId="5F0F43F3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12/9</w:t>
            </w:r>
          </w:p>
          <w:p w14:paraId="67AEA95A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14:paraId="32A3C700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- 34.15</w:t>
            </w:r>
          </w:p>
          <w:p w14:paraId="501614A7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2339B5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74,15</w:t>
            </w:r>
          </w:p>
        </w:tc>
      </w:tr>
      <w:tr w:rsidR="0042746B" w:rsidRPr="00834EF4" w14:paraId="77993DDD" w14:textId="77777777" w:rsidTr="00C647A4">
        <w:tc>
          <w:tcPr>
            <w:tcW w:w="2977" w:type="dxa"/>
            <w:shd w:val="clear" w:color="auto" w:fill="auto"/>
          </w:tcPr>
          <w:p w14:paraId="5C354013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47A4">
              <w:rPr>
                <w:b/>
                <w:bCs/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Budowa mini parku z urządzeniami rekreacji plenerowej na działce nr 1767 w Woli Batorskiej</w:t>
            </w:r>
          </w:p>
        </w:tc>
        <w:tc>
          <w:tcPr>
            <w:tcW w:w="2410" w:type="dxa"/>
            <w:shd w:val="clear" w:color="auto" w:fill="auto"/>
          </w:tcPr>
          <w:p w14:paraId="01E80B66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1D688016" w14:textId="69816160" w:rsidR="0042746B" w:rsidRPr="00211A34" w:rsidRDefault="0042746B" w:rsidP="00C647A4">
            <w:pPr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288</w:t>
            </w:r>
            <w:r w:rsidR="00C647A4">
              <w:rPr>
                <w:sz w:val="20"/>
                <w:szCs w:val="20"/>
              </w:rPr>
              <w:t xml:space="preserve">, </w:t>
            </w:r>
            <w:r w:rsidRPr="0042746B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Pustków</w:t>
            </w:r>
          </w:p>
        </w:tc>
        <w:tc>
          <w:tcPr>
            <w:tcW w:w="2977" w:type="dxa"/>
            <w:shd w:val="clear" w:color="auto" w:fill="auto"/>
          </w:tcPr>
          <w:p w14:paraId="4D069306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- 60.00</w:t>
            </w:r>
          </w:p>
          <w:p w14:paraId="10432E84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5C2F8D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100,00</w:t>
            </w:r>
          </w:p>
        </w:tc>
      </w:tr>
      <w:tr w:rsidR="0042746B" w:rsidRPr="00834EF4" w14:paraId="1A633C95" w14:textId="77777777" w:rsidTr="00C647A4">
        <w:tc>
          <w:tcPr>
            <w:tcW w:w="2977" w:type="dxa"/>
            <w:shd w:val="clear" w:color="auto" w:fill="auto"/>
          </w:tcPr>
          <w:p w14:paraId="4CE73B0D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Budowa mini parku z urządzeniami rekreacji plenerowej na działce nr 1767 w Woli Batorskiej</w:t>
            </w:r>
          </w:p>
        </w:tc>
        <w:tc>
          <w:tcPr>
            <w:tcW w:w="2410" w:type="dxa"/>
            <w:shd w:val="clear" w:color="auto" w:fill="auto"/>
          </w:tcPr>
          <w:p w14:paraId="5DD12DA0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"HERKULES" Ryszard Syska</w:t>
            </w:r>
          </w:p>
          <w:p w14:paraId="3CD02D0A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Śląska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41a</w:t>
            </w:r>
          </w:p>
          <w:p w14:paraId="195CB147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32-500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Chrzanów</w:t>
            </w:r>
          </w:p>
        </w:tc>
        <w:tc>
          <w:tcPr>
            <w:tcW w:w="2977" w:type="dxa"/>
            <w:shd w:val="clear" w:color="auto" w:fill="auto"/>
          </w:tcPr>
          <w:p w14:paraId="14099FB3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- 40.41</w:t>
            </w:r>
          </w:p>
          <w:p w14:paraId="504064A0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613CB8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40,41</w:t>
            </w:r>
          </w:p>
        </w:tc>
      </w:tr>
      <w:tr w:rsidR="0042746B" w:rsidRPr="00834EF4" w14:paraId="5F6102E0" w14:textId="77777777" w:rsidTr="00C647A4">
        <w:tc>
          <w:tcPr>
            <w:tcW w:w="2977" w:type="dxa"/>
            <w:shd w:val="clear" w:color="auto" w:fill="auto"/>
          </w:tcPr>
          <w:p w14:paraId="6C17DC85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47A4">
              <w:rPr>
                <w:b/>
                <w:bCs/>
                <w:sz w:val="20"/>
                <w:szCs w:val="20"/>
              </w:rPr>
              <w:t xml:space="preserve">8 </w:t>
            </w:r>
            <w:r w:rsidRPr="00211A34">
              <w:rPr>
                <w:sz w:val="20"/>
                <w:szCs w:val="20"/>
              </w:rPr>
              <w:t xml:space="preserve">- </w:t>
            </w:r>
            <w:r w:rsidRPr="0042746B">
              <w:rPr>
                <w:sz w:val="20"/>
                <w:szCs w:val="20"/>
              </w:rPr>
              <w:t xml:space="preserve">Budowa obiektów małej architektury na dz. nr 690/3 w </w:t>
            </w:r>
            <w:r w:rsidRPr="0042746B">
              <w:rPr>
                <w:sz w:val="20"/>
                <w:szCs w:val="20"/>
              </w:rPr>
              <w:lastRenderedPageBreak/>
              <w:t>ramach doposażenia placu zabaw przy klubie sportowym "Batory" w Woli Batorskiej</w:t>
            </w:r>
          </w:p>
        </w:tc>
        <w:tc>
          <w:tcPr>
            <w:tcW w:w="2410" w:type="dxa"/>
            <w:shd w:val="clear" w:color="auto" w:fill="auto"/>
          </w:tcPr>
          <w:p w14:paraId="6A73C397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lastRenderedPageBreak/>
              <w:t>Argon Klaudiusz Półtorak</w:t>
            </w:r>
          </w:p>
          <w:p w14:paraId="762359A2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lastRenderedPageBreak/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121/86</w:t>
            </w:r>
          </w:p>
          <w:p w14:paraId="45329DA1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37-700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Przemyśl</w:t>
            </w:r>
          </w:p>
        </w:tc>
        <w:tc>
          <w:tcPr>
            <w:tcW w:w="2977" w:type="dxa"/>
            <w:shd w:val="clear" w:color="auto" w:fill="auto"/>
          </w:tcPr>
          <w:p w14:paraId="41D5F40B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lastRenderedPageBreak/>
              <w:t>1 - Cena - 60.00</w:t>
            </w:r>
          </w:p>
          <w:p w14:paraId="48001992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2 - okres rękojmi i gwarancji  - </w:t>
            </w:r>
            <w:r w:rsidRPr="0042746B">
              <w:rPr>
                <w:sz w:val="20"/>
                <w:szCs w:val="20"/>
              </w:rPr>
              <w:lastRenderedPageBreak/>
              <w:t>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E1CC22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42746B" w:rsidRPr="00834EF4" w14:paraId="4D4B7DC5" w14:textId="77777777" w:rsidTr="00C647A4">
        <w:tc>
          <w:tcPr>
            <w:tcW w:w="2977" w:type="dxa"/>
            <w:shd w:val="clear" w:color="auto" w:fill="auto"/>
          </w:tcPr>
          <w:p w14:paraId="27B83301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Budowa obiektów małej architektury na dz. nr 690/3 w ramach doposażenia placu zabaw przy klubie sportowym "Batory" w Woli Batorskiej</w:t>
            </w:r>
          </w:p>
        </w:tc>
        <w:tc>
          <w:tcPr>
            <w:tcW w:w="2410" w:type="dxa"/>
            <w:shd w:val="clear" w:color="auto" w:fill="auto"/>
          </w:tcPr>
          <w:p w14:paraId="608968DB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746B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746B">
              <w:rPr>
                <w:b/>
                <w:bCs/>
                <w:sz w:val="20"/>
                <w:szCs w:val="20"/>
              </w:rPr>
              <w:t xml:space="preserve"> Sp. z o.o</w:t>
            </w:r>
          </w:p>
          <w:p w14:paraId="12887BF1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12/9</w:t>
            </w:r>
          </w:p>
          <w:p w14:paraId="190792FC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14:paraId="529E9D7F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- 29.24</w:t>
            </w:r>
          </w:p>
          <w:p w14:paraId="2A0CE3B6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87709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69,24</w:t>
            </w:r>
          </w:p>
        </w:tc>
      </w:tr>
      <w:tr w:rsidR="0042746B" w:rsidRPr="00834EF4" w14:paraId="4597174C" w14:textId="77777777" w:rsidTr="00C647A4">
        <w:tc>
          <w:tcPr>
            <w:tcW w:w="2977" w:type="dxa"/>
            <w:shd w:val="clear" w:color="auto" w:fill="auto"/>
          </w:tcPr>
          <w:p w14:paraId="6424BED0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Budowa obiektów małej architektury na dz. nr 690/3 w ramach doposażenia placu zabaw przy klubie sportowym "Batory" w Woli Batorskiej</w:t>
            </w:r>
          </w:p>
        </w:tc>
        <w:tc>
          <w:tcPr>
            <w:tcW w:w="2410" w:type="dxa"/>
            <w:shd w:val="clear" w:color="auto" w:fill="auto"/>
          </w:tcPr>
          <w:p w14:paraId="70B92001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6F064BC0" w14:textId="14AB869C" w:rsidR="0042746B" w:rsidRPr="00211A34" w:rsidRDefault="0042746B" w:rsidP="00C647A4">
            <w:pPr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288</w:t>
            </w:r>
            <w:r w:rsidR="00C647A4">
              <w:rPr>
                <w:sz w:val="20"/>
                <w:szCs w:val="20"/>
              </w:rPr>
              <w:t xml:space="preserve">, </w:t>
            </w:r>
            <w:r w:rsidRPr="0042746B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Pustków</w:t>
            </w:r>
          </w:p>
        </w:tc>
        <w:tc>
          <w:tcPr>
            <w:tcW w:w="2977" w:type="dxa"/>
            <w:shd w:val="clear" w:color="auto" w:fill="auto"/>
          </w:tcPr>
          <w:p w14:paraId="5F94F43E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- 50.23</w:t>
            </w:r>
          </w:p>
          <w:p w14:paraId="706AD326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3356D5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90,23</w:t>
            </w:r>
          </w:p>
        </w:tc>
      </w:tr>
      <w:tr w:rsidR="0042746B" w:rsidRPr="00834EF4" w14:paraId="04739C77" w14:textId="77777777" w:rsidTr="00C647A4">
        <w:tc>
          <w:tcPr>
            <w:tcW w:w="2977" w:type="dxa"/>
            <w:shd w:val="clear" w:color="auto" w:fill="auto"/>
          </w:tcPr>
          <w:p w14:paraId="5065AA5B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47A4">
              <w:rPr>
                <w:b/>
                <w:bCs/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Budowa obiektów małej architektury na dz. nr 714/1 w ramach doposażenia placu zabaw przy Szkole Podstawowej w Woli Zabierzowskiej</w:t>
            </w:r>
          </w:p>
        </w:tc>
        <w:tc>
          <w:tcPr>
            <w:tcW w:w="2410" w:type="dxa"/>
            <w:shd w:val="clear" w:color="auto" w:fill="auto"/>
          </w:tcPr>
          <w:p w14:paraId="6745468A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Argon Klaudiusz Półtorak</w:t>
            </w:r>
          </w:p>
          <w:p w14:paraId="67B00208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121/86</w:t>
            </w:r>
          </w:p>
          <w:p w14:paraId="664AEE4E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37-700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Przemyśl</w:t>
            </w:r>
          </w:p>
        </w:tc>
        <w:tc>
          <w:tcPr>
            <w:tcW w:w="2977" w:type="dxa"/>
            <w:shd w:val="clear" w:color="auto" w:fill="auto"/>
          </w:tcPr>
          <w:p w14:paraId="63A51AC6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- 60.00</w:t>
            </w:r>
          </w:p>
          <w:p w14:paraId="5001021C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AC064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100,00</w:t>
            </w:r>
          </w:p>
        </w:tc>
      </w:tr>
      <w:tr w:rsidR="0042746B" w:rsidRPr="00834EF4" w14:paraId="29DEE47D" w14:textId="77777777" w:rsidTr="00C647A4">
        <w:tc>
          <w:tcPr>
            <w:tcW w:w="2977" w:type="dxa"/>
            <w:shd w:val="clear" w:color="auto" w:fill="auto"/>
          </w:tcPr>
          <w:p w14:paraId="6246366E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Budowa obiektów małej architektury na dz. nr 714/1 w ramach doposażenia placu zabaw przy Szkole Podstawowej w Woli Zabierzowskiej</w:t>
            </w:r>
          </w:p>
        </w:tc>
        <w:tc>
          <w:tcPr>
            <w:tcW w:w="2410" w:type="dxa"/>
            <w:shd w:val="clear" w:color="auto" w:fill="auto"/>
          </w:tcPr>
          <w:p w14:paraId="3AA2F274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2746B">
              <w:rPr>
                <w:b/>
                <w:bCs/>
                <w:sz w:val="20"/>
                <w:szCs w:val="20"/>
              </w:rPr>
              <w:t>Weran</w:t>
            </w:r>
            <w:proofErr w:type="spellEnd"/>
            <w:r w:rsidRPr="0042746B">
              <w:rPr>
                <w:b/>
                <w:bCs/>
                <w:sz w:val="20"/>
                <w:szCs w:val="20"/>
              </w:rPr>
              <w:t xml:space="preserve"> Sp. z o.o</w:t>
            </w:r>
          </w:p>
          <w:p w14:paraId="183C137A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12/9</w:t>
            </w:r>
          </w:p>
          <w:p w14:paraId="53C3DFCC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Wrocław</w:t>
            </w:r>
          </w:p>
        </w:tc>
        <w:tc>
          <w:tcPr>
            <w:tcW w:w="2977" w:type="dxa"/>
            <w:shd w:val="clear" w:color="auto" w:fill="auto"/>
          </w:tcPr>
          <w:p w14:paraId="1C6D82F5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- 41.22</w:t>
            </w:r>
          </w:p>
          <w:p w14:paraId="3045AF6C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678178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81,22</w:t>
            </w:r>
          </w:p>
        </w:tc>
      </w:tr>
      <w:tr w:rsidR="0042746B" w:rsidRPr="00834EF4" w14:paraId="00B4F21C" w14:textId="77777777" w:rsidTr="00C647A4">
        <w:tc>
          <w:tcPr>
            <w:tcW w:w="2977" w:type="dxa"/>
            <w:shd w:val="clear" w:color="auto" w:fill="auto"/>
          </w:tcPr>
          <w:p w14:paraId="66F047AE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Budowa obiektów małej architektury na dz. nr 714/1 w ramach doposażenia placu zabaw przy Szkole Podstawowej w Woli Zabierzowskiej</w:t>
            </w:r>
          </w:p>
        </w:tc>
        <w:tc>
          <w:tcPr>
            <w:tcW w:w="2410" w:type="dxa"/>
            <w:shd w:val="clear" w:color="auto" w:fill="auto"/>
          </w:tcPr>
          <w:p w14:paraId="2AFAC7DD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254CEF03" w14:textId="4C563488" w:rsidR="0042746B" w:rsidRPr="00211A34" w:rsidRDefault="0042746B" w:rsidP="00C647A4">
            <w:pPr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288</w:t>
            </w:r>
            <w:r w:rsidR="00C647A4">
              <w:rPr>
                <w:sz w:val="20"/>
                <w:szCs w:val="20"/>
              </w:rPr>
              <w:t xml:space="preserve">, </w:t>
            </w:r>
            <w:r w:rsidRPr="0042746B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Pustków</w:t>
            </w:r>
          </w:p>
        </w:tc>
        <w:tc>
          <w:tcPr>
            <w:tcW w:w="2977" w:type="dxa"/>
            <w:shd w:val="clear" w:color="auto" w:fill="auto"/>
          </w:tcPr>
          <w:p w14:paraId="137A16A4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- 54.81</w:t>
            </w:r>
          </w:p>
          <w:p w14:paraId="4DC34F2B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10A4C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94,81</w:t>
            </w:r>
          </w:p>
        </w:tc>
      </w:tr>
      <w:tr w:rsidR="0042746B" w:rsidRPr="00834EF4" w14:paraId="1315244D" w14:textId="77777777" w:rsidTr="00C647A4">
        <w:tc>
          <w:tcPr>
            <w:tcW w:w="2977" w:type="dxa"/>
            <w:shd w:val="clear" w:color="auto" w:fill="auto"/>
          </w:tcPr>
          <w:p w14:paraId="38B8D03F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2746B">
              <w:rPr>
                <w:sz w:val="20"/>
                <w:szCs w:val="20"/>
              </w:rPr>
              <w:t>Budowa obiektów małej architektury na dz. nr 714/1 w ramach doposażenia placu zabaw przy Szkole Podstawowej w Woli Zabierzowskiej</w:t>
            </w:r>
          </w:p>
        </w:tc>
        <w:tc>
          <w:tcPr>
            <w:tcW w:w="2410" w:type="dxa"/>
            <w:shd w:val="clear" w:color="auto" w:fill="auto"/>
          </w:tcPr>
          <w:p w14:paraId="2519E3F2" w14:textId="77777777" w:rsidR="0042746B" w:rsidRPr="00211A34" w:rsidRDefault="0042746B" w:rsidP="00521E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2746B">
              <w:rPr>
                <w:b/>
                <w:bCs/>
                <w:sz w:val="20"/>
                <w:szCs w:val="20"/>
              </w:rPr>
              <w:t>"HERKULES" Ryszard Syska</w:t>
            </w:r>
          </w:p>
          <w:p w14:paraId="6D4A7ECC" w14:textId="77777777" w:rsidR="0042746B" w:rsidRPr="00211A34" w:rsidRDefault="0042746B" w:rsidP="00521E82">
            <w:pPr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Śląska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41a</w:t>
            </w:r>
          </w:p>
          <w:p w14:paraId="5DEF47AD" w14:textId="77777777" w:rsidR="0042746B" w:rsidRPr="00211A34" w:rsidRDefault="0042746B" w:rsidP="00521E82">
            <w:pPr>
              <w:spacing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32-500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2746B">
              <w:rPr>
                <w:sz w:val="20"/>
                <w:szCs w:val="20"/>
              </w:rPr>
              <w:t>Chrzanów</w:t>
            </w:r>
          </w:p>
        </w:tc>
        <w:tc>
          <w:tcPr>
            <w:tcW w:w="2977" w:type="dxa"/>
            <w:shd w:val="clear" w:color="auto" w:fill="auto"/>
          </w:tcPr>
          <w:p w14:paraId="3F9DA385" w14:textId="77777777" w:rsidR="0042746B" w:rsidRPr="0042746B" w:rsidRDefault="0042746B" w:rsidP="00521E82">
            <w:pPr>
              <w:spacing w:before="40" w:after="40"/>
              <w:rPr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1 - Cena - 51.85</w:t>
            </w:r>
          </w:p>
          <w:p w14:paraId="1D96FFD5" w14:textId="77777777" w:rsidR="0042746B" w:rsidRPr="00211A34" w:rsidRDefault="0042746B" w:rsidP="00521E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E1520A" w14:textId="77777777" w:rsidR="0042746B" w:rsidRPr="00211A34" w:rsidRDefault="0042746B" w:rsidP="00521E82">
            <w:pPr>
              <w:jc w:val="center"/>
              <w:rPr>
                <w:color w:val="000000"/>
                <w:sz w:val="20"/>
                <w:szCs w:val="20"/>
              </w:rPr>
            </w:pPr>
            <w:r w:rsidRPr="0042746B">
              <w:rPr>
                <w:sz w:val="20"/>
                <w:szCs w:val="20"/>
              </w:rPr>
              <w:t xml:space="preserve">  51,85</w:t>
            </w:r>
          </w:p>
        </w:tc>
      </w:tr>
    </w:tbl>
    <w:p w14:paraId="2D1E4935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DEB48AC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7BD7AA7" w14:textId="77777777" w:rsidTr="00596EA3">
        <w:tc>
          <w:tcPr>
            <w:tcW w:w="871" w:type="dxa"/>
            <w:shd w:val="clear" w:color="auto" w:fill="F3F3F3"/>
            <w:vAlign w:val="center"/>
          </w:tcPr>
          <w:p w14:paraId="464FE732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265349F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FA067DD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092F982E" w14:textId="77777777" w:rsidTr="00596EA3">
        <w:tc>
          <w:tcPr>
            <w:tcW w:w="871" w:type="dxa"/>
            <w:vAlign w:val="center"/>
          </w:tcPr>
          <w:p w14:paraId="4B1742B1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6EA073EF" w14:textId="222A2E4F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14:paraId="5791A339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191F6CB8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59A8C36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2746B" w:rsidRPr="00F33C66">
        <w:rPr>
          <w:sz w:val="22"/>
          <w:szCs w:val="22"/>
        </w:rPr>
        <w:t xml:space="preserve">nie krótszym niż </w:t>
      </w:r>
      <w:r w:rsidR="0042746B">
        <w:rPr>
          <w:sz w:val="22"/>
          <w:szCs w:val="22"/>
        </w:rPr>
        <w:t>5</w:t>
      </w:r>
      <w:r w:rsidR="0042746B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501DB64" w14:textId="6CB1F9CB" w:rsidR="00F960D7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02C8D929" w14:textId="77777777" w:rsidR="00C647A4" w:rsidRPr="00F33C66" w:rsidRDefault="00C647A4" w:rsidP="00F33C66">
      <w:pPr>
        <w:spacing w:line="276" w:lineRule="auto"/>
        <w:jc w:val="both"/>
        <w:rPr>
          <w:sz w:val="22"/>
          <w:szCs w:val="22"/>
        </w:rPr>
      </w:pPr>
    </w:p>
    <w:p w14:paraId="634A7B1F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127398DB" w14:textId="64C4CB23" w:rsidR="008642B3" w:rsidRPr="00B464D3" w:rsidRDefault="00C647A4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…………………………………….</w:t>
      </w:r>
    </w:p>
    <w:sectPr w:rsidR="008642B3" w:rsidRPr="00B464D3" w:rsidSect="00C647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27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90A33" w14:textId="77777777" w:rsidR="001E3F6B" w:rsidRDefault="001E3F6B">
      <w:r>
        <w:separator/>
      </w:r>
    </w:p>
  </w:endnote>
  <w:endnote w:type="continuationSeparator" w:id="0">
    <w:p w14:paraId="60111C0D" w14:textId="77777777" w:rsidR="001E3F6B" w:rsidRDefault="001E3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F4F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22AD" w14:textId="635532EF" w:rsidR="000C1E6F" w:rsidRPr="009A361A" w:rsidRDefault="000C1E6F" w:rsidP="009A36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016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72D45" w14:textId="77777777" w:rsidR="001E3F6B" w:rsidRDefault="001E3F6B">
      <w:r>
        <w:separator/>
      </w:r>
    </w:p>
  </w:footnote>
  <w:footnote w:type="continuationSeparator" w:id="0">
    <w:p w14:paraId="4DBFAFD9" w14:textId="77777777" w:rsidR="001E3F6B" w:rsidRDefault="001E3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ECF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1BC8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CA0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F6B"/>
    <w:rsid w:val="00022322"/>
    <w:rsid w:val="00042497"/>
    <w:rsid w:val="000C1E6F"/>
    <w:rsid w:val="000E4E56"/>
    <w:rsid w:val="001A1468"/>
    <w:rsid w:val="001B7815"/>
    <w:rsid w:val="001E3F6B"/>
    <w:rsid w:val="00211A34"/>
    <w:rsid w:val="002B1E4F"/>
    <w:rsid w:val="002B6761"/>
    <w:rsid w:val="003445A0"/>
    <w:rsid w:val="003A0AFC"/>
    <w:rsid w:val="003D611C"/>
    <w:rsid w:val="0042746B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361A"/>
    <w:rsid w:val="009F0E5C"/>
    <w:rsid w:val="00A029B8"/>
    <w:rsid w:val="00A91321"/>
    <w:rsid w:val="00AA02AC"/>
    <w:rsid w:val="00AC071A"/>
    <w:rsid w:val="00B32D12"/>
    <w:rsid w:val="00B464D3"/>
    <w:rsid w:val="00B8185B"/>
    <w:rsid w:val="00BC6F7F"/>
    <w:rsid w:val="00BD2174"/>
    <w:rsid w:val="00C423DD"/>
    <w:rsid w:val="00C60D7B"/>
    <w:rsid w:val="00C647A4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5B4E77"/>
  <w15:chartTrackingRefBased/>
  <w15:docId w15:val="{7C942EDA-FD61-4D8C-9EEE-3BB99FD4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1606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2021-09-07T08:41:00Z</cp:lastPrinted>
  <dcterms:created xsi:type="dcterms:W3CDTF">2021-09-07T11:40:00Z</dcterms:created>
  <dcterms:modified xsi:type="dcterms:W3CDTF">2021-09-07T11:40:00Z</dcterms:modified>
</cp:coreProperties>
</file>