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C93B06" w:rsidRPr="00C93B06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93B06" w:rsidRPr="00C93B06">
        <w:rPr>
          <w:b/>
          <w:sz w:val="22"/>
          <w:szCs w:val="22"/>
        </w:rPr>
        <w:t>FER.271.16.2021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93B06" w:rsidRPr="00110593" w:rsidTr="00970245">
        <w:tc>
          <w:tcPr>
            <w:tcW w:w="9104" w:type="dxa"/>
            <w:shd w:val="clear" w:color="auto" w:fill="D9D9D9"/>
          </w:tcPr>
          <w:p w:rsidR="00C93B06" w:rsidRPr="00110593" w:rsidRDefault="00C93B06" w:rsidP="0097024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C93B06" w:rsidRPr="00110593" w:rsidRDefault="00C93B06" w:rsidP="0097024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93B06">
              <w:t>(t.j. Dz.U. z 2021r. poz. 1129)</w:t>
            </w:r>
            <w:r w:rsidRPr="00110593">
              <w:t xml:space="preserve"> (dalej jako: ustawa Pzp), dotyczące:</w:t>
            </w:r>
          </w:p>
          <w:p w:rsidR="00C93B06" w:rsidRPr="0043102D" w:rsidRDefault="00C93B06" w:rsidP="0097024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C93B06" w:rsidRPr="00110593" w:rsidRDefault="00C93B06" w:rsidP="00970245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C93B0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93B06">
        <w:rPr>
          <w:b/>
          <w:sz w:val="22"/>
          <w:szCs w:val="22"/>
        </w:rPr>
        <w:t>Udzielenie Gminie Szerzyny kredytu długoterminowego w 2021 r.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2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C69" w:rsidRDefault="003D3C69">
      <w:r>
        <w:separator/>
      </w:r>
    </w:p>
  </w:endnote>
  <w:endnote w:type="continuationSeparator" w:id="1">
    <w:p w:rsidR="003D3C69" w:rsidRDefault="003D3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18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18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B06" w:rsidRDefault="00C93B0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C69" w:rsidRDefault="003D3C69">
      <w:r>
        <w:separator/>
      </w:r>
    </w:p>
  </w:footnote>
  <w:footnote w:type="continuationSeparator" w:id="1">
    <w:p w:rsidR="003D3C69" w:rsidRDefault="003D3C69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B06" w:rsidRDefault="00C93B0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B06" w:rsidRDefault="00C93B0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B06" w:rsidRDefault="00C93B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93B06"/>
    <w:rsid w:val="0000184A"/>
    <w:rsid w:val="00012997"/>
    <w:rsid w:val="000621A2"/>
    <w:rsid w:val="000719DC"/>
    <w:rsid w:val="00075CEC"/>
    <w:rsid w:val="000E0467"/>
    <w:rsid w:val="000E1849"/>
    <w:rsid w:val="00106AC7"/>
    <w:rsid w:val="00111985"/>
    <w:rsid w:val="00147532"/>
    <w:rsid w:val="001614BA"/>
    <w:rsid w:val="00161D6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D3C69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72C47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93B06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2C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72C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2021-09-06T13:08:00Z</cp:lastPrinted>
  <dcterms:created xsi:type="dcterms:W3CDTF">2021-09-06T13:08:00Z</dcterms:created>
  <dcterms:modified xsi:type="dcterms:W3CDTF">2021-09-06T13:08:00Z</dcterms:modified>
</cp:coreProperties>
</file>