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A2181" w:rsidRPr="00FA218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A2181" w:rsidRPr="00FA2181">
        <w:rPr>
          <w:rFonts w:ascii="Times New Roman" w:hAnsi="Times New Roman"/>
          <w:b/>
        </w:rPr>
        <w:t>FER.271.16.2021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2181" w:rsidRPr="00FA2181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2181" w:rsidRPr="00FA2181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FA2181" w:rsidRPr="00FA2181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B94F34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2181" w:rsidRPr="00FA2181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FA2181" w:rsidRPr="00FA2181">
        <w:rPr>
          <w:sz w:val="22"/>
          <w:szCs w:val="22"/>
        </w:rPr>
        <w:t>Szerzyny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FA2181" w:rsidRPr="00110593" w:rsidTr="00970245">
        <w:tc>
          <w:tcPr>
            <w:tcW w:w="9212" w:type="dxa"/>
            <w:shd w:val="clear" w:color="auto" w:fill="D9D9D9"/>
          </w:tcPr>
          <w:p w:rsidR="00FA2181" w:rsidRPr="00110593" w:rsidRDefault="00FA2181" w:rsidP="0097024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A2181" w:rsidRPr="00110593" w:rsidRDefault="00FA2181" w:rsidP="0097024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A2181">
              <w:rPr>
                <w:rFonts w:ascii="Times New Roman" w:hAnsi="Times New Roman"/>
              </w:rPr>
              <w:t>(</w:t>
            </w:r>
            <w:proofErr w:type="spellStart"/>
            <w:r w:rsidRPr="00FA2181">
              <w:rPr>
                <w:rFonts w:ascii="Times New Roman" w:hAnsi="Times New Roman"/>
              </w:rPr>
              <w:t>t.j</w:t>
            </w:r>
            <w:proofErr w:type="spellEnd"/>
            <w:r w:rsidRPr="00FA2181">
              <w:rPr>
                <w:rFonts w:ascii="Times New Roman" w:hAnsi="Times New Roman"/>
              </w:rPr>
              <w:t xml:space="preserve">. </w:t>
            </w:r>
            <w:proofErr w:type="spellStart"/>
            <w:r w:rsidRPr="00FA2181">
              <w:rPr>
                <w:rFonts w:ascii="Times New Roman" w:hAnsi="Times New Roman"/>
              </w:rPr>
              <w:t>Dz.U</w:t>
            </w:r>
            <w:proofErr w:type="spellEnd"/>
            <w:r w:rsidRPr="00FA2181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A2181" w:rsidRPr="00B94F34" w:rsidRDefault="00FA2181" w:rsidP="00B94F3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B94F34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A2181" w:rsidRPr="00FA2181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94F34">
        <w:rPr>
          <w:rFonts w:ascii="Times New Roman" w:hAnsi="Times New Roman"/>
        </w:rPr>
        <w:t xml:space="preserve">  </w:t>
      </w:r>
      <w:r w:rsidR="00FA2181" w:rsidRPr="00FA2181">
        <w:rPr>
          <w:rFonts w:ascii="Times New Roman" w:hAnsi="Times New Roman"/>
          <w:b/>
        </w:rPr>
        <w:t>Udzielenie Gminie Szerzyny kredytu długoterminowego w 2021 r.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C113BF" w:rsidP="00B94F3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270" w:rsidRDefault="00186270" w:rsidP="0038231F">
      <w:pPr>
        <w:spacing w:after="0" w:line="240" w:lineRule="auto"/>
      </w:pPr>
      <w:r>
        <w:separator/>
      </w:r>
    </w:p>
  </w:endnote>
  <w:endnote w:type="continuationSeparator" w:id="1">
    <w:p w:rsidR="00186270" w:rsidRDefault="001862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81" w:rsidRDefault="00FA21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217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217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81" w:rsidRDefault="00FA21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270" w:rsidRDefault="00186270" w:rsidP="0038231F">
      <w:pPr>
        <w:spacing w:after="0" w:line="240" w:lineRule="auto"/>
      </w:pPr>
      <w:r>
        <w:separator/>
      </w:r>
    </w:p>
  </w:footnote>
  <w:footnote w:type="continuationSeparator" w:id="1">
    <w:p w:rsidR="00186270" w:rsidRDefault="001862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81" w:rsidRDefault="00FA21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81" w:rsidRDefault="00FA21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81" w:rsidRDefault="00FA21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FA218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1CD4"/>
    <w:rsid w:val="00160A7A"/>
    <w:rsid w:val="00186270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4F34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217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218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2021-09-06T13:07:00Z</cp:lastPrinted>
  <dcterms:created xsi:type="dcterms:W3CDTF">2021-09-06T13:08:00Z</dcterms:created>
  <dcterms:modified xsi:type="dcterms:W3CDTF">2021-09-06T13:08:00Z</dcterms:modified>
</cp:coreProperties>
</file>