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8C7BB6" w:rsidRPr="008C7BB6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C7BB6" w:rsidRPr="008C7BB6">
        <w:rPr>
          <w:rFonts w:ascii="Times New Roman" w:hAnsi="Times New Roman"/>
          <w:b/>
        </w:rPr>
        <w:t>ZP/U-23/21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7BB6" w:rsidRPr="008C7BB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7BB6" w:rsidRPr="008C7BB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C7BB6" w:rsidRPr="008C7BB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7BB6" w:rsidRPr="008C7BB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C7BB6" w:rsidRPr="008C7BB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8C7BB6" w:rsidRPr="00110593" w:rsidTr="0066070C">
        <w:tc>
          <w:tcPr>
            <w:tcW w:w="9212" w:type="dxa"/>
            <w:shd w:val="clear" w:color="auto" w:fill="D9D9D9"/>
          </w:tcPr>
          <w:p w:rsidR="008C7BB6" w:rsidRPr="00110593" w:rsidRDefault="008C7BB6" w:rsidP="0066070C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8C7BB6" w:rsidRPr="00110593" w:rsidRDefault="008C7BB6" w:rsidP="0066070C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8C7BB6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8C7BB6" w:rsidRPr="00110593" w:rsidRDefault="008C7BB6" w:rsidP="0066070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C7BB6" w:rsidRPr="00110593" w:rsidRDefault="008C7BB6" w:rsidP="0066070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8C7BB6" w:rsidRPr="008C7BB6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8C7BB6" w:rsidP="005434B3">
      <w:pPr>
        <w:spacing w:after="240" w:line="276" w:lineRule="auto"/>
        <w:jc w:val="center"/>
        <w:rPr>
          <w:rFonts w:ascii="Times New Roman" w:hAnsi="Times New Roman"/>
        </w:rPr>
      </w:pPr>
      <w:r w:rsidRPr="008C7BB6">
        <w:rPr>
          <w:rFonts w:ascii="Times New Roman" w:hAnsi="Times New Roman"/>
          <w:b/>
        </w:rPr>
        <w:t>Zorganizowanie wyjazdu w ramach zajęć terenowych dla studentów/ek  Wydziału Zarządzania Politechniki Częstochowskiej w ramach projektu "Zintegrowany Program Rozwoju Politechniki Częstochowskiej"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5774C" w:rsidRDefault="0005774C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5774C" w:rsidRPr="00F90CD1" w:rsidRDefault="0005774C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D2702A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3F682A" w:rsidRPr="006676AE" w:rsidRDefault="003F682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269" w:rsidRDefault="00EE6269" w:rsidP="0038231F">
      <w:pPr>
        <w:spacing w:after="0" w:line="240" w:lineRule="auto"/>
      </w:pPr>
      <w:r>
        <w:separator/>
      </w:r>
    </w:p>
  </w:endnote>
  <w:endnote w:type="continuationSeparator" w:id="0">
    <w:p w:rsidR="00EE6269" w:rsidRDefault="00EE62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97DE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97DE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297DE9">
    <w:pPr>
      <w:pStyle w:val="Stopka"/>
    </w:pPr>
    <w:r>
      <w:rPr>
        <w:noProof/>
        <w:lang w:eastAsia="pl-PL"/>
      </w:rPr>
    </w:r>
    <w:r>
      <w:pict w14:anchorId="044874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269" w:rsidRDefault="00EE6269" w:rsidP="0038231F">
      <w:pPr>
        <w:spacing w:after="0" w:line="240" w:lineRule="auto"/>
      </w:pPr>
      <w:r>
        <w:separator/>
      </w:r>
    </w:p>
  </w:footnote>
  <w:footnote w:type="continuationSeparator" w:id="0">
    <w:p w:rsidR="00EE6269" w:rsidRDefault="00EE62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BB6" w:rsidRDefault="00297DE9">
    <w:pPr>
      <w:pStyle w:val="Nagwek"/>
    </w:pPr>
    <w:r>
      <w:rPr>
        <w:noProof/>
        <w:lang w:eastAsia="pl-PL"/>
      </w:rPr>
    </w:r>
    <w:r>
      <w:pict w14:anchorId="014586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5" type="#_x0000_t75" style="width:121.45pt;height:84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oNotTrackMoves/>
  <w:defaultTabStop w:val="708"/>
  <w:hyphenationZone w:val="425"/>
  <w:characterSpacingControl w:val="doNotCompress"/>
  <w:hdrShapeDefaults>
    <o:shapedefaults v:ext="edit" spidmax="6147"/>
    <o:shapelayout v:ext="edit">
      <o:idmap v:ext="edit" data="6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6269"/>
    <w:rsid w:val="00023477"/>
    <w:rsid w:val="000247FF"/>
    <w:rsid w:val="00025C8D"/>
    <w:rsid w:val="000303EE"/>
    <w:rsid w:val="0005473D"/>
    <w:rsid w:val="0005774C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97DE9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682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C7BB6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E6269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  <w14:docId w14:val="3DAE3B20"/>
  <w15:docId w15:val="{9284383F-3457-4D00-BF0A-4299032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FD47B-2EC2-4199-BCC6-73F1FDD49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2021-09-03T11:23:00Z</cp:lastPrinted>
  <dcterms:created xsi:type="dcterms:W3CDTF">2021-09-03T11:23:00Z</dcterms:created>
  <dcterms:modified xsi:type="dcterms:W3CDTF">2021-09-03T11:23:00Z</dcterms:modified>
</cp:coreProperties>
</file>