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77777777" w:rsidR="00404400" w:rsidRPr="00B66A62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06B78CB9" w:rsidR="00404400" w:rsidRDefault="00404400" w:rsidP="00404400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B66A62" w:rsidRPr="00B66A62">
        <w:rPr>
          <w:b/>
          <w:bCs/>
          <w:sz w:val="22"/>
          <w:szCs w:val="22"/>
        </w:rPr>
        <w:t>Dostawa</w:t>
      </w:r>
      <w:r w:rsidR="00931B3D">
        <w:rPr>
          <w:b/>
          <w:bCs/>
          <w:sz w:val="22"/>
          <w:szCs w:val="22"/>
        </w:rPr>
        <w:t xml:space="preserve"> </w:t>
      </w:r>
      <w:r w:rsidR="00026D33" w:rsidRPr="00026D33">
        <w:rPr>
          <w:b/>
          <w:sz w:val="22"/>
          <w:szCs w:val="22"/>
        </w:rPr>
        <w:t>materiałów promocyjnych - KC-</w:t>
      </w:r>
      <w:proofErr w:type="spellStart"/>
      <w:r w:rsidR="00026D33" w:rsidRPr="00026D33">
        <w:rPr>
          <w:b/>
          <w:sz w:val="22"/>
          <w:szCs w:val="22"/>
        </w:rPr>
        <w:t>zp</w:t>
      </w:r>
      <w:proofErr w:type="spellEnd"/>
      <w:r w:rsidR="00026D33" w:rsidRPr="00026D33">
        <w:rPr>
          <w:b/>
          <w:sz w:val="22"/>
          <w:szCs w:val="22"/>
        </w:rPr>
        <w:t>. 272-</w:t>
      </w:r>
      <w:r w:rsidR="00C10B72">
        <w:rPr>
          <w:b/>
          <w:sz w:val="22"/>
          <w:szCs w:val="22"/>
        </w:rPr>
        <w:t>418</w:t>
      </w:r>
      <w:r w:rsidR="00026D33" w:rsidRPr="00026D33">
        <w:rPr>
          <w:b/>
          <w:sz w:val="22"/>
          <w:szCs w:val="22"/>
        </w:rPr>
        <w:t>/21</w:t>
      </w:r>
      <w:r w:rsidR="003A24EB"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p w14:paraId="4A9E4B9B" w14:textId="77777777" w:rsidR="00835A34" w:rsidRDefault="00835A34" w:rsidP="00404400">
      <w:pPr>
        <w:jc w:val="both"/>
        <w:rPr>
          <w:sz w:val="22"/>
          <w:szCs w:val="22"/>
        </w:rPr>
      </w:pPr>
    </w:p>
    <w:p w14:paraId="29B871DC" w14:textId="77777777" w:rsidR="00163BA1" w:rsidRPr="00163BA1" w:rsidRDefault="00163BA1" w:rsidP="00163BA1">
      <w:pPr>
        <w:jc w:val="both"/>
        <w:rPr>
          <w:b/>
          <w:bCs/>
          <w:sz w:val="22"/>
          <w:szCs w:val="22"/>
        </w:rPr>
      </w:pPr>
      <w:r w:rsidRPr="00163BA1">
        <w:rPr>
          <w:b/>
          <w:bCs/>
          <w:sz w:val="22"/>
          <w:szCs w:val="22"/>
          <w:highlight w:val="cyan"/>
        </w:rPr>
        <w:t>Zadanie częściowe nr 1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851"/>
        <w:gridCol w:w="1275"/>
        <w:gridCol w:w="993"/>
        <w:gridCol w:w="691"/>
        <w:gridCol w:w="2001"/>
      </w:tblGrid>
      <w:tr w:rsidR="00287CEE" w:rsidRPr="00FE4E3E" w14:paraId="2692F76B" w14:textId="77777777" w:rsidTr="008E40A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C89B36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F74314" w14:textId="77777777" w:rsidR="00287CEE" w:rsidRPr="00FE4E3E" w:rsidRDefault="00287CEE" w:rsidP="00155409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Nazwa elementu</w:t>
            </w:r>
          </w:p>
          <w:p w14:paraId="07D535A7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(lub usługi)</w:t>
            </w:r>
          </w:p>
          <w:p w14:paraId="197803FD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3DBCDB" w14:textId="11AACD8A" w:rsidR="00287CEE" w:rsidRPr="00FE4E3E" w:rsidRDefault="00287CEE" w:rsidP="00155409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Producent/</w:t>
            </w:r>
            <w:r w:rsidR="008E40A1">
              <w:rPr>
                <w:b/>
                <w:sz w:val="20"/>
                <w:szCs w:val="20"/>
              </w:rPr>
              <w:t>wyrób własny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82DD06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Ilość</w:t>
            </w:r>
          </w:p>
          <w:p w14:paraId="52660340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978073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277939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Wartość netto</w:t>
            </w:r>
          </w:p>
          <w:p w14:paraId="56623115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01E75F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VAT</w:t>
            </w:r>
          </w:p>
          <w:p w14:paraId="3415DAD7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[%]</w:t>
            </w:r>
          </w:p>
          <w:p w14:paraId="45792DD7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4E072BC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19E8A23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  <w:p w14:paraId="7A263382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 xml:space="preserve"> (z doliczonym </w:t>
            </w:r>
            <w:r w:rsidRPr="00FE4E3E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87CEE" w:rsidRPr="00FE4E3E" w14:paraId="1784EAD0" w14:textId="77777777" w:rsidTr="008E40A1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2A7AA4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AFDD50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CA2A18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BDA100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D6655F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FBEEB1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A00B579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3EAD22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287CEE" w:rsidRPr="00FE4E3E" w14:paraId="40259A2C" w14:textId="77777777" w:rsidTr="00C10B72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30F1F8" w14:textId="77777777" w:rsidR="00287CEE" w:rsidRPr="00FE4E3E" w:rsidRDefault="00287CEE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114" w14:textId="50DCE4DA" w:rsidR="00287CEE" w:rsidRPr="00FE4E3E" w:rsidRDefault="00C10B72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Torba na dokumenty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1B04" w14:textId="77777777" w:rsidR="00287CEE" w:rsidRPr="00FE4E3E" w:rsidRDefault="00287CEE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3E9F" w14:textId="20A61500" w:rsidR="00287CEE" w:rsidRPr="00FE4E3E" w:rsidRDefault="00C10B72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650</w:t>
            </w:r>
            <w:r w:rsidR="00287CEE" w:rsidRPr="00FE4E3E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2F42" w14:textId="77777777" w:rsidR="00287CEE" w:rsidRPr="00FE4E3E" w:rsidRDefault="00287CEE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B41F" w14:textId="77777777" w:rsidR="00287CEE" w:rsidRPr="00FE4E3E" w:rsidRDefault="00287CEE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F4C521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D22CD1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  <w:p w14:paraId="4B3B61D9" w14:textId="2C2BF13B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177518" w:rsidRPr="00FE4E3E" w14:paraId="2432095B" w14:textId="77777777" w:rsidTr="008E40A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ED8209" w14:textId="26D1DFA1" w:rsidR="00177518" w:rsidRPr="00FE4E3E" w:rsidRDefault="00177518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4159" w14:textId="4DD5A3D1" w:rsidR="00177518" w:rsidRPr="00FE4E3E" w:rsidRDefault="00C10B72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Czapka zimowa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1E860" w14:textId="77777777" w:rsidR="00177518" w:rsidRPr="00FE4E3E" w:rsidRDefault="00177518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53B6" w14:textId="368C4F36" w:rsidR="00177518" w:rsidRPr="00FE4E3E" w:rsidRDefault="00D9423F" w:rsidP="00287CEE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100</w:t>
            </w:r>
            <w:r w:rsidR="00177518" w:rsidRPr="00FE4E3E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46BC" w14:textId="77777777" w:rsidR="00177518" w:rsidRPr="00FE4E3E" w:rsidRDefault="00177518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5710" w14:textId="77777777" w:rsidR="00177518" w:rsidRPr="00FE4E3E" w:rsidRDefault="00177518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9AE691" w14:textId="77777777" w:rsidR="00177518" w:rsidRPr="00FE4E3E" w:rsidRDefault="00177518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8C15EE" w14:textId="77777777" w:rsidR="00177518" w:rsidRPr="00FE4E3E" w:rsidRDefault="00177518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177518" w:rsidRPr="00FE4E3E" w14:paraId="26AC6F95" w14:textId="77777777" w:rsidTr="008E40A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382539" w14:textId="5C7CE1FA" w:rsidR="00177518" w:rsidRPr="00FE4E3E" w:rsidRDefault="00177518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8FCBB" w14:textId="325B8601" w:rsidR="00177518" w:rsidRPr="00FE4E3E" w:rsidRDefault="00C10B72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Kubek termiczny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489E5" w14:textId="77777777" w:rsidR="00177518" w:rsidRPr="00FE4E3E" w:rsidRDefault="00177518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AE8B0" w14:textId="4F93BDA1" w:rsidR="00177518" w:rsidRPr="00FE4E3E" w:rsidRDefault="00C10B72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  <w:r w:rsidR="00D9423F" w:rsidRPr="00FE4E3E">
              <w:rPr>
                <w:sz w:val="20"/>
                <w:szCs w:val="20"/>
              </w:rPr>
              <w:t>0</w:t>
            </w:r>
            <w:r w:rsidR="00177518" w:rsidRPr="00FE4E3E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8141" w14:textId="77777777" w:rsidR="00177518" w:rsidRPr="00FE4E3E" w:rsidRDefault="00177518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61DF" w14:textId="77777777" w:rsidR="00177518" w:rsidRPr="00FE4E3E" w:rsidRDefault="00177518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EB77E2" w14:textId="77777777" w:rsidR="00177518" w:rsidRPr="00FE4E3E" w:rsidRDefault="00177518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630B11" w14:textId="77777777" w:rsidR="00177518" w:rsidRPr="00FE4E3E" w:rsidRDefault="00177518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D9423F" w:rsidRPr="00FE4E3E" w14:paraId="3BA34740" w14:textId="77777777" w:rsidTr="008E40A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B5C908" w14:textId="01F138A5" w:rsidR="00D9423F" w:rsidRPr="00FE4E3E" w:rsidRDefault="00D9423F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0AA1" w14:textId="7F72E001" w:rsidR="00D9423F" w:rsidRPr="00FE4E3E" w:rsidRDefault="00D9423F" w:rsidP="00155409">
            <w:pPr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Torba</w:t>
            </w:r>
            <w:r w:rsidR="00C10B72">
              <w:rPr>
                <w:sz w:val="20"/>
                <w:szCs w:val="20"/>
              </w:rPr>
              <w:t xml:space="preserve"> na ramię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A8A58" w14:textId="77777777" w:rsidR="00D9423F" w:rsidRPr="00FE4E3E" w:rsidRDefault="00D9423F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A333A" w14:textId="60E61407" w:rsidR="00D9423F" w:rsidRPr="00FE4E3E" w:rsidRDefault="00C10B72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D9423F" w:rsidRPr="00FE4E3E">
              <w:rPr>
                <w:sz w:val="20"/>
                <w:szCs w:val="20"/>
              </w:rPr>
              <w:t>0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C0910" w14:textId="77777777" w:rsidR="00D9423F" w:rsidRPr="00FE4E3E" w:rsidRDefault="00D9423F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B893" w14:textId="77777777" w:rsidR="00D9423F" w:rsidRPr="00FE4E3E" w:rsidRDefault="00D9423F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A9D2B8" w14:textId="77777777" w:rsidR="00D9423F" w:rsidRPr="00FE4E3E" w:rsidRDefault="00D9423F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05A54C" w14:textId="77777777" w:rsidR="00D9423F" w:rsidRPr="00FE4E3E" w:rsidRDefault="00D9423F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287CEE" w:rsidRPr="00FE4E3E" w14:paraId="127D4705" w14:textId="77777777" w:rsidTr="008E40A1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01212E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  <w:p w14:paraId="5262E2A9" w14:textId="77777777" w:rsidR="00287CEE" w:rsidRPr="00FE4E3E" w:rsidRDefault="00287CEE" w:rsidP="00155409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RAZEM:</w:t>
            </w:r>
          </w:p>
          <w:p w14:paraId="369E5E76" w14:textId="77777777" w:rsidR="00287CEE" w:rsidRPr="00FE4E3E" w:rsidRDefault="00287CEE" w:rsidP="00155409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AB260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BA0116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C89EB5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287CEE" w:rsidRPr="00FE4E3E" w14:paraId="726AFBA1" w14:textId="77777777" w:rsidTr="008E40A1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1A464F" w14:textId="77777777" w:rsidR="00287CEE" w:rsidRPr="00FE4E3E" w:rsidRDefault="00287CEE" w:rsidP="00155409">
            <w:pPr>
              <w:rPr>
                <w:i/>
                <w:iCs/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6A082714" w14:textId="77777777" w:rsidR="00287CEE" w:rsidRPr="00FE4E3E" w:rsidRDefault="00287CEE" w:rsidP="00155409">
            <w:pPr>
              <w:rPr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1723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1470A2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31C54D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</w:tr>
    </w:tbl>
    <w:p w14:paraId="6DAB9D9F" w14:textId="77777777" w:rsidR="00AD4380" w:rsidRDefault="00AD4380" w:rsidP="00AD4380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Jakość próbek </w:t>
      </w:r>
      <w:r w:rsidRPr="00931942">
        <w:rPr>
          <w:bCs/>
          <w:sz w:val="22"/>
          <w:szCs w:val="22"/>
          <w:highlight w:val="yellow"/>
        </w:rPr>
        <w:t>(kryterium oceny ofert)</w:t>
      </w:r>
    </w:p>
    <w:p w14:paraId="4D7E11DB" w14:textId="5F3219E3" w:rsidR="00404400" w:rsidRDefault="00404400" w:rsidP="00404400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="008A28B5" w:rsidRPr="00B66A62">
        <w:rPr>
          <w:b/>
          <w:sz w:val="22"/>
          <w:szCs w:val="22"/>
        </w:rPr>
        <w:t>…………</w:t>
      </w:r>
      <w:r w:rsidR="00610900">
        <w:rPr>
          <w:b/>
          <w:sz w:val="22"/>
          <w:szCs w:val="22"/>
        </w:rPr>
        <w:t>…………od daty podpisania umowy</w:t>
      </w:r>
      <w:r w:rsidR="008A28B5" w:rsidRPr="00B66A62">
        <w:rPr>
          <w:b/>
          <w:sz w:val="22"/>
          <w:szCs w:val="22"/>
        </w:rPr>
        <w:t xml:space="preserve"> </w:t>
      </w:r>
      <w:r w:rsidR="00931942" w:rsidRPr="00931942">
        <w:rPr>
          <w:bCs/>
          <w:sz w:val="22"/>
          <w:szCs w:val="22"/>
          <w:highlight w:val="yellow"/>
        </w:rPr>
        <w:t>(kryterium oceny ofert)</w:t>
      </w:r>
    </w:p>
    <w:p w14:paraId="2017F1F5" w14:textId="3B2D1409" w:rsidR="00163BA1" w:rsidRDefault="00163BA1" w:rsidP="00404400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</w:pPr>
    </w:p>
    <w:p w14:paraId="279A3180" w14:textId="4E6FF183" w:rsidR="00163BA1" w:rsidRPr="00163BA1" w:rsidRDefault="00163BA1" w:rsidP="00163BA1">
      <w:pPr>
        <w:jc w:val="both"/>
        <w:rPr>
          <w:b/>
          <w:bCs/>
          <w:sz w:val="22"/>
          <w:szCs w:val="22"/>
        </w:rPr>
      </w:pPr>
      <w:r w:rsidRPr="00163BA1">
        <w:rPr>
          <w:b/>
          <w:bCs/>
          <w:sz w:val="22"/>
          <w:szCs w:val="22"/>
          <w:highlight w:val="cyan"/>
        </w:rPr>
        <w:lastRenderedPageBreak/>
        <w:t>Zadanie częściowe nr 2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851"/>
        <w:gridCol w:w="1275"/>
        <w:gridCol w:w="993"/>
        <w:gridCol w:w="691"/>
        <w:gridCol w:w="2001"/>
      </w:tblGrid>
      <w:tr w:rsidR="00163BA1" w:rsidRPr="00FE4E3E" w14:paraId="017C126F" w14:textId="77777777" w:rsidTr="00A151D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69C707" w14:textId="77777777" w:rsidR="00163BA1" w:rsidRPr="00FE4E3E" w:rsidRDefault="00163BA1" w:rsidP="00A151D7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0534FB" w14:textId="77777777" w:rsidR="00163BA1" w:rsidRPr="00FE4E3E" w:rsidRDefault="00163BA1" w:rsidP="00A151D7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Nazwa elementu</w:t>
            </w:r>
          </w:p>
          <w:p w14:paraId="0CCE4812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(lub usługi)</w:t>
            </w:r>
          </w:p>
          <w:p w14:paraId="60AF8792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F0CC3F" w14:textId="77777777" w:rsidR="00163BA1" w:rsidRPr="00FE4E3E" w:rsidRDefault="00163BA1" w:rsidP="00A151D7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Producent/</w:t>
            </w:r>
            <w:r>
              <w:rPr>
                <w:b/>
                <w:sz w:val="20"/>
                <w:szCs w:val="20"/>
              </w:rPr>
              <w:t>wyrób własny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D86F6B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Ilość</w:t>
            </w:r>
          </w:p>
          <w:p w14:paraId="0237303F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A42823C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48AE4C3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Wartość netto</w:t>
            </w:r>
          </w:p>
          <w:p w14:paraId="5F76B05B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75870A4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VAT</w:t>
            </w:r>
          </w:p>
          <w:p w14:paraId="46E63EC3" w14:textId="77777777" w:rsidR="00163BA1" w:rsidRPr="00FE4E3E" w:rsidRDefault="00163BA1" w:rsidP="00A151D7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[%]</w:t>
            </w:r>
          </w:p>
          <w:p w14:paraId="0A0289FF" w14:textId="77777777" w:rsidR="00163BA1" w:rsidRPr="00FE4E3E" w:rsidRDefault="00163BA1" w:rsidP="00A151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E74B63C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7E7FD0EB" w14:textId="77777777" w:rsidR="00163BA1" w:rsidRPr="00FE4E3E" w:rsidRDefault="00163BA1" w:rsidP="00A151D7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  <w:p w14:paraId="087EBF43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 xml:space="preserve"> (z doliczonym </w:t>
            </w:r>
            <w:r w:rsidRPr="00FE4E3E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163BA1" w:rsidRPr="00FE4E3E" w14:paraId="0EC6C294" w14:textId="77777777" w:rsidTr="00A151D7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DBDC6E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A432F8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440C41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96E5A0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F42E2D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9C4259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5AA2D8A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A205D7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163BA1" w:rsidRPr="00FE4E3E" w14:paraId="17BB905E" w14:textId="77777777" w:rsidTr="00A151D7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A236774" w14:textId="77777777" w:rsidR="00163BA1" w:rsidRPr="00FE4E3E" w:rsidRDefault="00163BA1" w:rsidP="00A151D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B61E" w14:textId="59CED17C" w:rsidR="00163BA1" w:rsidRPr="00FE4E3E" w:rsidRDefault="00835A34" w:rsidP="00A15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Bluzy z kapturem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B62CE" w14:textId="77777777" w:rsidR="00163BA1" w:rsidRPr="00FE4E3E" w:rsidRDefault="00163BA1" w:rsidP="00A151D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A64BC" w14:textId="09C623F5" w:rsidR="00163BA1" w:rsidRPr="00FE4E3E" w:rsidRDefault="00835A34" w:rsidP="00A15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  <w:r w:rsidR="00163BA1" w:rsidRPr="00FE4E3E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495B" w14:textId="77777777" w:rsidR="00163BA1" w:rsidRPr="00FE4E3E" w:rsidRDefault="00163BA1" w:rsidP="00A151D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5DF5B" w14:textId="77777777" w:rsidR="00163BA1" w:rsidRPr="00FE4E3E" w:rsidRDefault="00163BA1" w:rsidP="00A151D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7681D9" w14:textId="77777777" w:rsidR="00163BA1" w:rsidRPr="00FE4E3E" w:rsidRDefault="00163BA1" w:rsidP="00A151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6028DD" w14:textId="77777777" w:rsidR="00163BA1" w:rsidRPr="00FE4E3E" w:rsidRDefault="00163BA1" w:rsidP="00A151D7">
            <w:pPr>
              <w:ind w:right="425"/>
              <w:rPr>
                <w:sz w:val="20"/>
                <w:szCs w:val="20"/>
              </w:rPr>
            </w:pPr>
          </w:p>
          <w:p w14:paraId="4C0C879E" w14:textId="77777777" w:rsidR="00163BA1" w:rsidRPr="00FE4E3E" w:rsidRDefault="00163BA1" w:rsidP="00A151D7">
            <w:pPr>
              <w:ind w:right="425"/>
              <w:rPr>
                <w:sz w:val="20"/>
                <w:szCs w:val="20"/>
              </w:rPr>
            </w:pPr>
          </w:p>
        </w:tc>
      </w:tr>
      <w:tr w:rsidR="00163BA1" w:rsidRPr="00FE4E3E" w14:paraId="7D6FDFE2" w14:textId="77777777" w:rsidTr="00A151D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9E2311" w14:textId="77777777" w:rsidR="00163BA1" w:rsidRPr="00FE4E3E" w:rsidRDefault="00163BA1" w:rsidP="00A151D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1080" w14:textId="1F708CBB" w:rsidR="00163BA1" w:rsidRPr="00FE4E3E" w:rsidRDefault="00835A34" w:rsidP="00A15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Koszulki reklamowe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E9B8" w14:textId="77777777" w:rsidR="00163BA1" w:rsidRPr="00FE4E3E" w:rsidRDefault="00163BA1" w:rsidP="00A151D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83559" w14:textId="41D50F43" w:rsidR="00163BA1" w:rsidRPr="00FE4E3E" w:rsidRDefault="00835A34" w:rsidP="00A15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163BA1" w:rsidRPr="00FE4E3E">
              <w:rPr>
                <w:sz w:val="20"/>
                <w:szCs w:val="20"/>
              </w:rPr>
              <w:t>0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37AAF" w14:textId="77777777" w:rsidR="00163BA1" w:rsidRPr="00FE4E3E" w:rsidRDefault="00163BA1" w:rsidP="00A151D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68661" w14:textId="77777777" w:rsidR="00163BA1" w:rsidRPr="00FE4E3E" w:rsidRDefault="00163BA1" w:rsidP="00A151D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BE2C47" w14:textId="77777777" w:rsidR="00163BA1" w:rsidRPr="00FE4E3E" w:rsidRDefault="00163BA1" w:rsidP="00A151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B56EFE" w14:textId="77777777" w:rsidR="00163BA1" w:rsidRPr="00FE4E3E" w:rsidRDefault="00163BA1" w:rsidP="00A151D7">
            <w:pPr>
              <w:ind w:right="425"/>
              <w:rPr>
                <w:sz w:val="20"/>
                <w:szCs w:val="20"/>
              </w:rPr>
            </w:pPr>
          </w:p>
        </w:tc>
      </w:tr>
      <w:tr w:rsidR="00163BA1" w:rsidRPr="00FE4E3E" w14:paraId="6805EE6A" w14:textId="77777777" w:rsidTr="00A151D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ECEA98" w14:textId="77777777" w:rsidR="00163BA1" w:rsidRPr="00FE4E3E" w:rsidRDefault="00163BA1" w:rsidP="00A151D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0AF0B" w14:textId="6F4C1E24" w:rsidR="00163BA1" w:rsidRPr="00FE4E3E" w:rsidRDefault="00835A34" w:rsidP="00A15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Skarpety reklamowe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8336E" w14:textId="77777777" w:rsidR="00163BA1" w:rsidRPr="00FE4E3E" w:rsidRDefault="00163BA1" w:rsidP="00A151D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D529" w14:textId="03343224" w:rsidR="00163BA1" w:rsidRPr="00FE4E3E" w:rsidRDefault="00835A34" w:rsidP="00A15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163BA1" w:rsidRPr="00FE4E3E">
              <w:rPr>
                <w:sz w:val="20"/>
                <w:szCs w:val="20"/>
              </w:rPr>
              <w:t>0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4357" w14:textId="77777777" w:rsidR="00163BA1" w:rsidRPr="00FE4E3E" w:rsidRDefault="00163BA1" w:rsidP="00A151D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B11FB" w14:textId="77777777" w:rsidR="00163BA1" w:rsidRPr="00FE4E3E" w:rsidRDefault="00163BA1" w:rsidP="00A151D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FDBEEC" w14:textId="77777777" w:rsidR="00163BA1" w:rsidRPr="00FE4E3E" w:rsidRDefault="00163BA1" w:rsidP="00A151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59248F6" w14:textId="77777777" w:rsidR="00163BA1" w:rsidRPr="00FE4E3E" w:rsidRDefault="00163BA1" w:rsidP="00A151D7">
            <w:pPr>
              <w:ind w:right="425"/>
              <w:rPr>
                <w:sz w:val="20"/>
                <w:szCs w:val="20"/>
              </w:rPr>
            </w:pPr>
          </w:p>
        </w:tc>
      </w:tr>
      <w:tr w:rsidR="00163BA1" w:rsidRPr="00FE4E3E" w14:paraId="0C614037" w14:textId="77777777" w:rsidTr="00A151D7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1ABAD3" w14:textId="77777777" w:rsidR="00163BA1" w:rsidRPr="00FE4E3E" w:rsidRDefault="00163BA1" w:rsidP="00A151D7">
            <w:pPr>
              <w:ind w:right="425"/>
              <w:rPr>
                <w:sz w:val="20"/>
                <w:szCs w:val="20"/>
              </w:rPr>
            </w:pPr>
          </w:p>
          <w:p w14:paraId="0E7DF06B" w14:textId="77777777" w:rsidR="00163BA1" w:rsidRPr="00FE4E3E" w:rsidRDefault="00163BA1" w:rsidP="00A151D7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RAZEM:</w:t>
            </w:r>
          </w:p>
          <w:p w14:paraId="107D0274" w14:textId="77777777" w:rsidR="00163BA1" w:rsidRPr="00FE4E3E" w:rsidRDefault="00163BA1" w:rsidP="00A151D7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3DDDB" w14:textId="77777777" w:rsidR="00163BA1" w:rsidRPr="00FE4E3E" w:rsidRDefault="00163BA1" w:rsidP="00A151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F2D980" w14:textId="77777777" w:rsidR="00163BA1" w:rsidRPr="00FE4E3E" w:rsidRDefault="00163BA1" w:rsidP="00A151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8ECD29" w14:textId="77777777" w:rsidR="00163BA1" w:rsidRPr="00FE4E3E" w:rsidRDefault="00163BA1" w:rsidP="00A151D7">
            <w:pPr>
              <w:ind w:right="425"/>
              <w:rPr>
                <w:sz w:val="20"/>
                <w:szCs w:val="20"/>
              </w:rPr>
            </w:pPr>
          </w:p>
        </w:tc>
      </w:tr>
      <w:tr w:rsidR="00163BA1" w:rsidRPr="00FE4E3E" w14:paraId="543C4727" w14:textId="77777777" w:rsidTr="00A151D7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E938CE" w14:textId="77777777" w:rsidR="00163BA1" w:rsidRPr="00FE4E3E" w:rsidRDefault="00163BA1" w:rsidP="00A151D7">
            <w:pPr>
              <w:rPr>
                <w:i/>
                <w:iCs/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5334DA80" w14:textId="77777777" w:rsidR="00163BA1" w:rsidRPr="00FE4E3E" w:rsidRDefault="00163BA1" w:rsidP="00A151D7">
            <w:pPr>
              <w:rPr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F4C06" w14:textId="77777777" w:rsidR="00163BA1" w:rsidRPr="00FE4E3E" w:rsidRDefault="00163BA1" w:rsidP="00A151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044EC2" w14:textId="77777777" w:rsidR="00163BA1" w:rsidRPr="00FE4E3E" w:rsidRDefault="00163BA1" w:rsidP="00A151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4E3460" w14:textId="77777777" w:rsidR="00163BA1" w:rsidRPr="00FE4E3E" w:rsidRDefault="00163BA1" w:rsidP="00A151D7">
            <w:pPr>
              <w:ind w:right="425"/>
              <w:rPr>
                <w:sz w:val="20"/>
                <w:szCs w:val="20"/>
              </w:rPr>
            </w:pPr>
          </w:p>
        </w:tc>
      </w:tr>
    </w:tbl>
    <w:p w14:paraId="27827BCF" w14:textId="50F7A167" w:rsidR="00163BA1" w:rsidRDefault="00163BA1" w:rsidP="00163BA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6F7BD31" w14:textId="61D6934E" w:rsidR="00163BA1" w:rsidRDefault="00163BA1" w:rsidP="00163BA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163BA1">
        <w:rPr>
          <w:bCs/>
          <w:sz w:val="22"/>
          <w:szCs w:val="22"/>
        </w:rPr>
        <w:t>do 6 miesięcy od daty podpisania umowy</w:t>
      </w:r>
    </w:p>
    <w:p w14:paraId="53D48977" w14:textId="6A8F03A3" w:rsidR="00163BA1" w:rsidRPr="00931942" w:rsidRDefault="00163BA1" w:rsidP="00163BA1">
      <w:pPr>
        <w:widowControl w:val="0"/>
        <w:spacing w:line="360" w:lineRule="auto"/>
        <w:ind w:right="1"/>
        <w:jc w:val="both"/>
        <w:rPr>
          <w:bCs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 cząstkowego</w:t>
      </w:r>
      <w:r w:rsidRPr="00B66A62">
        <w:rPr>
          <w:b/>
          <w:sz w:val="22"/>
          <w:szCs w:val="22"/>
        </w:rPr>
        <w:t xml:space="preserve">: </w:t>
      </w:r>
      <w:r w:rsidRPr="00163BA1">
        <w:rPr>
          <w:bCs/>
          <w:sz w:val="22"/>
          <w:szCs w:val="22"/>
        </w:rPr>
        <w:t>…………………… od daty podpisania umowy</w:t>
      </w:r>
      <w:r w:rsidRPr="00B66A62">
        <w:rPr>
          <w:b/>
          <w:sz w:val="22"/>
          <w:szCs w:val="22"/>
        </w:rPr>
        <w:t xml:space="preserve"> </w:t>
      </w:r>
      <w:r w:rsidRPr="00931942">
        <w:rPr>
          <w:bCs/>
          <w:sz w:val="22"/>
          <w:szCs w:val="22"/>
          <w:highlight w:val="yellow"/>
        </w:rPr>
        <w:t>(kryterium oceny ofert)</w:t>
      </w:r>
    </w:p>
    <w:p w14:paraId="18172154" w14:textId="1025520C" w:rsidR="00404400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2E13E1" w14:textId="0208070D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B6CE3C" w14:textId="09F15A74" w:rsidR="00AD4380" w:rsidRPr="00AD4380" w:rsidRDefault="00404400" w:rsidP="00AD4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lastRenderedPageBreak/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 w:rsidSect="0093194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F57D3" w14:textId="77777777" w:rsidR="002B3295" w:rsidRDefault="002B3295">
      <w:r>
        <w:separator/>
      </w:r>
    </w:p>
  </w:endnote>
  <w:endnote w:type="continuationSeparator" w:id="0">
    <w:p w14:paraId="4B066BB8" w14:textId="77777777" w:rsidR="002B3295" w:rsidRDefault="002B3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AEBB3" w14:textId="77777777" w:rsidR="002B3295" w:rsidRDefault="002B3295">
      <w:r>
        <w:separator/>
      </w:r>
    </w:p>
  </w:footnote>
  <w:footnote w:type="continuationSeparator" w:id="0">
    <w:p w14:paraId="6F731D8A" w14:textId="77777777" w:rsidR="002B3295" w:rsidRDefault="002B3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6D33"/>
    <w:rsid w:val="00034573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63BA1"/>
    <w:rsid w:val="00177518"/>
    <w:rsid w:val="001801DD"/>
    <w:rsid w:val="001B44E8"/>
    <w:rsid w:val="001D4612"/>
    <w:rsid w:val="0020013C"/>
    <w:rsid w:val="00207E98"/>
    <w:rsid w:val="002723B0"/>
    <w:rsid w:val="00287CEE"/>
    <w:rsid w:val="002B3295"/>
    <w:rsid w:val="002C78CE"/>
    <w:rsid w:val="002E7627"/>
    <w:rsid w:val="00315A4A"/>
    <w:rsid w:val="003A24EB"/>
    <w:rsid w:val="00404400"/>
    <w:rsid w:val="004578E3"/>
    <w:rsid w:val="00475D3D"/>
    <w:rsid w:val="004B7300"/>
    <w:rsid w:val="004C6753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7748F0"/>
    <w:rsid w:val="007A34E8"/>
    <w:rsid w:val="007A4321"/>
    <w:rsid w:val="008250A1"/>
    <w:rsid w:val="00833933"/>
    <w:rsid w:val="00835A34"/>
    <w:rsid w:val="00853083"/>
    <w:rsid w:val="008A28B5"/>
    <w:rsid w:val="008B2F0C"/>
    <w:rsid w:val="008B4928"/>
    <w:rsid w:val="008C64CC"/>
    <w:rsid w:val="008D2AB8"/>
    <w:rsid w:val="008E1B08"/>
    <w:rsid w:val="008E40A1"/>
    <w:rsid w:val="008F1C66"/>
    <w:rsid w:val="00923303"/>
    <w:rsid w:val="00931942"/>
    <w:rsid w:val="00931B3D"/>
    <w:rsid w:val="00941298"/>
    <w:rsid w:val="00970FE4"/>
    <w:rsid w:val="009C66FB"/>
    <w:rsid w:val="00A0022B"/>
    <w:rsid w:val="00A346FE"/>
    <w:rsid w:val="00A47B4D"/>
    <w:rsid w:val="00A83018"/>
    <w:rsid w:val="00AD4380"/>
    <w:rsid w:val="00AF745E"/>
    <w:rsid w:val="00B2596E"/>
    <w:rsid w:val="00B66A62"/>
    <w:rsid w:val="00B774DC"/>
    <w:rsid w:val="00B87FF0"/>
    <w:rsid w:val="00C10B72"/>
    <w:rsid w:val="00C969A6"/>
    <w:rsid w:val="00CA7D36"/>
    <w:rsid w:val="00CD6F9D"/>
    <w:rsid w:val="00D24208"/>
    <w:rsid w:val="00D60C38"/>
    <w:rsid w:val="00D611FE"/>
    <w:rsid w:val="00D63B96"/>
    <w:rsid w:val="00D66893"/>
    <w:rsid w:val="00D90ACB"/>
    <w:rsid w:val="00D9423F"/>
    <w:rsid w:val="00DB468F"/>
    <w:rsid w:val="00DC1500"/>
    <w:rsid w:val="00E44371"/>
    <w:rsid w:val="00E46350"/>
    <w:rsid w:val="00E949B0"/>
    <w:rsid w:val="00F00591"/>
    <w:rsid w:val="00F420D1"/>
    <w:rsid w:val="00F51688"/>
    <w:rsid w:val="00F53146"/>
    <w:rsid w:val="00F91018"/>
    <w:rsid w:val="00FA0F30"/>
    <w:rsid w:val="00FA51A4"/>
    <w:rsid w:val="00FE4E3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593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2021-09-03T08:18:00Z</cp:lastPrinted>
  <dcterms:created xsi:type="dcterms:W3CDTF">2021-09-03T08:18:00Z</dcterms:created>
  <dcterms:modified xsi:type="dcterms:W3CDTF">2021-09-03T08:18:00Z</dcterms:modified>
</cp:coreProperties>
</file>