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C7443" w14:textId="77777777" w:rsidR="00FB7F50" w:rsidRPr="002245BE" w:rsidRDefault="008950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950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95023">
        <w:rPr>
          <w:sz w:val="22"/>
          <w:szCs w:val="22"/>
        </w:rPr>
        <w:t>2021-08-31</w:t>
      </w:r>
    </w:p>
    <w:p w14:paraId="6DB505C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8675858" w14:textId="77777777" w:rsidR="00F65FDA" w:rsidRDefault="00895023" w:rsidP="00FB7F50">
      <w:pPr>
        <w:spacing w:after="40"/>
        <w:rPr>
          <w:b/>
          <w:bCs/>
          <w:sz w:val="22"/>
          <w:szCs w:val="22"/>
        </w:rPr>
      </w:pPr>
      <w:r w:rsidRPr="00895023">
        <w:rPr>
          <w:b/>
          <w:bCs/>
          <w:sz w:val="22"/>
          <w:szCs w:val="22"/>
        </w:rPr>
        <w:t xml:space="preserve">Szpital Specjalistyczny im. Stefana Żeromskiego </w:t>
      </w:r>
    </w:p>
    <w:p w14:paraId="524EE31D" w14:textId="77777777" w:rsidR="00F65FDA" w:rsidRDefault="00895023" w:rsidP="00FB7F50">
      <w:pPr>
        <w:spacing w:after="40"/>
        <w:rPr>
          <w:b/>
          <w:bCs/>
          <w:sz w:val="22"/>
          <w:szCs w:val="22"/>
        </w:rPr>
      </w:pPr>
      <w:r w:rsidRPr="00895023">
        <w:rPr>
          <w:b/>
          <w:bCs/>
          <w:sz w:val="22"/>
          <w:szCs w:val="22"/>
        </w:rPr>
        <w:t xml:space="preserve">SP ZOZ w Krakowie </w:t>
      </w:r>
    </w:p>
    <w:p w14:paraId="54ABA285" w14:textId="2FB51E0F" w:rsidR="00FB7F50" w:rsidRPr="002245BE" w:rsidRDefault="00895023" w:rsidP="00FB7F50">
      <w:pPr>
        <w:spacing w:after="40"/>
        <w:rPr>
          <w:b/>
          <w:bCs/>
          <w:sz w:val="22"/>
          <w:szCs w:val="22"/>
        </w:rPr>
      </w:pPr>
      <w:r w:rsidRPr="00895023">
        <w:rPr>
          <w:b/>
          <w:bCs/>
          <w:sz w:val="22"/>
          <w:szCs w:val="22"/>
        </w:rPr>
        <w:t>Sekcja Zamówień Publicznych</w:t>
      </w:r>
    </w:p>
    <w:p w14:paraId="5786B2A3" w14:textId="77777777" w:rsidR="00FB7F50" w:rsidRPr="002245BE" w:rsidRDefault="00895023" w:rsidP="00FB7F50">
      <w:pPr>
        <w:rPr>
          <w:sz w:val="22"/>
          <w:szCs w:val="22"/>
        </w:rPr>
      </w:pPr>
      <w:r w:rsidRPr="0089502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95023">
        <w:rPr>
          <w:sz w:val="22"/>
          <w:szCs w:val="22"/>
        </w:rPr>
        <w:t>66</w:t>
      </w:r>
    </w:p>
    <w:p w14:paraId="65800DC0" w14:textId="77777777" w:rsidR="00FB7F50" w:rsidRPr="002245BE" w:rsidRDefault="00895023" w:rsidP="00FB7F50">
      <w:pPr>
        <w:rPr>
          <w:sz w:val="22"/>
          <w:szCs w:val="22"/>
        </w:rPr>
      </w:pPr>
      <w:r w:rsidRPr="0089502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95023">
        <w:rPr>
          <w:sz w:val="22"/>
          <w:szCs w:val="22"/>
        </w:rPr>
        <w:t>Kraków</w:t>
      </w:r>
    </w:p>
    <w:p w14:paraId="7C9C663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70A92FE" w14:textId="376BBC2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779EFC2" w14:textId="77777777" w:rsidR="00F65FDA" w:rsidRDefault="00F65FDA" w:rsidP="00FB7F50">
      <w:pPr>
        <w:jc w:val="both"/>
        <w:rPr>
          <w:bCs/>
          <w:sz w:val="18"/>
          <w:szCs w:val="18"/>
        </w:rPr>
      </w:pPr>
    </w:p>
    <w:p w14:paraId="3B1F1916" w14:textId="27CCD36C" w:rsidR="00F65FDA" w:rsidRPr="002245BE" w:rsidRDefault="00F65FD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2515F2">
        <w:rPr>
          <w:bCs/>
          <w:sz w:val="18"/>
          <w:szCs w:val="18"/>
        </w:rPr>
        <w:t>630</w:t>
      </w:r>
      <w:r>
        <w:rPr>
          <w:bCs/>
          <w:sz w:val="18"/>
          <w:szCs w:val="18"/>
        </w:rPr>
        <w:t>/14/2021</w:t>
      </w:r>
    </w:p>
    <w:p w14:paraId="3FA42E4B" w14:textId="77777777" w:rsidR="00F65FDA" w:rsidRDefault="00F65FDA">
      <w:pPr>
        <w:pStyle w:val="Nagwek1"/>
        <w:spacing w:before="600"/>
        <w:rPr>
          <w:sz w:val="28"/>
        </w:rPr>
      </w:pPr>
    </w:p>
    <w:p w14:paraId="0BB5DE89" w14:textId="38737033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26F374" w14:textId="3708E1B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F65FDA">
        <w:rPr>
          <w:b/>
          <w:sz w:val="28"/>
        </w:rPr>
        <w:t xml:space="preserve"> w grupie 5,11,12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95023" w:rsidRPr="00607F9B" w14:paraId="3A45FB1B" w14:textId="77777777" w:rsidTr="006155D3">
        <w:trPr>
          <w:trHeight w:val="638"/>
        </w:trPr>
        <w:tc>
          <w:tcPr>
            <w:tcW w:w="959" w:type="dxa"/>
            <w:shd w:val="clear" w:color="auto" w:fill="auto"/>
          </w:tcPr>
          <w:p w14:paraId="00568023" w14:textId="77777777" w:rsidR="00895023" w:rsidRPr="00607F9B" w:rsidRDefault="00895023" w:rsidP="006155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7E6DC6" w14:textId="77777777" w:rsidR="00895023" w:rsidRPr="00607F9B" w:rsidRDefault="00895023" w:rsidP="006155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9502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95023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ZP/14/2021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D3F0CB" w14:textId="77777777" w:rsidR="00F65FD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proofErr w:type="spellStart"/>
      <w:r w:rsidR="00895023" w:rsidRPr="00895023">
        <w:rPr>
          <w:b/>
          <w:sz w:val="22"/>
          <w:szCs w:val="22"/>
        </w:rPr>
        <w:t>Szpit</w:t>
      </w:r>
      <w:proofErr w:type="spellEnd"/>
    </w:p>
    <w:p w14:paraId="29BF092B" w14:textId="68252412" w:rsidR="008642B3" w:rsidRDefault="0089502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895023">
        <w:rPr>
          <w:b/>
          <w:sz w:val="22"/>
          <w:szCs w:val="22"/>
        </w:rPr>
        <w:t>al Specjalistyczny im. Stefana Żeromskiego SP ZOZ w Krakowie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95023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73E5A745" w14:textId="77777777" w:rsidR="00F65FDA" w:rsidRDefault="00F65FD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95023" w14:paraId="76A4C456" w14:textId="77777777" w:rsidTr="006155D3">
        <w:trPr>
          <w:cantSplit/>
        </w:trPr>
        <w:tc>
          <w:tcPr>
            <w:tcW w:w="9498" w:type="dxa"/>
          </w:tcPr>
          <w:p w14:paraId="20CF71D1" w14:textId="77777777" w:rsidR="00895023" w:rsidRPr="001D1EEC" w:rsidRDefault="00895023" w:rsidP="006155D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95023">
              <w:rPr>
                <w:b/>
                <w:sz w:val="22"/>
                <w:szCs w:val="22"/>
              </w:rPr>
              <w:t>Wielkopolskie Centrum Zaopatrzenia Lecznictwa ANMED Maria Przychodzka</w:t>
            </w:r>
          </w:p>
          <w:p w14:paraId="514E256F" w14:textId="77777777" w:rsidR="00895023" w:rsidRPr="001D1EEC" w:rsidRDefault="00895023" w:rsidP="006155D3">
            <w:pPr>
              <w:spacing w:line="276" w:lineRule="auto"/>
              <w:rPr>
                <w:bCs/>
                <w:sz w:val="22"/>
                <w:szCs w:val="22"/>
              </w:rPr>
            </w:pPr>
            <w:r w:rsidRPr="00895023">
              <w:rPr>
                <w:bCs/>
                <w:sz w:val="22"/>
                <w:szCs w:val="22"/>
              </w:rPr>
              <w:t>os. Gruszkowe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/5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95023">
              <w:rPr>
                <w:bCs/>
                <w:sz w:val="22"/>
                <w:szCs w:val="22"/>
              </w:rPr>
              <w:t>62-035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Błażejewo</w:t>
            </w:r>
          </w:p>
          <w:p w14:paraId="3DFEEA3E" w14:textId="77777777" w:rsidR="00895023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6D1AF8" w14:textId="77777777" w:rsidR="00895023" w:rsidRPr="00211A34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95023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5023">
              <w:rPr>
                <w:color w:val="000000"/>
                <w:sz w:val="22"/>
                <w:szCs w:val="22"/>
              </w:rPr>
              <w:t xml:space="preserve">Zakup, dostawa i montażem wraz z uruchomieniem 4 </w:t>
            </w:r>
            <w:proofErr w:type="spellStart"/>
            <w:r w:rsidRPr="00895023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95023">
              <w:rPr>
                <w:color w:val="000000"/>
                <w:sz w:val="22"/>
                <w:szCs w:val="22"/>
              </w:rPr>
              <w:t xml:space="preserve"> myjni dezynfektorów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83 808.00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B0A31E" w14:textId="77777777" w:rsidR="00895023" w:rsidRPr="00D168A0" w:rsidRDefault="00895023" w:rsidP="006155D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66E75AA" w14:textId="61FE3E16" w:rsidR="00895023" w:rsidRPr="00895023" w:rsidRDefault="00F65FDA" w:rsidP="006155D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65FDA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895023" w14:paraId="68AD838C" w14:textId="77777777" w:rsidTr="006155D3">
        <w:trPr>
          <w:cantSplit/>
        </w:trPr>
        <w:tc>
          <w:tcPr>
            <w:tcW w:w="9498" w:type="dxa"/>
          </w:tcPr>
          <w:p w14:paraId="2A0CFF52" w14:textId="77777777" w:rsidR="00895023" w:rsidRPr="001D1EEC" w:rsidRDefault="00895023" w:rsidP="006155D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95023">
              <w:rPr>
                <w:b/>
                <w:sz w:val="22"/>
                <w:szCs w:val="22"/>
              </w:rPr>
              <w:lastRenderedPageBreak/>
              <w:t>"GREENPOL" INSTYTUT KSZTAŁTOWANIA ŚRODOWISKA SP. Z O.O.</w:t>
            </w:r>
          </w:p>
          <w:p w14:paraId="4FABABCE" w14:textId="77777777" w:rsidR="00895023" w:rsidRPr="001D1EEC" w:rsidRDefault="00895023" w:rsidP="006155D3">
            <w:pPr>
              <w:spacing w:line="276" w:lineRule="auto"/>
              <w:rPr>
                <w:bCs/>
                <w:sz w:val="22"/>
                <w:szCs w:val="22"/>
              </w:rPr>
            </w:pPr>
            <w:r w:rsidRPr="00895023">
              <w:rPr>
                <w:bCs/>
                <w:sz w:val="22"/>
                <w:szCs w:val="22"/>
              </w:rPr>
              <w:t>UL. FABRYCZNA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95023">
              <w:rPr>
                <w:bCs/>
                <w:sz w:val="22"/>
                <w:szCs w:val="22"/>
              </w:rPr>
              <w:t>65-410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ZIELONA GÓRA</w:t>
            </w:r>
          </w:p>
          <w:p w14:paraId="07EACE76" w14:textId="77777777" w:rsidR="00895023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FF496D" w14:textId="77777777" w:rsidR="00895023" w:rsidRPr="00211A34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95023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5023">
              <w:rPr>
                <w:color w:val="000000"/>
                <w:sz w:val="22"/>
                <w:szCs w:val="22"/>
              </w:rPr>
              <w:t xml:space="preserve">Zakup, dostawa i montaż wraz z uruchomieniem 2 </w:t>
            </w:r>
            <w:proofErr w:type="spellStart"/>
            <w:r w:rsidRPr="00895023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95023">
              <w:rPr>
                <w:color w:val="000000"/>
                <w:sz w:val="22"/>
                <w:szCs w:val="22"/>
              </w:rPr>
              <w:t xml:space="preserve"> maceratorów do pulpy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45 510.00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B0BC28" w14:textId="77777777" w:rsidR="00895023" w:rsidRPr="00D168A0" w:rsidRDefault="00895023" w:rsidP="006155D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02F110A" w14:textId="30556E10" w:rsidR="00895023" w:rsidRPr="00895023" w:rsidRDefault="00F65FDA" w:rsidP="006155D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65FDA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895023" w14:paraId="2AC83455" w14:textId="77777777" w:rsidTr="006155D3">
        <w:trPr>
          <w:cantSplit/>
        </w:trPr>
        <w:tc>
          <w:tcPr>
            <w:tcW w:w="9498" w:type="dxa"/>
          </w:tcPr>
          <w:p w14:paraId="639C86AC" w14:textId="77777777" w:rsidR="00895023" w:rsidRPr="001D1EEC" w:rsidRDefault="00895023" w:rsidP="006155D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95023">
              <w:rPr>
                <w:b/>
                <w:sz w:val="22"/>
                <w:szCs w:val="22"/>
              </w:rPr>
              <w:t>"GREENPOL" INSTYTUT KSZTAŁTOWANIA ŚRODOWISKA SP. Z O.O.</w:t>
            </w:r>
          </w:p>
          <w:p w14:paraId="06E75525" w14:textId="77777777" w:rsidR="00895023" w:rsidRPr="001D1EEC" w:rsidRDefault="00895023" w:rsidP="006155D3">
            <w:pPr>
              <w:spacing w:line="276" w:lineRule="auto"/>
              <w:rPr>
                <w:bCs/>
                <w:sz w:val="22"/>
                <w:szCs w:val="22"/>
              </w:rPr>
            </w:pPr>
            <w:r w:rsidRPr="00895023">
              <w:rPr>
                <w:bCs/>
                <w:sz w:val="22"/>
                <w:szCs w:val="22"/>
              </w:rPr>
              <w:t>UL. FABRYCZNA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95023">
              <w:rPr>
                <w:bCs/>
                <w:sz w:val="22"/>
                <w:szCs w:val="22"/>
              </w:rPr>
              <w:t>65-410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ZIELONA GÓRA</w:t>
            </w:r>
          </w:p>
          <w:p w14:paraId="73BA2C0D" w14:textId="77777777" w:rsidR="00895023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38F718" w14:textId="77777777" w:rsidR="00895023" w:rsidRPr="00211A34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95023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5023">
              <w:rPr>
                <w:color w:val="000000"/>
                <w:sz w:val="22"/>
                <w:szCs w:val="22"/>
              </w:rPr>
              <w:t xml:space="preserve">Zakup, dostawa i montaż wraz z uruchomieniem 3 </w:t>
            </w:r>
            <w:proofErr w:type="spellStart"/>
            <w:r w:rsidRPr="00895023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95023">
              <w:rPr>
                <w:color w:val="000000"/>
                <w:sz w:val="22"/>
                <w:szCs w:val="22"/>
              </w:rPr>
              <w:t xml:space="preserve"> maceratorów do pieluch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107 010.00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C6C1DAC" w14:textId="77777777" w:rsidR="00895023" w:rsidRPr="00D168A0" w:rsidRDefault="00895023" w:rsidP="006155D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ABB3409" w14:textId="0388F6DF" w:rsidR="00895023" w:rsidRPr="00895023" w:rsidRDefault="00F65FDA" w:rsidP="006155D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65FDA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0B342421" w14:textId="77777777" w:rsidR="00F65FDA" w:rsidRDefault="00F65FD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D8C6C68" w14:textId="4C4EEF03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BD99A01" w14:textId="77777777" w:rsidTr="00596EA3">
        <w:tc>
          <w:tcPr>
            <w:tcW w:w="2169" w:type="dxa"/>
            <w:shd w:val="clear" w:color="auto" w:fill="F3F3F3"/>
          </w:tcPr>
          <w:p w14:paraId="6F27AF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079BE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9838A9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6997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95023" w:rsidRPr="00834EF4" w14:paraId="022A4F24" w14:textId="77777777" w:rsidTr="006155D3">
        <w:tc>
          <w:tcPr>
            <w:tcW w:w="2169" w:type="dxa"/>
            <w:shd w:val="clear" w:color="auto" w:fill="auto"/>
          </w:tcPr>
          <w:p w14:paraId="452A6CC9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5023">
              <w:rPr>
                <w:sz w:val="20"/>
                <w:szCs w:val="20"/>
              </w:rPr>
              <w:t xml:space="preserve">Zakup, dostawa i montażem wraz z uruchomieniem 4 </w:t>
            </w:r>
            <w:proofErr w:type="spellStart"/>
            <w:r w:rsidRPr="00895023">
              <w:rPr>
                <w:sz w:val="20"/>
                <w:szCs w:val="20"/>
              </w:rPr>
              <w:t>szt</w:t>
            </w:r>
            <w:proofErr w:type="spellEnd"/>
            <w:r w:rsidRPr="00895023">
              <w:rPr>
                <w:sz w:val="20"/>
                <w:szCs w:val="20"/>
              </w:rPr>
              <w:t xml:space="preserve"> myjni dezynfektorów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79C3E3A" w14:textId="77777777" w:rsidR="00895023" w:rsidRPr="00211A34" w:rsidRDefault="00895023" w:rsidP="006155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5023">
              <w:rPr>
                <w:b/>
                <w:bCs/>
                <w:sz w:val="20"/>
                <w:szCs w:val="20"/>
              </w:rPr>
              <w:t>Wielkopolskie Centrum Zaopatrzenia Lecznictwa ANMED Maria Przychodzka</w:t>
            </w:r>
          </w:p>
          <w:p w14:paraId="100BFD6E" w14:textId="77777777" w:rsidR="00895023" w:rsidRPr="00211A34" w:rsidRDefault="00895023" w:rsidP="006155D3">
            <w:pPr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os. Gruszkowe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3/5</w:t>
            </w:r>
          </w:p>
          <w:p w14:paraId="37062DF1" w14:textId="77777777" w:rsidR="00895023" w:rsidRPr="00211A34" w:rsidRDefault="00895023" w:rsidP="006155D3">
            <w:pPr>
              <w:spacing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62-035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Błażejewo</w:t>
            </w:r>
          </w:p>
        </w:tc>
        <w:tc>
          <w:tcPr>
            <w:tcW w:w="2976" w:type="dxa"/>
            <w:shd w:val="clear" w:color="auto" w:fill="auto"/>
          </w:tcPr>
          <w:p w14:paraId="031D4D3F" w14:textId="77777777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1 - Cena - 60.00</w:t>
            </w:r>
          </w:p>
          <w:p w14:paraId="1629236F" w14:textId="77777777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2 - parametry techniczne - 4.00</w:t>
            </w:r>
          </w:p>
          <w:p w14:paraId="43411FFC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4DC0B" w14:textId="77777777" w:rsidR="00895023" w:rsidRPr="00211A34" w:rsidRDefault="00895023" w:rsidP="006155D3">
            <w:pPr>
              <w:jc w:val="center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 xml:space="preserve">  64,00</w:t>
            </w:r>
          </w:p>
        </w:tc>
      </w:tr>
      <w:tr w:rsidR="00895023" w:rsidRPr="00834EF4" w14:paraId="71F8CB7D" w14:textId="77777777" w:rsidTr="006155D3">
        <w:tc>
          <w:tcPr>
            <w:tcW w:w="2169" w:type="dxa"/>
            <w:shd w:val="clear" w:color="auto" w:fill="auto"/>
          </w:tcPr>
          <w:p w14:paraId="6D2DF5E5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5023">
              <w:rPr>
                <w:sz w:val="20"/>
                <w:szCs w:val="20"/>
              </w:rPr>
              <w:t xml:space="preserve">Zakup, dostawa i montaż wraz z uruchomieniem 2 </w:t>
            </w:r>
            <w:proofErr w:type="spellStart"/>
            <w:r w:rsidRPr="00895023">
              <w:rPr>
                <w:sz w:val="20"/>
                <w:szCs w:val="20"/>
              </w:rPr>
              <w:t>szt</w:t>
            </w:r>
            <w:proofErr w:type="spellEnd"/>
            <w:r w:rsidRPr="00895023">
              <w:rPr>
                <w:sz w:val="20"/>
                <w:szCs w:val="20"/>
              </w:rPr>
              <w:t xml:space="preserve"> maceratorów do pulpy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73F3553" w14:textId="77777777" w:rsidR="00895023" w:rsidRPr="00211A34" w:rsidRDefault="00895023" w:rsidP="006155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5023">
              <w:rPr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14:paraId="6EED709D" w14:textId="77777777" w:rsidR="00895023" w:rsidRPr="00211A34" w:rsidRDefault="00895023" w:rsidP="006155D3">
            <w:pPr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UL. 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17</w:t>
            </w:r>
          </w:p>
          <w:p w14:paraId="26063178" w14:textId="77777777" w:rsidR="00895023" w:rsidRPr="00211A34" w:rsidRDefault="00895023" w:rsidP="006155D3">
            <w:pPr>
              <w:spacing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65-410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14:paraId="56A49AF0" w14:textId="77777777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1 - Cena - 60.00</w:t>
            </w:r>
          </w:p>
          <w:p w14:paraId="03D8DAEF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2 -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53ABF6" w14:textId="77777777" w:rsidR="00895023" w:rsidRPr="00211A34" w:rsidRDefault="00895023" w:rsidP="006155D3">
            <w:pPr>
              <w:jc w:val="center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 xml:space="preserve">  60,00</w:t>
            </w:r>
          </w:p>
        </w:tc>
      </w:tr>
      <w:tr w:rsidR="00895023" w:rsidRPr="00834EF4" w14:paraId="1B49D9BB" w14:textId="77777777" w:rsidTr="006155D3">
        <w:tc>
          <w:tcPr>
            <w:tcW w:w="2169" w:type="dxa"/>
            <w:shd w:val="clear" w:color="auto" w:fill="auto"/>
          </w:tcPr>
          <w:p w14:paraId="70A3736B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5023">
              <w:rPr>
                <w:sz w:val="20"/>
                <w:szCs w:val="20"/>
              </w:rPr>
              <w:t xml:space="preserve">Zakup, dostawa i montaż wraz z uruchomieniem 3 </w:t>
            </w:r>
            <w:proofErr w:type="spellStart"/>
            <w:r w:rsidRPr="00895023">
              <w:rPr>
                <w:sz w:val="20"/>
                <w:szCs w:val="20"/>
              </w:rPr>
              <w:t>szt</w:t>
            </w:r>
            <w:proofErr w:type="spellEnd"/>
            <w:r w:rsidRPr="00895023">
              <w:rPr>
                <w:sz w:val="20"/>
                <w:szCs w:val="20"/>
              </w:rPr>
              <w:t xml:space="preserve"> maceratorów do pieluch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98FB732" w14:textId="77777777" w:rsidR="00895023" w:rsidRPr="00211A34" w:rsidRDefault="00895023" w:rsidP="006155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5023">
              <w:rPr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14:paraId="2973E596" w14:textId="77777777" w:rsidR="00895023" w:rsidRPr="00211A34" w:rsidRDefault="00895023" w:rsidP="006155D3">
            <w:pPr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UL. 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17</w:t>
            </w:r>
          </w:p>
          <w:p w14:paraId="5E3B7EF6" w14:textId="77777777" w:rsidR="00895023" w:rsidRPr="00211A34" w:rsidRDefault="00895023" w:rsidP="006155D3">
            <w:pPr>
              <w:spacing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65-410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14:paraId="2B828A8C" w14:textId="77777777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1 - Cena - 60.00</w:t>
            </w:r>
          </w:p>
          <w:p w14:paraId="4A09D4E8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2 -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399D06" w14:textId="77777777" w:rsidR="00895023" w:rsidRPr="00211A34" w:rsidRDefault="00895023" w:rsidP="006155D3">
            <w:pPr>
              <w:jc w:val="center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 xml:space="preserve">  60,00</w:t>
            </w:r>
          </w:p>
        </w:tc>
      </w:tr>
    </w:tbl>
    <w:p w14:paraId="57D2BFC2" w14:textId="62D3D61E"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3CA1D41" w14:textId="205FB3EC" w:rsidR="002515F2" w:rsidRDefault="002515F2" w:rsidP="002515F2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Szpitala</w:t>
      </w:r>
    </w:p>
    <w:p w14:paraId="128626D3" w14:textId="5ECD6EAD" w:rsidR="002515F2" w:rsidRPr="004229DE" w:rsidRDefault="002515F2" w:rsidP="002515F2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dr n. med. Jerzy </w:t>
      </w:r>
      <w:proofErr w:type="spellStart"/>
      <w:r>
        <w:rPr>
          <w:i/>
          <w:sz w:val="22"/>
          <w:szCs w:val="22"/>
        </w:rPr>
        <w:t>Friediger</w:t>
      </w:r>
      <w:proofErr w:type="spellEnd"/>
    </w:p>
    <w:bookmarkEnd w:id="0"/>
    <w:sectPr w:rsidR="002515F2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D78D3" w14:textId="77777777" w:rsidR="00C06417" w:rsidRDefault="00C06417">
      <w:r>
        <w:separator/>
      </w:r>
    </w:p>
  </w:endnote>
  <w:endnote w:type="continuationSeparator" w:id="0">
    <w:p w14:paraId="637E1DE2" w14:textId="77777777" w:rsidR="00C06417" w:rsidRDefault="00C0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C5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9CD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DF5B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D6C52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5FF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EB958" w14:textId="77777777" w:rsidR="00C06417" w:rsidRDefault="00C06417">
      <w:r>
        <w:separator/>
      </w:r>
    </w:p>
  </w:footnote>
  <w:footnote w:type="continuationSeparator" w:id="0">
    <w:p w14:paraId="35D8F34E" w14:textId="77777777" w:rsidR="00C06417" w:rsidRDefault="00C06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076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8DE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A1E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417"/>
    <w:rsid w:val="00022322"/>
    <w:rsid w:val="000234D8"/>
    <w:rsid w:val="00042497"/>
    <w:rsid w:val="000C1E6F"/>
    <w:rsid w:val="000E4E56"/>
    <w:rsid w:val="001A1468"/>
    <w:rsid w:val="001B7815"/>
    <w:rsid w:val="001D1EEC"/>
    <w:rsid w:val="00211A34"/>
    <w:rsid w:val="002515F2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5023"/>
    <w:rsid w:val="008A6C10"/>
    <w:rsid w:val="008E5102"/>
    <w:rsid w:val="00915B9E"/>
    <w:rsid w:val="00952256"/>
    <w:rsid w:val="0097748A"/>
    <w:rsid w:val="009F0E5C"/>
    <w:rsid w:val="00A029B8"/>
    <w:rsid w:val="00A36C1C"/>
    <w:rsid w:val="00A91321"/>
    <w:rsid w:val="00AA02AC"/>
    <w:rsid w:val="00B32D12"/>
    <w:rsid w:val="00B464D3"/>
    <w:rsid w:val="00B8185B"/>
    <w:rsid w:val="00BC6F7F"/>
    <w:rsid w:val="00BD2174"/>
    <w:rsid w:val="00C0641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65FDA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20F39"/>
  <w15:chartTrackingRefBased/>
  <w15:docId w15:val="{0B995C1D-6EFB-45D6-94B6-C2D57C48A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605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2021-08-31T08:52:00Z</cp:lastPrinted>
  <dcterms:created xsi:type="dcterms:W3CDTF">2021-08-31T09:43:00Z</dcterms:created>
  <dcterms:modified xsi:type="dcterms:W3CDTF">2021-08-31T09:43:00Z</dcterms:modified>
</cp:coreProperties>
</file>